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"/>
        <w:tblW w:w="9468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2245"/>
        <w:gridCol w:w="7223"/>
      </w:tblGrid>
      <w:tr w:rsidR="00287043" w:rsidRPr="00822222" w14:paraId="6FB4B71A" w14:textId="77777777" w:rsidTr="000B6E4B">
        <w:tc>
          <w:tcPr>
            <w:tcW w:w="2245" w:type="dxa"/>
            <w:tcBorders>
              <w:right w:val="nil"/>
            </w:tcBorders>
            <w:vAlign w:val="center"/>
          </w:tcPr>
          <w:p w14:paraId="7C9A861F" w14:textId="77777777" w:rsidR="00287043" w:rsidRPr="00822222" w:rsidRDefault="00287043" w:rsidP="000B6E4B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School: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ING ADVISORY COUNCIL  NAME"/>
            <w:tag w:val="SCHOOL NAME"/>
            <w:id w:val="-277490932"/>
            <w:placeholder>
              <w:docPart w:val="E7B0AD66C01545879C436F5820308607"/>
            </w:placeholder>
            <w:showingPlcHdr/>
            <w15:color w:val="0000FF"/>
            <w:text/>
          </w:sdtPr>
          <w:sdtContent>
            <w:tc>
              <w:tcPr>
                <w:tcW w:w="7223" w:type="dxa"/>
                <w:tcBorders>
                  <w:left w:val="nil"/>
                </w:tcBorders>
                <w:shd w:val="clear" w:color="auto" w:fill="F2F2F2" w:themeFill="background1" w:themeFillShade="F2"/>
                <w:vAlign w:val="center"/>
              </w:tcPr>
              <w:p w14:paraId="4F183BA3" w14:textId="492758FD" w:rsidR="00287043" w:rsidRPr="005E0827" w:rsidRDefault="004F683F" w:rsidP="00F81CAB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822222" w14:paraId="16A61CB8" w14:textId="77777777" w:rsidTr="000B6E4B">
        <w:trPr>
          <w:trHeight w:val="175"/>
        </w:trPr>
        <w:tc>
          <w:tcPr>
            <w:tcW w:w="2245" w:type="dxa"/>
            <w:tcBorders>
              <w:right w:val="nil"/>
            </w:tcBorders>
            <w:vAlign w:val="center"/>
          </w:tcPr>
          <w:p w14:paraId="02E146F4" w14:textId="77777777" w:rsidR="004F683F" w:rsidRPr="00822222" w:rsidRDefault="004F683F" w:rsidP="004F683F">
            <w:pPr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Meeting Date/Time: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MEETING DATE / TIME"/>
            <w:id w:val="682324243"/>
            <w:placeholder>
              <w:docPart w:val="2CECBE0FF82041ECA1B5606D03994CE8"/>
            </w:placeholder>
            <w:showingPlcHdr/>
            <w15:color w:val="0000FF"/>
            <w:text/>
          </w:sdtPr>
          <w:sdtContent>
            <w:tc>
              <w:tcPr>
                <w:tcW w:w="7223" w:type="dxa"/>
                <w:tcBorders>
                  <w:left w:val="nil"/>
                </w:tcBorders>
                <w:shd w:val="clear" w:color="auto" w:fill="F2F2F2" w:themeFill="background1" w:themeFillShade="F2"/>
              </w:tcPr>
              <w:p w14:paraId="176B9E57" w14:textId="47210821" w:rsidR="004F683F" w:rsidRPr="005E0827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822222" w14:paraId="1C53F19A" w14:textId="77777777" w:rsidTr="000B6E4B">
        <w:trPr>
          <w:trHeight w:val="571"/>
        </w:trPr>
        <w:tc>
          <w:tcPr>
            <w:tcW w:w="2245" w:type="dxa"/>
            <w:tcBorders>
              <w:right w:val="nil"/>
            </w:tcBorders>
          </w:tcPr>
          <w:p w14:paraId="7DA8704B" w14:textId="77777777" w:rsidR="004F683F" w:rsidRPr="00822222" w:rsidRDefault="004F683F" w:rsidP="004F683F">
            <w:pPr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School/District 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br/>
            </w: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Vision Statement: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VISION STATEMENT"/>
              <w:tag w:val="VISION STATEMENT"/>
              <w:id w:val="211850770"/>
              <w:placeholder>
                <w:docPart w:val="878FE90448A8404AAB2EC096254F0592"/>
              </w:placeholder>
              <w:showingPlcHdr/>
              <w15:color w:val="0000FF"/>
              <w:text w:multiLine="1"/>
            </w:sdtPr>
            <w:sdtContent>
              <w:p w14:paraId="1F3DAE49" w14:textId="16AC45A5" w:rsidR="004F683F" w:rsidRPr="005E0827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822222" w14:paraId="4CC7E21D" w14:textId="77777777" w:rsidTr="000B6E4B">
        <w:trPr>
          <w:trHeight w:val="670"/>
        </w:trPr>
        <w:tc>
          <w:tcPr>
            <w:tcW w:w="2245" w:type="dxa"/>
            <w:tcBorders>
              <w:right w:val="nil"/>
            </w:tcBorders>
          </w:tcPr>
          <w:p w14:paraId="5B685492" w14:textId="77777777" w:rsidR="004F683F" w:rsidRPr="00822222" w:rsidRDefault="004F683F" w:rsidP="004F683F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School/District 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br/>
            </w: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Mission Statement: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MISSION STATEMENT"/>
              <w:tag w:val="MISSION STATEMENT"/>
              <w:id w:val="799814060"/>
              <w:placeholder>
                <w:docPart w:val="A3265BE8693C435EA1826B692811A9D4"/>
              </w:placeholder>
              <w:showingPlcHdr/>
              <w15:color w:val="0000FF"/>
              <w:text w:multiLine="1"/>
            </w:sdtPr>
            <w:sdtContent>
              <w:p w14:paraId="16336574" w14:textId="22E304A6" w:rsidR="004F683F" w:rsidRPr="005E0827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822222" w14:paraId="3FE0871A" w14:textId="77777777" w:rsidTr="000B6E4B">
        <w:trPr>
          <w:trHeight w:val="941"/>
        </w:trPr>
        <w:tc>
          <w:tcPr>
            <w:tcW w:w="2245" w:type="dxa"/>
            <w:tcBorders>
              <w:right w:val="nil"/>
            </w:tcBorders>
          </w:tcPr>
          <w:p w14:paraId="2B3A5D9C" w14:textId="77777777" w:rsidR="004F683F" w:rsidRPr="00822222" w:rsidRDefault="004F683F" w:rsidP="004F683F">
            <w:pPr>
              <w:jc w:val="right"/>
              <w:rPr>
                <w:rFonts w:ascii="Aptos" w:hAnsi="Aptos" w:cstheme="minorHAnsi"/>
                <w:i/>
                <w:i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i/>
                <w:iCs/>
                <w:sz w:val="20"/>
                <w:szCs w:val="20"/>
              </w:rPr>
              <w:t>Describe how the school counseling program aligns with the school/district vision and mission statements</w:t>
            </w:r>
            <w:r>
              <w:rPr>
                <w:rFonts w:ascii="Aptos" w:hAnsi="Aptos" w:cstheme="minorHAnsi"/>
                <w:i/>
                <w:iCs/>
                <w:sz w:val="20"/>
                <w:szCs w:val="20"/>
              </w:rPr>
              <w:t>.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COUNSELING PROGRAM VISION/MISSION ALIGNMENT DESCRIPTION "/>
            <w:tag w:val="SCHOOL NAME"/>
            <w:id w:val="505332243"/>
            <w:placeholder>
              <w:docPart w:val="F37A851409E842949144DC44B9CB7C22"/>
            </w:placeholder>
            <w:showingPlcHdr/>
            <w15:color w:val="0000FF"/>
            <w:text w:multiLine="1"/>
          </w:sdtPr>
          <w:sdtContent>
            <w:tc>
              <w:tcPr>
                <w:tcW w:w="7223" w:type="dxa"/>
                <w:tcBorders>
                  <w:left w:val="nil"/>
                </w:tcBorders>
                <w:shd w:val="clear" w:color="auto" w:fill="F2F2F2" w:themeFill="background1" w:themeFillShade="F2"/>
              </w:tcPr>
              <w:p w14:paraId="7925F2CC" w14:textId="070F6287" w:rsidR="004F683F" w:rsidRPr="005E0827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23ABC830" w14:textId="77777777" w:rsidR="00287043" w:rsidRPr="0097572D" w:rsidRDefault="00287043" w:rsidP="00B160F2">
      <w:pPr>
        <w:widowControl w:val="0"/>
        <w:spacing w:after="0" w:line="240" w:lineRule="auto"/>
        <w:jc w:val="center"/>
        <w:rPr>
          <w:rFonts w:ascii="Aptos" w:eastAsia="Frutiger 65 Bold" w:hAnsi="Aptos"/>
          <w:b/>
          <w:bCs/>
          <w:sz w:val="24"/>
          <w:szCs w:val="24"/>
        </w:rPr>
      </w:pPr>
    </w:p>
    <w:tbl>
      <w:tblPr>
        <w:tblW w:w="9468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025"/>
        <w:gridCol w:w="3443"/>
      </w:tblGrid>
      <w:tr w:rsidR="00287043" w:rsidRPr="0097572D" w14:paraId="0863715A" w14:textId="77777777" w:rsidTr="00F81CAB">
        <w:trPr>
          <w:trHeight w:val="625"/>
        </w:trPr>
        <w:tc>
          <w:tcPr>
            <w:tcW w:w="6025" w:type="dxa"/>
            <w:shd w:val="clear" w:color="auto" w:fill="8C1515"/>
            <w:vAlign w:val="center"/>
          </w:tcPr>
          <w:p w14:paraId="102BA7D1" w14:textId="77777777" w:rsidR="00287043" w:rsidRPr="0097572D" w:rsidRDefault="00287043" w:rsidP="00F81CAB">
            <w:pPr>
              <w:spacing w:after="0"/>
              <w:ind w:hanging="88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  <w:noProof/>
              </w:rPr>
              <w:drawing>
                <wp:inline distT="0" distB="0" distL="0" distR="0" wp14:anchorId="12F863B8" wp14:editId="3E4F0C80">
                  <wp:extent cx="3594100" cy="431800"/>
                  <wp:effectExtent l="0" t="0" r="0" b="0"/>
                  <wp:docPr id="18" name="Picture 18" descr="Agenda Items (at minimum)" title="Agenda Items (at minimum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genda Items (at minimum)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3" w:type="dxa"/>
            <w:shd w:val="clear" w:color="auto" w:fill="8C1515"/>
            <w:vAlign w:val="center"/>
          </w:tcPr>
          <w:p w14:paraId="75D1B040" w14:textId="77777777" w:rsidR="00287043" w:rsidRPr="00B15918" w:rsidRDefault="00287043" w:rsidP="00B15918">
            <w:pPr>
              <w:spacing w:after="0"/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b/>
                <w:sz w:val="20"/>
                <w:szCs w:val="20"/>
              </w:rPr>
              <w:t>School Counselor</w:t>
            </w:r>
            <w:r>
              <w:rPr>
                <w:rFonts w:ascii="Aptos" w:hAnsi="Aptos" w:cstheme="minorHAnsi"/>
                <w:b/>
                <w:sz w:val="20"/>
                <w:szCs w:val="20"/>
              </w:rPr>
              <w:br/>
            </w:r>
            <w:r w:rsidRPr="00F81CAB">
              <w:rPr>
                <w:rFonts w:ascii="Aptos" w:hAnsi="Aptos" w:cstheme="minorHAnsi"/>
                <w:b/>
                <w:sz w:val="20"/>
                <w:szCs w:val="20"/>
              </w:rPr>
              <w:t>Facilitating Discussion</w:t>
            </w:r>
          </w:p>
        </w:tc>
      </w:tr>
      <w:tr w:rsidR="00287043" w:rsidRPr="00F81CAB" w14:paraId="099D150E" w14:textId="77777777" w:rsidTr="00F81CAB">
        <w:tc>
          <w:tcPr>
            <w:tcW w:w="6025" w:type="dxa"/>
            <w:shd w:val="clear" w:color="auto" w:fill="FFFFFF" w:themeFill="background1"/>
            <w:vAlign w:val="center"/>
          </w:tcPr>
          <w:p w14:paraId="6A0044F6" w14:textId="77777777" w:rsidR="00287043" w:rsidRPr="00F81CAB" w:rsidRDefault="00287043" w:rsidP="008A44F4">
            <w:pPr>
              <w:pStyle w:val="ListParagraph"/>
              <w:numPr>
                <w:ilvl w:val="0"/>
                <w:numId w:val="14"/>
              </w:numPr>
              <w:spacing w:before="80" w:after="80"/>
              <w:rPr>
                <w:rFonts w:ascii="Aptos" w:hAnsi="Aptos" w:cstheme="minorHAnsi"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sz w:val="20"/>
                <w:szCs w:val="20"/>
              </w:rPr>
              <w:t>Welcome &amp; Introduction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-Welcome &amp; Intro"/>
            <w:tag w:val="SCHOOL COUNSELOR NAME-Welcome &amp; Intro"/>
            <w:id w:val="721479874"/>
            <w:placeholder>
              <w:docPart w:val="4EBB0412E50246619BA5A4D2A3DB117F"/>
            </w:placeholder>
            <w:showingPlcHdr/>
            <w15:color w:val="0000FF"/>
            <w:text/>
          </w:sdtPr>
          <w:sdtContent>
            <w:tc>
              <w:tcPr>
                <w:tcW w:w="3443" w:type="dxa"/>
                <w:shd w:val="clear" w:color="auto" w:fill="F2F2F2" w:themeFill="background1" w:themeFillShade="F2"/>
              </w:tcPr>
              <w:p w14:paraId="27628535" w14:textId="7038D54F" w:rsidR="00287043" w:rsidRPr="00F81CAB" w:rsidRDefault="004F683F" w:rsidP="00CA0C29">
                <w:pPr>
                  <w:spacing w:before="80" w:after="8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287043" w:rsidRPr="00F81CAB" w14:paraId="55F41502" w14:textId="77777777" w:rsidTr="00F81CAB">
        <w:tc>
          <w:tcPr>
            <w:tcW w:w="6025" w:type="dxa"/>
            <w:shd w:val="clear" w:color="auto" w:fill="FFFFFF" w:themeFill="background1"/>
            <w:vAlign w:val="center"/>
          </w:tcPr>
          <w:p w14:paraId="6A3D628C" w14:textId="77777777" w:rsidR="00287043" w:rsidRPr="00F81CAB" w:rsidRDefault="00287043" w:rsidP="008A44F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color w:val="000000"/>
                <w:sz w:val="20"/>
                <w:szCs w:val="20"/>
              </w:rPr>
              <w:t>Achievement Gap Plan and Data Report Update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Achievement Gap Plan "/>
            <w:id w:val="1653174584"/>
            <w:placeholder>
              <w:docPart w:val="3B78DA7328154160BCCEC7A28DCAA6B2"/>
            </w:placeholder>
            <w:showingPlcHdr/>
            <w15:color w:val="0000FF"/>
            <w:text/>
          </w:sdtPr>
          <w:sdtContent>
            <w:tc>
              <w:tcPr>
                <w:tcW w:w="3443" w:type="dxa"/>
                <w:shd w:val="clear" w:color="auto" w:fill="F2F2F2" w:themeFill="background1" w:themeFillShade="F2"/>
              </w:tcPr>
              <w:p w14:paraId="4FFA71FF" w14:textId="66FED274" w:rsidR="00287043" w:rsidRPr="00F81CAB" w:rsidRDefault="004F683F" w:rsidP="00CA0C29">
                <w:pPr>
                  <w:spacing w:before="80" w:after="8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287043" w:rsidRPr="00F81CAB" w14:paraId="49D7B812" w14:textId="77777777" w:rsidTr="00F81CAB">
        <w:tc>
          <w:tcPr>
            <w:tcW w:w="6025" w:type="dxa"/>
            <w:shd w:val="clear" w:color="auto" w:fill="FFFFFF" w:themeFill="background1"/>
            <w:vAlign w:val="center"/>
          </w:tcPr>
          <w:p w14:paraId="0FD6D19C" w14:textId="77777777" w:rsidR="00287043" w:rsidRPr="00F81CAB" w:rsidRDefault="00287043" w:rsidP="008A44F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color w:val="000000"/>
                <w:sz w:val="20"/>
                <w:szCs w:val="20"/>
              </w:rPr>
              <w:t>Lesson Plan and Data Report Update</w:t>
            </w:r>
          </w:p>
        </w:tc>
        <w:tc>
          <w:tcPr>
            <w:tcW w:w="3443" w:type="dxa"/>
            <w:shd w:val="clear" w:color="auto" w:fill="F2F2F2" w:themeFill="background1" w:themeFillShade="F2"/>
          </w:tcPr>
          <w:p w14:paraId="3F340605" w14:textId="50CED815" w:rsidR="00287043" w:rsidRPr="00F81CAB" w:rsidRDefault="004F683F" w:rsidP="008958E9">
            <w:pPr>
              <w:tabs>
                <w:tab w:val="center" w:pos="1606"/>
              </w:tabs>
              <w:spacing w:before="80" w:after="80"/>
              <w:rPr>
                <w:rFonts w:ascii="Aptos" w:hAnsi="Aptos" w:cstheme="minorHAnsi"/>
                <w:sz w:val="20"/>
                <w:szCs w:val="20"/>
              </w:rPr>
            </w:pPr>
            <w:sdt>
              <w:sdtPr>
                <w:rPr>
                  <w:rFonts w:ascii="Aptos" w:hAnsi="Aptos"/>
                  <w:color w:val="000000" w:themeColor="text1"/>
                  <w:sz w:val="20"/>
                  <w:szCs w:val="20"/>
                </w:rPr>
                <w:alias w:val="SCHOOL COUNSELOR NAME - Lesson Plan &amp; Data Report Update"/>
                <w:tag w:val="SCHOOL COUNSELOR NAME - Lesson Plan &amp; Data Report Update"/>
                <w:id w:val="163990560"/>
                <w:placeholder>
                  <w:docPart w:val="6457DD7786034D7F8B200612B7ED4E76"/>
                </w:placeholder>
                <w:showingPlcHdr/>
                <w15:color w:val="0000FF"/>
                <w:text/>
              </w:sdtPr>
              <w:sdtContent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  <w:r w:rsidR="008958E9">
              <w:rPr>
                <w:rFonts w:ascii="Aptos" w:hAnsi="Aptos"/>
                <w:color w:val="000000" w:themeColor="text1"/>
                <w:sz w:val="20"/>
                <w:szCs w:val="20"/>
              </w:rPr>
              <w:tab/>
            </w:r>
          </w:p>
        </w:tc>
      </w:tr>
      <w:tr w:rsidR="00287043" w:rsidRPr="00F81CAB" w14:paraId="1CD637C9" w14:textId="77777777" w:rsidTr="00F81CAB">
        <w:tc>
          <w:tcPr>
            <w:tcW w:w="6025" w:type="dxa"/>
            <w:shd w:val="clear" w:color="auto" w:fill="FFFFFF" w:themeFill="background1"/>
            <w:vAlign w:val="center"/>
          </w:tcPr>
          <w:p w14:paraId="73BD649A" w14:textId="77777777" w:rsidR="00287043" w:rsidRPr="00F81CAB" w:rsidRDefault="00287043" w:rsidP="008A44F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color w:val="000000"/>
                <w:sz w:val="20"/>
                <w:szCs w:val="20"/>
              </w:rPr>
              <w:t>Small Group Plan and Data Report Update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Small Group Plan &amp; Data Report Update"/>
            <w:tag w:val="SCHOOL COUNSELOR NAME - Lesson Plan &amp; Data Report Update"/>
            <w:id w:val="-1729990844"/>
            <w:placeholder>
              <w:docPart w:val="A89BA542241B4CBEAE68B4635BE854E3"/>
            </w:placeholder>
            <w:showingPlcHdr/>
            <w15:color w:val="0000FF"/>
            <w:text/>
          </w:sdtPr>
          <w:sdtContent>
            <w:tc>
              <w:tcPr>
                <w:tcW w:w="3443" w:type="dxa"/>
                <w:shd w:val="clear" w:color="auto" w:fill="F2F2F2" w:themeFill="background1" w:themeFillShade="F2"/>
              </w:tcPr>
              <w:p w14:paraId="43C94E86" w14:textId="71770BB9" w:rsidR="00287043" w:rsidRPr="00F81CAB" w:rsidRDefault="004F683F" w:rsidP="0058649A">
                <w:pPr>
                  <w:spacing w:before="80" w:after="8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F81CAB" w14:paraId="50D637BA" w14:textId="77777777" w:rsidTr="00F81CAB">
        <w:trPr>
          <w:trHeight w:val="503"/>
        </w:trPr>
        <w:tc>
          <w:tcPr>
            <w:tcW w:w="6025" w:type="dxa"/>
            <w:shd w:val="clear" w:color="auto" w:fill="FFFFFF" w:themeFill="background1"/>
            <w:vAlign w:val="center"/>
          </w:tcPr>
          <w:p w14:paraId="6126C9F9" w14:textId="77777777" w:rsidR="004F683F" w:rsidRPr="00F81CAB" w:rsidRDefault="004F683F" w:rsidP="004F683F">
            <w:pPr>
              <w:pStyle w:val="ListParagraph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i/>
                <w:iCs/>
                <w:color w:val="000000"/>
                <w:sz w:val="20"/>
                <w:szCs w:val="20"/>
              </w:rPr>
              <w:t>(add item if applicable)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If Applicable, Additional Item (1)"/>
            <w:id w:val="-332758926"/>
            <w:placeholder>
              <w:docPart w:val="F1D87E668D1547E7B2E34CC1EE3D1B39"/>
            </w:placeholder>
            <w:showingPlcHdr/>
            <w15:color w:val="0000FF"/>
            <w:text/>
          </w:sdtPr>
          <w:sdtContent>
            <w:tc>
              <w:tcPr>
                <w:tcW w:w="3443" w:type="dxa"/>
                <w:shd w:val="clear" w:color="auto" w:fill="F2F2F2" w:themeFill="background1" w:themeFillShade="F2"/>
                <w:vAlign w:val="center"/>
              </w:tcPr>
              <w:p w14:paraId="281F38E3" w14:textId="5447F6CB" w:rsidR="004F683F" w:rsidRPr="00F81CAB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F81CAB" w14:paraId="6DBD2EF9" w14:textId="77777777" w:rsidTr="00F81CAB">
        <w:tc>
          <w:tcPr>
            <w:tcW w:w="6025" w:type="dxa"/>
            <w:shd w:val="clear" w:color="auto" w:fill="FFFFFF" w:themeFill="background1"/>
            <w:vAlign w:val="center"/>
          </w:tcPr>
          <w:p w14:paraId="4524BD8D" w14:textId="77777777" w:rsidR="004F683F" w:rsidRPr="00F81CAB" w:rsidRDefault="004F683F" w:rsidP="004F683F">
            <w:pPr>
              <w:pStyle w:val="ListParagraph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i/>
                <w:iCs/>
                <w:color w:val="000000"/>
                <w:sz w:val="20"/>
                <w:szCs w:val="20"/>
              </w:rPr>
              <w:t>(add item if applicable)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If Applicable, Additional Item (2)"/>
            <w:tag w:val="SCHOOL COUNSELOR NAME - If Applicable, Additional Item (2)"/>
            <w:id w:val="1218934792"/>
            <w:placeholder>
              <w:docPart w:val="6A07B34EC5884D0DB3E802C674B760E5"/>
            </w:placeholder>
            <w:showingPlcHdr/>
            <w15:color w:val="0000FF"/>
            <w:text/>
          </w:sdtPr>
          <w:sdtContent>
            <w:tc>
              <w:tcPr>
                <w:tcW w:w="3443" w:type="dxa"/>
                <w:shd w:val="clear" w:color="auto" w:fill="F2F2F2" w:themeFill="background1" w:themeFillShade="F2"/>
              </w:tcPr>
              <w:p w14:paraId="2D88A20A" w14:textId="686D660C" w:rsidR="004F683F" w:rsidRPr="00F81CAB" w:rsidRDefault="004F683F" w:rsidP="004F683F">
                <w:pPr>
                  <w:spacing w:before="80" w:after="8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287043" w:rsidRPr="00F81CAB" w14:paraId="1DF3B88B" w14:textId="77777777" w:rsidTr="00F81CAB">
        <w:tc>
          <w:tcPr>
            <w:tcW w:w="6025" w:type="dxa"/>
            <w:shd w:val="clear" w:color="auto" w:fill="FFFFFF" w:themeFill="background1"/>
            <w:vAlign w:val="center"/>
          </w:tcPr>
          <w:p w14:paraId="0DC00264" w14:textId="77777777" w:rsidR="00287043" w:rsidRPr="00F81CAB" w:rsidRDefault="00287043" w:rsidP="008A44F4">
            <w:pPr>
              <w:pStyle w:val="ListParagraph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F81CAB">
              <w:rPr>
                <w:rFonts w:ascii="Aptos" w:hAnsi="Aptos" w:cstheme="minorHAnsi"/>
                <w:color w:val="000000"/>
                <w:sz w:val="20"/>
                <w:szCs w:val="20"/>
              </w:rPr>
              <w:t>Closing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Closing"/>
            <w:tag w:val="SCHOOL COUNSELOR NAME - Closing"/>
            <w:id w:val="622203246"/>
            <w:placeholder>
              <w:docPart w:val="402A5AD50B6846F79792B7504B187AFA"/>
            </w:placeholder>
            <w:showingPlcHdr/>
            <w15:color w:val="0000FF"/>
            <w:text/>
          </w:sdtPr>
          <w:sdtContent>
            <w:tc>
              <w:tcPr>
                <w:tcW w:w="3443" w:type="dxa"/>
                <w:shd w:val="clear" w:color="auto" w:fill="F2F2F2" w:themeFill="background1" w:themeFillShade="F2"/>
              </w:tcPr>
              <w:p w14:paraId="1A287A97" w14:textId="13DBFC15" w:rsidR="00287043" w:rsidRPr="00F81CAB" w:rsidRDefault="004F683F" w:rsidP="00CA0C29">
                <w:pPr>
                  <w:spacing w:before="80" w:after="8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29FB5D20" w14:textId="77777777" w:rsidR="00287043" w:rsidRPr="0097572D" w:rsidRDefault="00287043" w:rsidP="00D92B38">
      <w:pPr>
        <w:widowControl w:val="0"/>
        <w:spacing w:after="0" w:line="240" w:lineRule="auto"/>
        <w:rPr>
          <w:rFonts w:ascii="Aptos" w:hAnsi="Aptos" w:cstheme="minorHAnsi"/>
          <w:sz w:val="20"/>
          <w:szCs w:val="20"/>
        </w:rPr>
      </w:pPr>
    </w:p>
    <w:tbl>
      <w:tblPr>
        <w:tblW w:w="950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shd w:val="clear" w:color="auto" w:fill="F2F2F2" w:themeFill="background1" w:themeFillShade="F2"/>
        <w:tblLayout w:type="fixed"/>
        <w:tblLook w:val="0400" w:firstRow="0" w:lastRow="0" w:firstColumn="0" w:lastColumn="0" w:noHBand="0" w:noVBand="1"/>
      </w:tblPr>
      <w:tblGrid>
        <w:gridCol w:w="1262"/>
        <w:gridCol w:w="8238"/>
      </w:tblGrid>
      <w:tr w:rsidR="00287043" w:rsidRPr="00BE72F0" w14:paraId="53F7BBC2" w14:textId="77777777" w:rsidTr="000B6E4B"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14:paraId="2B306A0B" w14:textId="77777777" w:rsidR="00287043" w:rsidRPr="00BE72F0" w:rsidRDefault="00287043" w:rsidP="00176F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color w:val="000000"/>
                <w:sz w:val="20"/>
                <w:szCs w:val="20"/>
              </w:rPr>
              <w:t>Next Meeting Date/Time: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Next Meeting Date &amp; Time"/>
            <w:id w:val="-1297830040"/>
            <w:placeholder>
              <w:docPart w:val="95D81C918FBD400AA92233934C3447CB"/>
            </w:placeholder>
            <w:showingPlcHdr/>
            <w15:color w:val="0000FF"/>
            <w:text/>
          </w:sdtPr>
          <w:sdtContent>
            <w:tc>
              <w:tcPr>
                <w:tcW w:w="8190" w:type="dxa"/>
                <w:tcBorders>
                  <w:left w:val="nil"/>
                </w:tcBorders>
                <w:shd w:val="clear" w:color="auto" w:fill="F2F2F2" w:themeFill="background1" w:themeFillShade="F2"/>
              </w:tcPr>
              <w:p w14:paraId="7B610487" w14:textId="218FD8AF" w:rsidR="00287043" w:rsidRPr="00BE72F0" w:rsidRDefault="004F683F" w:rsidP="00176FFD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61EAE01C" w14:textId="77777777" w:rsidR="00287043" w:rsidRPr="00BE72F0" w:rsidRDefault="00287043" w:rsidP="005F01D8">
      <w:pPr>
        <w:rPr>
          <w:rFonts w:ascii="Aptos" w:hAnsi="Aptos" w:cstheme="minorHAnsi"/>
          <w:sz w:val="20"/>
          <w:szCs w:val="20"/>
        </w:rPr>
      </w:pPr>
    </w:p>
    <w:p w14:paraId="0AA47BD3" w14:textId="77777777" w:rsidR="00287043" w:rsidRDefault="00287043">
      <w:pPr>
        <w:rPr>
          <w:rFonts w:ascii="Aptos" w:eastAsia="Frutiger 65 Bold" w:hAnsi="Aptos"/>
          <w:b/>
          <w:bCs/>
          <w:sz w:val="24"/>
          <w:szCs w:val="24"/>
        </w:rPr>
      </w:pPr>
      <w:r>
        <w:rPr>
          <w:rFonts w:ascii="Aptos" w:eastAsia="Frutiger 65 Bold" w:hAnsi="Aptos"/>
          <w:b/>
          <w:bCs/>
          <w:sz w:val="24"/>
          <w:szCs w:val="24"/>
        </w:rPr>
        <w:br w:type="page"/>
      </w:r>
    </w:p>
    <w:p w14:paraId="632F0579" w14:textId="77777777" w:rsidR="00287043" w:rsidRPr="001A25D5" w:rsidRDefault="00287043" w:rsidP="00042D96">
      <w:pPr>
        <w:spacing w:after="0" w:line="240" w:lineRule="auto"/>
        <w:jc w:val="center"/>
        <w:rPr>
          <w:rFonts w:ascii="Aptos" w:hAnsi="Aptos" w:cstheme="minorHAnsi"/>
          <w:b/>
          <w:sz w:val="44"/>
          <w:szCs w:val="44"/>
        </w:rPr>
      </w:pPr>
      <w:r w:rsidRPr="001A25D5">
        <w:rPr>
          <w:rFonts w:ascii="Aptos" w:hAnsi="Aptos" w:cstheme="minorHAnsi"/>
          <w:b/>
          <w:sz w:val="44"/>
          <w:szCs w:val="44"/>
        </w:rPr>
        <w:lastRenderedPageBreak/>
        <w:t>School Counseling Advisory Council</w:t>
      </w:r>
    </w:p>
    <w:p w14:paraId="1DF1D929" w14:textId="77777777" w:rsidR="00287043" w:rsidRPr="00D17470" w:rsidRDefault="00287043" w:rsidP="00042D96">
      <w:pPr>
        <w:spacing w:after="0" w:line="240" w:lineRule="auto"/>
        <w:jc w:val="center"/>
        <w:rPr>
          <w:rFonts w:ascii="Aptos" w:hAnsi="Aptos" w:cstheme="minorHAnsi"/>
          <w:b/>
          <w:sz w:val="44"/>
          <w:szCs w:val="44"/>
        </w:rPr>
      </w:pPr>
      <w:r w:rsidRPr="00D17470">
        <w:rPr>
          <w:rFonts w:ascii="Aptos" w:hAnsi="Aptos" w:cstheme="minorHAnsi"/>
          <w:b/>
          <w:sz w:val="44"/>
          <w:szCs w:val="44"/>
        </w:rPr>
        <w:t>Planning Tool</w:t>
      </w:r>
    </w:p>
    <w:p w14:paraId="6224CA71" w14:textId="77777777" w:rsidR="00287043" w:rsidRDefault="00287043" w:rsidP="00042D96">
      <w:pPr>
        <w:jc w:val="center"/>
        <w:rPr>
          <w:rFonts w:ascii="Aptos" w:hAnsi="Aptos" w:cstheme="minorHAnsi"/>
          <w:b/>
          <w:bCs/>
          <w:sz w:val="28"/>
          <w:szCs w:val="28"/>
        </w:rPr>
      </w:pPr>
    </w:p>
    <w:p w14:paraId="38773502" w14:textId="77777777" w:rsidR="00287043" w:rsidRPr="0058649A" w:rsidRDefault="00287043" w:rsidP="004A3105">
      <w:pPr>
        <w:jc w:val="center"/>
        <w:rPr>
          <w:rFonts w:ascii="Aptos" w:hAnsi="Aptos" w:cstheme="minorHAnsi"/>
          <w:b/>
          <w:bCs/>
          <w:sz w:val="24"/>
          <w:szCs w:val="24"/>
        </w:rPr>
      </w:pPr>
      <w:r w:rsidRPr="0058649A">
        <w:rPr>
          <w:rFonts w:ascii="Aptos" w:hAnsi="Aptos" w:cstheme="minorHAnsi"/>
          <w:b/>
          <w:bCs/>
          <w:sz w:val="24"/>
          <w:szCs w:val="24"/>
        </w:rPr>
        <w:t xml:space="preserve">Members </w:t>
      </w:r>
    </w:p>
    <w:tbl>
      <w:tblPr>
        <w:tblStyle w:val="TableGrid"/>
        <w:tblW w:w="9485" w:type="dxa"/>
        <w:tblInd w:w="-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2285"/>
        <w:gridCol w:w="2743"/>
        <w:gridCol w:w="2099"/>
        <w:gridCol w:w="2358"/>
      </w:tblGrid>
      <w:tr w:rsidR="00287043" w:rsidRPr="0058649A" w14:paraId="60136273" w14:textId="77777777" w:rsidTr="004C11E5">
        <w:tc>
          <w:tcPr>
            <w:tcW w:w="22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0394D0A" w14:textId="77777777" w:rsidR="00287043" w:rsidRPr="0058649A" w:rsidRDefault="00287043" w:rsidP="00176FFD">
            <w:pPr>
              <w:pStyle w:val="ListParagraph"/>
              <w:spacing w:line="216" w:lineRule="auto"/>
              <w:ind w:left="270" w:hanging="270"/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</w:p>
        </w:tc>
        <w:tc>
          <w:tcPr>
            <w:tcW w:w="2743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bottom"/>
          </w:tcPr>
          <w:p w14:paraId="414D6521" w14:textId="77777777" w:rsidR="00287043" w:rsidRPr="0058649A" w:rsidRDefault="00287043" w:rsidP="00176FF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58649A">
              <w:rPr>
                <w:rFonts w:ascii="Aptos" w:hAnsi="Aptos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2099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bottom"/>
          </w:tcPr>
          <w:p w14:paraId="512D7D6D" w14:textId="77777777" w:rsidR="00287043" w:rsidRPr="0058649A" w:rsidRDefault="00287043" w:rsidP="00176FF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58649A">
              <w:rPr>
                <w:rFonts w:ascii="Aptos" w:hAnsi="Aptos"/>
                <w:b/>
                <w:bCs/>
                <w:sz w:val="20"/>
                <w:szCs w:val="20"/>
              </w:rPr>
              <w:t>Contact Information</w:t>
            </w:r>
          </w:p>
        </w:tc>
        <w:tc>
          <w:tcPr>
            <w:tcW w:w="235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bottom"/>
          </w:tcPr>
          <w:p w14:paraId="5931A1A7" w14:textId="77777777" w:rsidR="00287043" w:rsidRPr="0058649A" w:rsidRDefault="00287043" w:rsidP="00176FF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58649A">
              <w:rPr>
                <w:rFonts w:ascii="Aptos" w:hAnsi="Aptos"/>
                <w:b/>
                <w:bCs/>
                <w:sz w:val="20"/>
                <w:szCs w:val="20"/>
              </w:rPr>
              <w:t>Term</w:t>
            </w:r>
          </w:p>
        </w:tc>
      </w:tr>
      <w:tr w:rsidR="004F683F" w:rsidRPr="00F81CAB" w14:paraId="31945423" w14:textId="77777777" w:rsidTr="004C11E5">
        <w:tc>
          <w:tcPr>
            <w:tcW w:w="2285" w:type="dxa"/>
            <w:tcBorders>
              <w:top w:val="single" w:sz="48" w:space="0" w:color="FFFFFF" w:themeColor="background1"/>
            </w:tcBorders>
          </w:tcPr>
          <w:p w14:paraId="62B4CD5C" w14:textId="77777777" w:rsidR="004F683F" w:rsidRPr="00F81CAB" w:rsidRDefault="004F683F" w:rsidP="004F683F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/>
                <w:sz w:val="20"/>
                <w:szCs w:val="20"/>
              </w:rPr>
              <w:t>Administrator(s)</w:t>
            </w:r>
          </w:p>
        </w:tc>
        <w:tc>
          <w:tcPr>
            <w:tcW w:w="2743" w:type="dxa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Admin Name"/>
              <w:id w:val="1289080043"/>
              <w:placeholder>
                <w:docPart w:val="D3F8D020A80140FAB3E3AB3CD97749A3"/>
              </w:placeholder>
              <w:showingPlcHdr/>
              <w15:color w:val="0000FF"/>
              <w:text/>
            </w:sdtPr>
            <w:sdtContent>
              <w:p w14:paraId="5B6E4C85" w14:textId="7F458826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Admin Contact Info"/>
              <w:id w:val="977033666"/>
              <w:placeholder>
                <w:docPart w:val="5B12CD1E57D34A7FB2AE63A4CB39ACAF"/>
              </w:placeholder>
              <w:showingPlcHdr/>
              <w15:color w:val="0000FF"/>
              <w:text/>
            </w:sdtPr>
            <w:sdtContent>
              <w:p w14:paraId="317A7A30" w14:textId="4EF1B749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Admin Term"/>
              <w:tag w:val="SCHOOL COUNSELING PLANNING TOOL - Admin Term"/>
              <w:id w:val="-1427103002"/>
              <w:placeholder>
                <w:docPart w:val="7B3D0962742D4604A3CD1A46395E5660"/>
              </w:placeholder>
              <w:showingPlcHdr/>
              <w15:color w:val="0000FF"/>
              <w:text/>
            </w:sdtPr>
            <w:sdtContent>
              <w:p w14:paraId="42AE3E2E" w14:textId="16176FB6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5DE35427" w14:textId="77777777" w:rsidTr="004C11E5">
        <w:tc>
          <w:tcPr>
            <w:tcW w:w="2285" w:type="dxa"/>
          </w:tcPr>
          <w:p w14:paraId="226C8BFF" w14:textId="77777777" w:rsidR="004F683F" w:rsidRPr="00F81CAB" w:rsidRDefault="004F683F" w:rsidP="004F683F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hAnsi="Aptos"/>
                <w:sz w:val="20"/>
                <w:szCs w:val="20"/>
              </w:rPr>
              <w:t>School Counselor(s)</w:t>
            </w: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unselor Name"/>
              <w:tag w:val="SCHOOL COUNSELING PLANNING TOOL - Counselor Name"/>
              <w:id w:val="1518736299"/>
              <w:placeholder>
                <w:docPart w:val="19D85F820BC440D2BF8BCCFF54E003D3"/>
              </w:placeholder>
              <w:showingPlcHdr/>
              <w15:color w:val="0000FF"/>
              <w:text/>
            </w:sdtPr>
            <w:sdtContent>
              <w:p w14:paraId="394381D7" w14:textId="3D6D5D08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unselor Contact Info"/>
              <w:id w:val="1248693065"/>
              <w:placeholder>
                <w:docPart w:val="69F5E44326424206B7C1710ADCD53499"/>
              </w:placeholder>
              <w:showingPlcHdr/>
              <w15:color w:val="0000FF"/>
              <w:text/>
            </w:sdtPr>
            <w:sdtContent>
              <w:p w14:paraId="6DD8E487" w14:textId="10C0CA9D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unselor Term"/>
              <w:id w:val="-1136173027"/>
              <w:placeholder>
                <w:docPart w:val="48B6BA6505AE4CAD8E0996475646BECB"/>
              </w:placeholder>
              <w:showingPlcHdr/>
              <w15:color w:val="0000FF"/>
              <w:text/>
            </w:sdtPr>
            <w:sdtContent>
              <w:p w14:paraId="34C3FD90" w14:textId="1C6DDC16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1F70CED8" w14:textId="77777777" w:rsidTr="004C11E5">
        <w:tc>
          <w:tcPr>
            <w:tcW w:w="2285" w:type="dxa"/>
          </w:tcPr>
          <w:p w14:paraId="75204A03" w14:textId="77777777" w:rsidR="004F683F" w:rsidRPr="00F81CAB" w:rsidRDefault="004F683F" w:rsidP="004F683F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Teacher(s)</w:t>
            </w: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Teacher Name"/>
              <w:id w:val="-1035651043"/>
              <w:placeholder>
                <w:docPart w:val="B40B40809D23492BA65FF62600E42E3F"/>
              </w:placeholder>
              <w:showingPlcHdr/>
              <w15:color w:val="0000FF"/>
              <w:text/>
            </w:sdtPr>
            <w:sdtContent>
              <w:p w14:paraId="6CECDF53" w14:textId="29C2B0BF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Teacher Contact Info"/>
              <w:id w:val="802579583"/>
              <w:placeholder>
                <w:docPart w:val="0B26E25A6DE342D8AC66348ECCB6B7A3"/>
              </w:placeholder>
              <w:showingPlcHdr/>
              <w15:color w:val="0000FF"/>
              <w:text/>
            </w:sdtPr>
            <w:sdtContent>
              <w:p w14:paraId="56405FB9" w14:textId="553E99BB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Teacher Term"/>
              <w:id w:val="-892814842"/>
              <w:placeholder>
                <w:docPart w:val="FA586579E588431DA41070CFDD121B95"/>
              </w:placeholder>
              <w:showingPlcHdr/>
              <w15:color w:val="0000FF"/>
              <w:text/>
            </w:sdtPr>
            <w:sdtContent>
              <w:p w14:paraId="7EA51DAF" w14:textId="228FFE1F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0987968D" w14:textId="77777777" w:rsidTr="004C11E5">
        <w:tc>
          <w:tcPr>
            <w:tcW w:w="2285" w:type="dxa"/>
          </w:tcPr>
          <w:p w14:paraId="45BBE925" w14:textId="77777777" w:rsidR="004F683F" w:rsidRPr="00F81CAB" w:rsidRDefault="004F683F" w:rsidP="004F683F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Parent/Guardian(s)</w:t>
            </w:r>
          </w:p>
          <w:p w14:paraId="54EBFE84" w14:textId="77777777" w:rsidR="004F683F" w:rsidRPr="00F81CAB" w:rsidRDefault="004F683F" w:rsidP="004F683F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Parent / Guardian Name"/>
              <w:tag w:val="SCHOOL COUNSELING PLANNING TOOL - Parent / Guardian Name"/>
              <w:id w:val="-536124987"/>
              <w:placeholder>
                <w:docPart w:val="9751E89EFAD540B3B5BE55BFDFC553DC"/>
              </w:placeholder>
              <w:showingPlcHdr/>
              <w15:color w:val="0000FF"/>
              <w:text/>
            </w:sdtPr>
            <w:sdtContent>
              <w:p w14:paraId="7C8FF221" w14:textId="78F4DBF0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Parent - Guardian Contact Info"/>
              <w:tag w:val="SCHOOL COUNSELING PLANNING TOOL - Parent - Guardian Contact Info"/>
              <w:id w:val="1610536942"/>
              <w:placeholder>
                <w:docPart w:val="9BCB252884094DB9AC4178E2BED67760"/>
              </w:placeholder>
              <w:showingPlcHdr/>
              <w15:color w:val="0000FF"/>
              <w:text/>
            </w:sdtPr>
            <w:sdtContent>
              <w:p w14:paraId="3948D692" w14:textId="208B5993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Parent - Guardian Term"/>
              <w:id w:val="1287784447"/>
              <w:placeholder>
                <w:docPart w:val="39D6EA8FDADC418FA1911A4B84777D73"/>
              </w:placeholder>
              <w:showingPlcHdr/>
              <w15:color w:val="0000FF"/>
              <w:text/>
            </w:sdtPr>
            <w:sdtContent>
              <w:p w14:paraId="3A5C7F2C" w14:textId="3D08D195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7CC8930F" w14:textId="77777777" w:rsidTr="004C11E5">
        <w:tc>
          <w:tcPr>
            <w:tcW w:w="2285" w:type="dxa"/>
          </w:tcPr>
          <w:p w14:paraId="31A7515A" w14:textId="77777777" w:rsidR="004F683F" w:rsidRPr="00F81CAB" w:rsidRDefault="004F683F" w:rsidP="004F683F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Community member(s)</w:t>
            </w: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mmunity Member Name"/>
              <w:tag w:val="SCHOOL COUNSELING PLANNING TOOL - Community Member Name"/>
              <w:id w:val="-480229905"/>
              <w:placeholder>
                <w:docPart w:val="65FD7AB782C646D6B8624B7B3930FD81"/>
              </w:placeholder>
              <w:showingPlcHdr/>
              <w15:color w:val="0000FF"/>
              <w:text/>
            </w:sdtPr>
            <w:sdtContent>
              <w:p w14:paraId="7AE8B106" w14:textId="6CD08DF1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mmunity Member Contact Info"/>
              <w:tag w:val="SCHOOL COUNSELING PLANNING TOOL - Community Member Contact Info"/>
              <w:id w:val="-865984306"/>
              <w:placeholder>
                <w:docPart w:val="7FDF67C407FB4E3EB415FEC651BED608"/>
              </w:placeholder>
              <w:showingPlcHdr/>
              <w15:color w:val="0000FF"/>
              <w:text/>
            </w:sdtPr>
            <w:sdtContent>
              <w:p w14:paraId="4BDC3062" w14:textId="29DF7E01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mmunity Member Term"/>
              <w:tag w:val="SCHOOL COUNSELING PLANNING TOOL - Admin Term"/>
              <w:id w:val="56750088"/>
              <w:placeholder>
                <w:docPart w:val="B8D2DB07C09E4F778031EE0F715C1E50"/>
              </w:placeholder>
              <w:showingPlcHdr/>
              <w15:color w:val="0000FF"/>
              <w:text/>
            </w:sdtPr>
            <w:sdtContent>
              <w:p w14:paraId="59390D85" w14:textId="10CE7CC8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2DC9ADE1" w14:textId="77777777" w:rsidTr="004C11E5">
        <w:tc>
          <w:tcPr>
            <w:tcW w:w="2285" w:type="dxa"/>
          </w:tcPr>
          <w:p w14:paraId="35BEAE4C" w14:textId="77777777" w:rsidR="004F683F" w:rsidRPr="00F81CAB" w:rsidRDefault="004F683F" w:rsidP="004F683F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Student(s) (if appropriate)</w:t>
            </w: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If Appropriate, Student Name"/>
              <w:tag w:val="SCHOOL COUNSELING PLANNING TOOL - If Appropriate, Student Name"/>
              <w:id w:val="-1851553391"/>
              <w:placeholder>
                <w:docPart w:val="93555523F4614CE7B357EF6B99A2847E"/>
              </w:placeholder>
              <w:showingPlcHdr/>
              <w15:color w:val="0000FF"/>
              <w:text/>
            </w:sdtPr>
            <w:sdtContent>
              <w:p w14:paraId="6F315939" w14:textId="1E34A107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If Appropriate, Student Contact Info"/>
              <w:tag w:val="SCHOOL COUNSELING PLANNING TOOL - If Appropriate, Student Contact Info"/>
              <w:id w:val="-428897344"/>
              <w:placeholder>
                <w:docPart w:val="B4079781275D4EB0972BB23ADD424171"/>
              </w:placeholder>
              <w:showingPlcHdr/>
              <w15:color w:val="0000FF"/>
              <w:text/>
            </w:sdtPr>
            <w:sdtContent>
              <w:p w14:paraId="5338C1B6" w14:textId="62C6BFB2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If Appropriate, Student Term"/>
              <w:tag w:val="SCHOOL COUNSELING PLANNING TOOL - Admin Term"/>
              <w:id w:val="-1330289574"/>
              <w:placeholder>
                <w:docPart w:val="3BC21146E8E0480BAE6EA4A8C6FB7E11"/>
              </w:placeholder>
              <w:showingPlcHdr/>
              <w15:color w:val="0000FF"/>
              <w:text/>
            </w:sdtPr>
            <w:sdtContent>
              <w:p w14:paraId="436C536F" w14:textId="6EEDC17C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767F6D6E" w14:textId="77777777" w:rsidTr="004C11E5">
        <w:tc>
          <w:tcPr>
            <w:tcW w:w="2285" w:type="dxa"/>
          </w:tcPr>
          <w:p w14:paraId="2D206170" w14:textId="77777777" w:rsidR="004F683F" w:rsidRPr="00F81CAB" w:rsidRDefault="004F683F" w:rsidP="004F683F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F81CAB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Other Roles</w:t>
            </w: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1) SCHOOL COUNSELING PLANNING TOOL - Other Roles"/>
              <w:id w:val="-785961989"/>
              <w:placeholder>
                <w:docPart w:val="C79E382413BD45ED992829B0054C1BB4"/>
              </w:placeholder>
              <w:showingPlcHdr/>
              <w15:color w:val="0000FF"/>
              <w:text/>
            </w:sdtPr>
            <w:sdtContent>
              <w:p w14:paraId="0DD5086B" w14:textId="1C1BAC7C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1) SCHOOL COUNSELING PLANNING TOOL - Other Roles Contact Info"/>
              <w:id w:val="-1935895890"/>
              <w:placeholder>
                <w:docPart w:val="D0A37CC3482B4D4CB675EC264479BD84"/>
              </w:placeholder>
              <w:showingPlcHdr/>
              <w15:color w:val="0000FF"/>
              <w:text/>
            </w:sdtPr>
            <w:sdtContent>
              <w:p w14:paraId="40B0B7C1" w14:textId="66731DB3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1) SCHOOL COUNSELING PLANNING TOOL - Other Roles Term"/>
              <w:tag w:val="(1) SCHOOL COUNSELING PLANNING TOOL - Other Roles Term"/>
              <w:id w:val="81736264"/>
              <w:placeholder>
                <w:docPart w:val="2D242E0CB24E47539A2EDAB4C355E9C0"/>
              </w:placeholder>
              <w:showingPlcHdr/>
              <w15:color w:val="0000FF"/>
              <w:text/>
            </w:sdtPr>
            <w:sdtContent>
              <w:p w14:paraId="56863A82" w14:textId="44D93A8E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3E5B8D67" w14:textId="77777777" w:rsidTr="004C11E5">
        <w:tc>
          <w:tcPr>
            <w:tcW w:w="2285" w:type="dxa"/>
          </w:tcPr>
          <w:p w14:paraId="47042F01" w14:textId="77777777" w:rsidR="004F683F" w:rsidRPr="00F81CAB" w:rsidRDefault="004F683F" w:rsidP="004F683F">
            <w:pPr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2) SCHOOL COUNSELING PLANNING TOOL - Other Roles"/>
              <w:tag w:val="(2) SCHOOL COUNSELING PLANNING TOOL - Other Roles"/>
              <w:id w:val="-1361888304"/>
              <w:placeholder>
                <w:docPart w:val="714685054F4B4AA897FA2D613C380FA3"/>
              </w:placeholder>
              <w:showingPlcHdr/>
              <w15:color w:val="0000FF"/>
              <w:text/>
            </w:sdtPr>
            <w:sdtContent>
              <w:p w14:paraId="068C080B" w14:textId="1E77C9F7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2)SCHOOL COUNSELING PLANNING TOOL - Other Roles Contact Info"/>
              <w:id w:val="-579910905"/>
              <w:placeholder>
                <w:docPart w:val="478A5FF277334407A97C3B1E7767D63B"/>
              </w:placeholder>
              <w:showingPlcHdr/>
              <w15:color w:val="0000FF"/>
              <w:text/>
            </w:sdtPr>
            <w:sdtContent>
              <w:p w14:paraId="451D36D5" w14:textId="438A2A14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2) SCHOOL COUNSELING PLANNING TOOL - Other Roles Term"/>
              <w:tag w:val="(2) SCHOOL COUNSELING PLANNING TOOL - Other Roles Term"/>
              <w:id w:val="-1276249097"/>
              <w:placeholder>
                <w:docPart w:val="18D56A7701114D9E9E21B6DEBE54D026"/>
              </w:placeholder>
              <w:showingPlcHdr/>
              <w15:color w:val="0000FF"/>
              <w:text/>
            </w:sdtPr>
            <w:sdtContent>
              <w:p w14:paraId="0CCD62FF" w14:textId="0B5B2196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7B38923A" w14:textId="77777777" w:rsidTr="004C11E5">
        <w:tc>
          <w:tcPr>
            <w:tcW w:w="2285" w:type="dxa"/>
          </w:tcPr>
          <w:p w14:paraId="68F6FB15" w14:textId="77777777" w:rsidR="004F683F" w:rsidRPr="00F81CAB" w:rsidRDefault="004F683F" w:rsidP="004F683F">
            <w:pPr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3) SCHOOL COUNSELING PLANNING TOOL - Other Roles"/>
              <w:id w:val="-1595387095"/>
              <w:placeholder>
                <w:docPart w:val="7306DAB6C1A944418F34AC775D30AF54"/>
              </w:placeholder>
              <w:showingPlcHdr/>
              <w15:color w:val="0000FF"/>
              <w:text/>
            </w:sdtPr>
            <w:sdtContent>
              <w:p w14:paraId="660B514F" w14:textId="6911871A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3) SCHOOL COUNSELING PLANNING TOOL - Other Roles Contact Info"/>
              <w:id w:val="-514845110"/>
              <w:placeholder>
                <w:docPart w:val="EBB54AE6A4A243A18830C4C7D4449FB9"/>
              </w:placeholder>
              <w:showingPlcHdr/>
              <w15:color w:val="0000FF"/>
              <w:text/>
            </w:sdtPr>
            <w:sdtContent>
              <w:p w14:paraId="5B3B2721" w14:textId="55237725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3) SCHOOL COUNSELING PLANNING TOOL - Other Roles Term"/>
              <w:tag w:val="(3) SCHOOL COUNSELING PLANNING TOOL - Other Roles Term"/>
              <w:id w:val="1166058939"/>
              <w:placeholder>
                <w:docPart w:val="DD180B8824064303A26F2D012385D2DA"/>
              </w:placeholder>
              <w:showingPlcHdr/>
              <w15:color w:val="0000FF"/>
              <w:text/>
            </w:sdtPr>
            <w:sdtContent>
              <w:p w14:paraId="0758F841" w14:textId="59E01648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F683F" w:rsidRPr="00F81CAB" w14:paraId="5891AE56" w14:textId="77777777" w:rsidTr="004C11E5">
        <w:tc>
          <w:tcPr>
            <w:tcW w:w="2285" w:type="dxa"/>
          </w:tcPr>
          <w:p w14:paraId="1B25A199" w14:textId="77777777" w:rsidR="004F683F" w:rsidRPr="00F81CAB" w:rsidRDefault="004F683F" w:rsidP="004F683F">
            <w:pPr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4) SCHOOL COUNSELING PLANNING TOOL - Other Roles"/>
              <w:id w:val="631672576"/>
              <w:placeholder>
                <w:docPart w:val="B987873B46A3460FA4105983587EEB51"/>
              </w:placeholder>
              <w:showingPlcHdr/>
              <w15:color w:val="0000FF"/>
              <w:text/>
            </w:sdtPr>
            <w:sdtContent>
              <w:p w14:paraId="0DB519CA" w14:textId="43F29658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4) SCHOOL COUNSELING PLANNING TOOL - Other Roles Contact Info"/>
              <w:id w:val="1126039449"/>
              <w:placeholder>
                <w:docPart w:val="74D26D48F23444578A295E0322E41F0E"/>
              </w:placeholder>
              <w:showingPlcHdr/>
              <w15:color w:val="0000FF"/>
              <w:text/>
            </w:sdtPr>
            <w:sdtContent>
              <w:p w14:paraId="77AB1E7D" w14:textId="32231371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35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4) SCHOOL COUNSELING PLANNING TOOL - Other Roles Term"/>
              <w:tag w:val="(4) SCHOOL COUNSELING PLANNING TOOL - Other Roles Term"/>
              <w:id w:val="2063975140"/>
              <w:placeholder>
                <w:docPart w:val="56C3F7E734F449E1920CE8C32BDBF346"/>
              </w:placeholder>
              <w:showingPlcHdr/>
              <w15:color w:val="0000FF"/>
              <w:text/>
            </w:sdtPr>
            <w:sdtContent>
              <w:p w14:paraId="7ABDA5E1" w14:textId="29C8A4E2" w:rsidR="004F683F" w:rsidRPr="00F81CAB" w:rsidRDefault="004F683F" w:rsidP="004F683F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</w:tbl>
    <w:p w14:paraId="67D9EDFC" w14:textId="77777777" w:rsidR="00287043" w:rsidRDefault="00287043" w:rsidP="004A3105">
      <w:pPr>
        <w:rPr>
          <w:rFonts w:ascii="Aptos" w:eastAsia="Times New Roman" w:hAnsi="Aptos" w:cstheme="minorHAnsi"/>
          <w:sz w:val="20"/>
          <w:szCs w:val="20"/>
        </w:rPr>
      </w:pPr>
    </w:p>
    <w:tbl>
      <w:tblPr>
        <w:tblStyle w:val="TableGrid"/>
        <w:tblW w:w="9450" w:type="dxa"/>
        <w:tblInd w:w="-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2520"/>
        <w:gridCol w:w="6930"/>
      </w:tblGrid>
      <w:tr w:rsidR="004C11E5" w14:paraId="3C7800C0" w14:textId="212E064B" w:rsidTr="004C11E5">
        <w:tc>
          <w:tcPr>
            <w:tcW w:w="2520" w:type="dxa"/>
          </w:tcPr>
          <w:p w14:paraId="2E8BC719" w14:textId="77777777" w:rsidR="004C11E5" w:rsidRPr="0058649A" w:rsidRDefault="004C11E5" w:rsidP="004C11E5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58649A"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  <w:t>Membership Terms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Membership Terms"/>
              <w:id w:val="1161973327"/>
              <w:placeholder>
                <w:docPart w:val="598E2F66459D44D88035B970E769708B"/>
              </w:placeholder>
              <w:showingPlcHdr/>
              <w15:color w:val="0000FF"/>
              <w:text/>
            </w:sdtPr>
            <w:sdtContent>
              <w:p w14:paraId="1961153A" w14:textId="585D7BD0" w:rsidR="004C11E5" w:rsidRPr="0058649A" w:rsidRDefault="004C11E5" w:rsidP="004C11E5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C11E5" w14:paraId="37D65261" w14:textId="01FD1188" w:rsidTr="004C11E5">
        <w:tc>
          <w:tcPr>
            <w:tcW w:w="2520" w:type="dxa"/>
          </w:tcPr>
          <w:p w14:paraId="62C1A5CE" w14:textId="77777777" w:rsidR="004C11E5" w:rsidRPr="0058649A" w:rsidRDefault="004C11E5" w:rsidP="004C11E5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58649A"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  <w:t>Chairperson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hairperson"/>
              <w:tag w:val="SCHOOL COUNSELING PLANNING TOOL - Chairperson"/>
              <w:id w:val="-884714166"/>
              <w:placeholder>
                <w:docPart w:val="4E7810F297D644E192C489A292E37681"/>
              </w:placeholder>
              <w:showingPlcHdr/>
              <w15:color w:val="0000FF"/>
              <w:text/>
            </w:sdtPr>
            <w:sdtContent>
              <w:p w14:paraId="182AAA5C" w14:textId="44FCE895" w:rsidR="004C11E5" w:rsidRPr="0058649A" w:rsidRDefault="004C11E5" w:rsidP="004C11E5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950C54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4C11E5" w14:paraId="04A6EE6A" w14:textId="70B2AC12" w:rsidTr="004C11E5">
        <w:tc>
          <w:tcPr>
            <w:tcW w:w="2520" w:type="dxa"/>
          </w:tcPr>
          <w:p w14:paraId="44994908" w14:textId="5A2765C4" w:rsidR="004C11E5" w:rsidRPr="0058649A" w:rsidRDefault="004C11E5" w:rsidP="004C11E5">
            <w:pPr>
              <w:spacing w:line="216" w:lineRule="auto"/>
              <w:jc w:val="right"/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</w:pPr>
            <w:r w:rsidRPr="0058649A"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  <w:t>Minutes Recorder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Minutes Recorder"/>
              <w:tag w:val="SCHOOL COUNSELING PLANNING TOOL - Minutes Recorder"/>
              <w:id w:val="211699420"/>
              <w:placeholder>
                <w:docPart w:val="996C9BFB8EBC409FBD36CA1569A9612C"/>
              </w:placeholder>
              <w:showingPlcHdr/>
              <w15:color w:val="0000FF"/>
              <w:text/>
            </w:sdtPr>
            <w:sdtContent>
              <w:p w14:paraId="47939AD0" w14:textId="5F67F157" w:rsidR="004C11E5" w:rsidRPr="0058649A" w:rsidRDefault="004C11E5" w:rsidP="004C11E5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950C54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</w:tbl>
    <w:p w14:paraId="13150B9D" w14:textId="77777777" w:rsidR="00287043" w:rsidRDefault="00287043" w:rsidP="006F7042">
      <w:pPr>
        <w:widowControl w:val="0"/>
        <w:spacing w:after="0" w:line="240" w:lineRule="auto"/>
        <w:jc w:val="center"/>
        <w:rPr>
          <w:rFonts w:ascii="Aptos" w:eastAsia="Times New Roman" w:hAnsi="Aptos" w:cstheme="minorHAnsi"/>
          <w:sz w:val="20"/>
          <w:szCs w:val="20"/>
        </w:rPr>
      </w:pPr>
    </w:p>
    <w:p w14:paraId="296B34DE" w14:textId="77777777" w:rsidR="00287043" w:rsidRDefault="00287043" w:rsidP="006F7042">
      <w:pPr>
        <w:widowControl w:val="0"/>
        <w:spacing w:after="0" w:line="240" w:lineRule="auto"/>
        <w:jc w:val="center"/>
        <w:rPr>
          <w:rFonts w:ascii="Aptos" w:hAnsi="Aptos" w:cstheme="minorHAnsi"/>
          <w:b/>
          <w:sz w:val="28"/>
          <w:szCs w:val="28"/>
        </w:rPr>
        <w:sectPr w:rsidR="00287043" w:rsidSect="000B6E4B">
          <w:headerReference w:type="default" r:id="rId12"/>
          <w:footerReference w:type="even" r:id="rId13"/>
          <w:footerReference w:type="default" r:id="rId14"/>
          <w:pgSz w:w="12240" w:h="15840"/>
          <w:pgMar w:top="1882" w:right="1440" w:bottom="1440" w:left="1440" w:header="0" w:footer="720" w:gutter="0"/>
          <w:pgNumType w:start="1"/>
          <w:cols w:space="720"/>
          <w:docGrid w:linePitch="299"/>
        </w:sectPr>
      </w:pPr>
    </w:p>
    <w:p w14:paraId="10D7F048" w14:textId="77777777" w:rsidR="00287043" w:rsidRDefault="00287043" w:rsidP="006F7042">
      <w:pPr>
        <w:widowControl w:val="0"/>
        <w:spacing w:after="0" w:line="240" w:lineRule="auto"/>
        <w:jc w:val="center"/>
        <w:rPr>
          <w:rFonts w:ascii="Aptos" w:hAnsi="Aptos" w:cstheme="minorHAnsi"/>
          <w:b/>
          <w:sz w:val="28"/>
          <w:szCs w:val="28"/>
        </w:rPr>
      </w:pPr>
      <w:r w:rsidRPr="001F07D4">
        <w:rPr>
          <w:rFonts w:ascii="Aptos" w:hAnsi="Aptos" w:cstheme="minorHAnsi"/>
          <w:b/>
          <w:sz w:val="28"/>
          <w:szCs w:val="28"/>
        </w:rPr>
        <w:lastRenderedPageBreak/>
        <w:t xml:space="preserve">School Counseling Advisory Council </w:t>
      </w:r>
      <w:r w:rsidRPr="001F07D4">
        <w:rPr>
          <w:rFonts w:ascii="Aptos" w:hAnsi="Aptos" w:cstheme="minorHAnsi"/>
          <w:b/>
          <w:sz w:val="28"/>
          <w:szCs w:val="28"/>
        </w:rPr>
        <w:br/>
        <w:t>Second-Semester Minutes</w:t>
      </w:r>
    </w:p>
    <w:p w14:paraId="4729C682" w14:textId="77777777" w:rsidR="00287043" w:rsidRPr="001F07D4" w:rsidRDefault="00287043" w:rsidP="006F7042">
      <w:pPr>
        <w:widowControl w:val="0"/>
        <w:spacing w:after="0" w:line="240" w:lineRule="auto"/>
        <w:jc w:val="center"/>
        <w:rPr>
          <w:rFonts w:ascii="Aptos" w:eastAsia="Frutiger 65 Bold" w:hAnsi="Aptos" w:cstheme="minorHAnsi"/>
          <w:b/>
          <w:bCs/>
        </w:rPr>
      </w:pPr>
    </w:p>
    <w:tbl>
      <w:tblPr>
        <w:tblW w:w="9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4320"/>
        <w:gridCol w:w="1205"/>
        <w:gridCol w:w="2665"/>
      </w:tblGrid>
      <w:tr w:rsidR="00287043" w:rsidRPr="00BE72F0" w14:paraId="652F70EB" w14:textId="77777777" w:rsidTr="00176FFD"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28B14697" w14:textId="77777777" w:rsidR="00287043" w:rsidRPr="00BE72F0" w:rsidRDefault="00287043" w:rsidP="00176FFD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School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ING COUNCIL - 1ST SEM MINS - Name"/>
            <w:tag w:val="SCHOOL COUNSELING COUNCIL - 1ST SEM MINS - Name"/>
            <w:id w:val="2123573474"/>
            <w:placeholder>
              <w:docPart w:val="1C07DD59D42E49B0AE5E0BD94B6E78E0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vAlign w:val="center"/>
              </w:tcPr>
              <w:p w14:paraId="33EDCEC5" w14:textId="0FCAF59B" w:rsidR="00287043" w:rsidRPr="00BE72F0" w:rsidRDefault="004F683F" w:rsidP="008442ED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120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45223315" w14:textId="77777777" w:rsidR="00287043" w:rsidRPr="00BE72F0" w:rsidRDefault="00287043" w:rsidP="00176FFD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Meeting Date/Time 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ING COUNCIL - 1ST SEM MINS - Date &amp; Time"/>
            <w:tag w:val="SCHOOL COUNSELING ADVISORY COUNTIL - 1ST SEMESTER MINUTES - DATE &amp; TIME"/>
            <w:id w:val="387381779"/>
            <w:placeholder>
              <w:docPart w:val="CA2A3A9BE46A455D863E3C39C85B934E"/>
            </w:placeholder>
            <w:showingPlcHdr/>
            <w15:color w:val="0000FF"/>
            <w:text/>
          </w:sdtPr>
          <w:sdtContent>
            <w:tc>
              <w:tcPr>
                <w:tcW w:w="2665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vAlign w:val="center"/>
              </w:tcPr>
              <w:p w14:paraId="4C0E8C76" w14:textId="4748B11C" w:rsidR="00287043" w:rsidRPr="00BE72F0" w:rsidRDefault="004F683F" w:rsidP="008442ED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287043" w:rsidRPr="00BE72F0" w14:paraId="6F137A9C" w14:textId="77777777" w:rsidTr="00176FFD">
        <w:trPr>
          <w:trHeight w:val="355"/>
        </w:trPr>
        <w:tc>
          <w:tcPr>
            <w:tcW w:w="1255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80BD058" w14:textId="77777777" w:rsidR="00287043" w:rsidRPr="00BE72F0" w:rsidRDefault="00287043" w:rsidP="00F81CAB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Members Present</w:t>
            </w:r>
          </w:p>
        </w:tc>
        <w:tc>
          <w:tcPr>
            <w:tcW w:w="43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844AC2B" w14:textId="77777777" w:rsidR="00287043" w:rsidRPr="00BE72F0" w:rsidRDefault="00287043" w:rsidP="00176FFD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Name  </w:t>
            </w:r>
          </w:p>
        </w:tc>
        <w:tc>
          <w:tcPr>
            <w:tcW w:w="387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D8DAC2F" w14:textId="77777777" w:rsidR="00287043" w:rsidRPr="00BE72F0" w:rsidRDefault="00287043" w:rsidP="00176FFD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Position</w:t>
            </w:r>
          </w:p>
        </w:tc>
      </w:tr>
      <w:tr w:rsidR="004F683F" w:rsidRPr="00BE72F0" w14:paraId="73C42DBF" w14:textId="77777777" w:rsidTr="00176FFD">
        <w:trPr>
          <w:trHeight w:val="420"/>
        </w:trPr>
        <w:tc>
          <w:tcPr>
            <w:tcW w:w="1255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953B678" w14:textId="77777777" w:rsidR="004F683F" w:rsidRPr="00BE72F0" w:rsidRDefault="004F683F" w:rsidP="004F683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1) SCHOOL COUNCIL - 1ST SEM MINS - Member Present Name"/>
            <w:tag w:val="(1) SCHOOL COUNCIL - 1ST SEM MINS - Member Present Name"/>
            <w:id w:val="-907841824"/>
            <w:placeholder>
              <w:docPart w:val="48C5DA8724094FC4B6B3A64F15E6977B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B8C06E9" w14:textId="5445716F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1) SCHOOL COUNCIL - 1ST SEM MINS - Position"/>
            <w:id w:val="-220140067"/>
            <w:placeholder>
              <w:docPart w:val="07B325A2B2414DCAA57F83BC0EFAF1E8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45F2195F" w14:textId="3820DA3F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BE72F0" w14:paraId="49D4A8EA" w14:textId="77777777" w:rsidTr="00176FFD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81BE93B" w14:textId="77777777" w:rsidR="004F683F" w:rsidRPr="00BE72F0" w:rsidRDefault="004F683F" w:rsidP="004F683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2) SCHOOL COUNCIL - 1ST SEM MINS - Member Present Name"/>
            <w:id w:val="-1608808792"/>
            <w:placeholder>
              <w:docPart w:val="C00FF7AD862B41B198582D7AE97B485A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1CF4530" w14:textId="393115E5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2) SCHOOL COUNCIL - 1ST SEM MINS - Position"/>
            <w:tag w:val="(2) SCHOOL COUNCIL - 1ST SEM MINS - Position"/>
            <w:id w:val="1041324778"/>
            <w:placeholder>
              <w:docPart w:val="1094E0C4401E4C9BAFBBFB1634D4E60B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79E2A97" w14:textId="219EF10C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BE72F0" w14:paraId="4852C079" w14:textId="77777777" w:rsidTr="00176FFD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E60EC79" w14:textId="77777777" w:rsidR="004F683F" w:rsidRPr="00BE72F0" w:rsidRDefault="004F683F" w:rsidP="004F683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3) SCHOOL COUNCIL - 1ST SEM MINS - Member Present Name"/>
            <w:tag w:val="(3) SCHOOL COUNCIL - 1ST SEM MINS - Member Present Name"/>
            <w:id w:val="-1968120765"/>
            <w:placeholder>
              <w:docPart w:val="0DF01F64E23C48DBB9CBF3D6136C3856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675CEB7F" w14:textId="46CCD701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3) SCHOOL COUNCIL - 1ST SEM MINS - Position"/>
            <w:id w:val="754480967"/>
            <w:placeholder>
              <w:docPart w:val="EB14B68C853544A6B1A17B267D598047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2C3459E" w14:textId="6C6A3AEF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BE72F0" w14:paraId="2C86E8A7" w14:textId="77777777" w:rsidTr="00176FFD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9AEC863" w14:textId="77777777" w:rsidR="004F683F" w:rsidRPr="00BE72F0" w:rsidRDefault="004F683F" w:rsidP="004F683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4) SCHOOL COUNCIL - 1ST SEM MINS - Member Present Name"/>
            <w:id w:val="-648824593"/>
            <w:placeholder>
              <w:docPart w:val="7806139031994515B825E1A0447D27DD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14A3D0E" w14:textId="3E5433F9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4) SCHOOL COUNCIL - 1ST SEM MINS - Position"/>
            <w:tag w:val="(4) SCHOOL COUNCIL - 1ST SEM MINS - Position"/>
            <w:id w:val="630977835"/>
            <w:placeholder>
              <w:docPart w:val="7A22E4A194BD4AAD8F764151BEF3BD04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81519AE" w14:textId="4880E7F3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BE72F0" w14:paraId="0583043A" w14:textId="77777777" w:rsidTr="00176FFD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E980A3C" w14:textId="77777777" w:rsidR="004F683F" w:rsidRPr="00BE72F0" w:rsidRDefault="004F683F" w:rsidP="004F683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5) SCHOOL COUNCIL - 1ST SEM MINS - Member Present Name"/>
            <w:tag w:val="(1) SCHOOL COUNCIL - 1ST SEM MINS - Member Present Name"/>
            <w:id w:val="-564875339"/>
            <w:placeholder>
              <w:docPart w:val="7170E5982E6343B58300BFC9C8F6A844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9CD8926" w14:textId="63391BAA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5) SCHOOL COUNCIL - 1ST SEM MINS - Position"/>
            <w:tag w:val="(5) SCHOOL COUNCIL - 1ST SEM MINS - Position"/>
            <w:id w:val="-419959565"/>
            <w:placeholder>
              <w:docPart w:val="1BE5D0A643AA4B7F85C5E2DFE8D4762D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1D13391E" w14:textId="733A93F2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7B5F4E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BE72F0" w14:paraId="5F2EB922" w14:textId="77777777" w:rsidTr="00176FFD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0E45CDC2" w14:textId="77777777" w:rsidR="004F683F" w:rsidRPr="00BE72F0" w:rsidRDefault="004F683F" w:rsidP="004F683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6) SCHOOL COUNCIL - 1ST SEM MINS - Member Present Name"/>
            <w:id w:val="-637876683"/>
            <w:placeholder>
              <w:docPart w:val="F1A272E3109D44AC80C396952D89F3E0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26F35728" w14:textId="114FC527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6) SCHOOL COUNCIL - 1ST SEM MINS - Position"/>
            <w:tag w:val="(6) SCHOOL COUNCIL - 1ST SEM MINS - Position"/>
            <w:id w:val="139006869"/>
            <w:placeholder>
              <w:docPart w:val="D291AF0A75D4495D9C4F3EC6610C1CD9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60635E8A" w14:textId="48FDBDA4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7B5F4E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4F683F" w:rsidRPr="00BE72F0" w14:paraId="0CACDFF7" w14:textId="77777777" w:rsidTr="00176FFD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E8147DD" w14:textId="77777777" w:rsidR="004F683F" w:rsidRPr="00BE72F0" w:rsidRDefault="004F683F" w:rsidP="004F683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7) SCHOOL COUNCIL - 1ST SEM MINS - Member Present Name"/>
            <w:id w:val="-490793813"/>
            <w:placeholder>
              <w:docPart w:val="B5A0F85E60CB487E94F6DB7BC1260929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60AE9C16" w14:textId="61B9A989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7) SCHOOL COUNCIL - 1ST SEM MINS - Position"/>
            <w:tag w:val="(7) SCHOOL COUNCIL - 1ST SEM MINS - Position"/>
            <w:id w:val="429401667"/>
            <w:placeholder>
              <w:docPart w:val="E95FE7A9835944F8809C1471867B85CF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25A6D7AD" w14:textId="6086101C" w:rsidR="004F683F" w:rsidRPr="00BE72F0" w:rsidRDefault="004F683F" w:rsidP="004F683F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7B5F4E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5F18D195" w14:textId="77777777" w:rsidR="00287043" w:rsidRPr="001F07D4" w:rsidRDefault="00287043" w:rsidP="00191A56">
      <w:pPr>
        <w:spacing w:after="60"/>
        <w:rPr>
          <w:rFonts w:ascii="Aptos" w:hAnsi="Aptos" w:cstheme="minorHAnsi"/>
          <w:sz w:val="18"/>
          <w:szCs w:val="18"/>
        </w:rPr>
      </w:pPr>
    </w:p>
    <w:tbl>
      <w:tblPr>
        <w:tblW w:w="9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1255"/>
        <w:gridCol w:w="6030"/>
        <w:gridCol w:w="2160"/>
      </w:tblGrid>
      <w:tr w:rsidR="00287043" w:rsidRPr="001F07D4" w14:paraId="7DD305E5" w14:textId="77777777" w:rsidTr="00F81CAB">
        <w:trPr>
          <w:trHeight w:val="724"/>
          <w:tblHeader/>
        </w:trPr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8C1515"/>
            <w:vAlign w:val="center"/>
          </w:tcPr>
          <w:p w14:paraId="562D2C93" w14:textId="77777777" w:rsidR="00287043" w:rsidRPr="001F07D4" w:rsidRDefault="00287043" w:rsidP="00F81CAB">
            <w:pPr>
              <w:spacing w:after="0"/>
              <w:ind w:left="-178" w:firstLine="90"/>
              <w:rPr>
                <w:rFonts w:ascii="Aptos" w:hAnsi="Aptos" w:cstheme="minorHAnsi"/>
                <w:b/>
                <w:color w:val="FFFFFF"/>
                <w:sz w:val="20"/>
                <w:szCs w:val="20"/>
              </w:rPr>
            </w:pPr>
            <w:r>
              <w:rPr>
                <w:rFonts w:ascii="Aptos" w:hAnsi="Aptos" w:cstheme="minorHAnsi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1A0F785D" wp14:editId="0472AC77">
                  <wp:extent cx="4368800" cy="609600"/>
                  <wp:effectExtent l="0" t="0" r="0" b="0"/>
                  <wp:docPr id="19" name="Picture 19" descr="Topics (as listed in agenda)" title="Topics (as listed in agend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Topics (as listed in agenda)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8C1515"/>
            <w:vAlign w:val="center"/>
          </w:tcPr>
          <w:p w14:paraId="1E13EF60" w14:textId="77777777" w:rsidR="00287043" w:rsidRPr="001F07D4" w:rsidRDefault="00287043" w:rsidP="00F81CAB">
            <w:pPr>
              <w:spacing w:after="0"/>
              <w:jc w:val="center"/>
              <w:rPr>
                <w:rFonts w:ascii="Aptos" w:hAnsi="Aptos" w:cstheme="minorHAnsi"/>
                <w:b/>
                <w:color w:val="FFFFFF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b/>
                <w:color w:val="FFFFFF"/>
                <w:sz w:val="20"/>
                <w:szCs w:val="20"/>
              </w:rPr>
              <w:t xml:space="preserve">Action Needed &amp; Person Responsible </w:t>
            </w:r>
            <w:r>
              <w:rPr>
                <w:rFonts w:ascii="Aptos" w:hAnsi="Aptos" w:cstheme="minorHAnsi"/>
                <w:b/>
                <w:color w:val="FFFFFF"/>
                <w:sz w:val="20"/>
                <w:szCs w:val="20"/>
              </w:rPr>
              <w:br/>
              <w:t>(if applicable)</w:t>
            </w:r>
          </w:p>
        </w:tc>
      </w:tr>
      <w:tr w:rsidR="004C11E5" w:rsidRPr="001F07D4" w14:paraId="075E577D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3962219" w14:textId="77777777" w:rsidR="004C11E5" w:rsidRPr="001F07D4" w:rsidRDefault="004C11E5" w:rsidP="004C11E5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Welcome and Introductions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Welcome &amp; Introductions"/>
              <w:id w:val="2067061668"/>
              <w:placeholder>
                <w:docPart w:val="7971260E56BB46198865EEF35CA23EDB"/>
              </w:placeholder>
              <w:showingPlcHdr/>
              <w15:color w:val="0000FF"/>
              <w:text w:multiLine="1"/>
            </w:sdtPr>
            <w:sdtContent>
              <w:p w14:paraId="51A6CEF4" w14:textId="238788C1" w:rsidR="004C11E5" w:rsidRPr="00B9069D" w:rsidRDefault="004C11E5" w:rsidP="004C11E5">
                <w:pPr>
                  <w:spacing w:after="0" w:line="240" w:lineRule="auto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E20ECF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4C11E5" w:rsidRPr="001F07D4" w14:paraId="48371719" w14:textId="77777777" w:rsidTr="004F683F">
        <w:trPr>
          <w:trHeight w:val="20"/>
        </w:trPr>
        <w:sdt>
          <w:sdtPr>
            <w:rPr>
              <w:rFonts w:ascii="Aptos" w:hAnsi="Aptos" w:cstheme="minorHAnsi"/>
              <w:color w:val="000000"/>
            </w:rPr>
            <w:alias w:val="2nd SEMESTER MINUTES-Welcome &amp; Introduction"/>
            <w:id w:val="-1994939254"/>
            <w:placeholder>
              <w:docPart w:val="383D9CC15BCE411FAF8FCC8EB3E32B34"/>
            </w:placeholder>
            <w:showingPlcHdr/>
            <w15:color w:val="0000FF"/>
            <w:text w:multiLine="1"/>
          </w:sdtPr>
          <w:sdtContent>
            <w:tc>
              <w:tcPr>
                <w:tcW w:w="7285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B49C440" w14:textId="707986AF" w:rsidR="004C11E5" w:rsidRPr="00B9069D" w:rsidRDefault="004C11E5" w:rsidP="004C11E5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  <w:tc>
          <w:tcPr>
            <w:tcW w:w="2160" w:type="dxa"/>
            <w:vMerge/>
            <w:tcBorders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57FAB679" w14:textId="77777777" w:rsidR="004C11E5" w:rsidRPr="00B9069D" w:rsidRDefault="004C11E5" w:rsidP="004C11E5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4C11E5" w:rsidRPr="001F07D4" w14:paraId="119328F7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047DFD71" w14:textId="77777777" w:rsidR="004C11E5" w:rsidRPr="001F07D4" w:rsidRDefault="004C11E5" w:rsidP="004C11E5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Achievement Gap Plan(s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) and Data Report </w:t>
            </w:r>
          </w:p>
          <w:p w14:paraId="707085FB" w14:textId="77777777" w:rsidR="004C11E5" w:rsidRPr="001F07D4" w:rsidRDefault="004C11E5" w:rsidP="004C11E5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(presented by the school counselor)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Required Action / Person Responsible 2. Summary of Achievement Gap Plan(s) and Data Report "/>
              <w:id w:val="-1584990774"/>
              <w:placeholder>
                <w:docPart w:val="2C3792FCEA3E4966AE624AC7CC594E21"/>
              </w:placeholder>
              <w:showingPlcHdr/>
              <w15:color w:val="0000FF"/>
              <w:text w:multiLine="1"/>
            </w:sdtPr>
            <w:sdtContent>
              <w:p w14:paraId="27D0D549" w14:textId="575FB886" w:rsidR="004C11E5" w:rsidRPr="00B9069D" w:rsidRDefault="004C11E5" w:rsidP="004C11E5">
                <w:pPr>
                  <w:spacing w:after="0" w:line="240" w:lineRule="auto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E20ECF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4C11E5" w:rsidRPr="001F07D4" w14:paraId="7E324C2B" w14:textId="77777777" w:rsidTr="004F683F">
        <w:sdt>
          <w:sdtPr>
            <w:rPr>
              <w:rFonts w:ascii="Aptos" w:hAnsi="Aptos" w:cstheme="minorHAnsi"/>
              <w:color w:val="000000"/>
              <w:sz w:val="22"/>
              <w:szCs w:val="22"/>
            </w:rPr>
            <w:alias w:val="2nd SEMESTER MINUTES- Summary of Achievement Gap Plan(s) and Data Report "/>
            <w:id w:val="184715303"/>
            <w:placeholder>
              <w:docPart w:val="3B2CCAFBF35848D299CE34A2F0831F89"/>
            </w:placeholder>
            <w:showingPlcHdr/>
            <w15:color w:val="0000FF"/>
            <w:text w:multiLine="1"/>
          </w:sdtPr>
          <w:sdtContent>
            <w:tc>
              <w:tcPr>
                <w:tcW w:w="7285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4B36EDE8" w14:textId="4E12D150" w:rsidR="004C11E5" w:rsidRPr="001F07D4" w:rsidRDefault="004C11E5" w:rsidP="004C11E5">
                <w:pPr>
                  <w:pStyle w:val="ListParagraph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1" w:hanging="1"/>
                  <w:rPr>
                    <w:rFonts w:ascii="Aptos" w:hAnsi="Aptos" w:cstheme="minorHAnsi"/>
                    <w:color w:val="000000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  <w:sz w:val="22"/>
                    <w:szCs w:val="22"/>
                  </w:rPr>
                  <w:t>Type here</w:t>
                </w:r>
              </w:p>
            </w:tc>
          </w:sdtContent>
        </w:sdt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551CD01" w14:textId="77777777" w:rsidR="004C11E5" w:rsidRPr="00B9069D" w:rsidRDefault="004C11E5" w:rsidP="004C11E5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4C11E5" w:rsidRPr="001F07D4" w14:paraId="5390CF9F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AA0FF49" w14:textId="77777777" w:rsidR="004C11E5" w:rsidRPr="001F07D4" w:rsidRDefault="004C11E5" w:rsidP="004C11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D83BBC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feedback on </w:t>
            </w:r>
            <w:r w:rsidRPr="00D83BBC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Achievement Gap Plan(s)</w:t>
            </w: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and Data Report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Required Action / Person Responsible Discussion &amp; Feedback 2. Summary of Achievement Gap Plan(s) and Data Report "/>
              <w:id w:val="-2006884997"/>
              <w:placeholder>
                <w:docPart w:val="1A5122B9D0B64048BA249870E6871F2E"/>
              </w:placeholder>
              <w:showingPlcHdr/>
              <w15:color w:val="0000FF"/>
              <w:text w:multiLine="1"/>
            </w:sdtPr>
            <w:sdtContent>
              <w:p w14:paraId="3D6E827D" w14:textId="4A047ADC" w:rsidR="004C11E5" w:rsidRPr="00B9069D" w:rsidRDefault="004C11E5" w:rsidP="004C11E5">
                <w:pPr>
                  <w:spacing w:after="0" w:line="240" w:lineRule="auto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E20ECF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4C11E5" w:rsidRPr="001F07D4" w14:paraId="76AAF5B7" w14:textId="77777777" w:rsidTr="004F683F">
        <w:sdt>
          <w:sdtPr>
            <w:rPr>
              <w:rFonts w:ascii="Aptos" w:hAnsi="Aptos" w:cstheme="minorHAnsi"/>
              <w:color w:val="000000"/>
            </w:rPr>
            <w:alias w:val="2nd SEMESTER MINUTES-Discussions &amp; Feedback on Achievement Gap Plan/ Data Report"/>
            <w:tag w:val="2nd SEMESTER MINUTES-Discussions &amp; Feedback on Achievement Gap Plan/ Data Report"/>
            <w:id w:val="1056277735"/>
            <w:placeholder>
              <w:docPart w:val="99A797894DDF4BA6BD550844AA45EC2A"/>
            </w:placeholder>
            <w:showingPlcHdr/>
            <w15:color w:val="0000FF"/>
            <w:text w:multiLine="1"/>
          </w:sdtPr>
          <w:sdtContent>
            <w:tc>
              <w:tcPr>
                <w:tcW w:w="7285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C28D903" w14:textId="7F4E9BD9" w:rsidR="004C11E5" w:rsidRPr="001F07D4" w:rsidRDefault="004C11E5" w:rsidP="004C11E5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  <w:sz w:val="18"/>
                    <w:szCs w:val="18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461A3689" w14:textId="77777777" w:rsidR="004C11E5" w:rsidRPr="001F07D4" w:rsidRDefault="004C11E5" w:rsidP="004C11E5">
            <w:pPr>
              <w:spacing w:after="0" w:line="240" w:lineRule="auto"/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4C11E5" w:rsidRPr="001F07D4" w14:paraId="09767EA0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7A1666B" w14:textId="77777777" w:rsidR="004C11E5" w:rsidRPr="001F07D4" w:rsidRDefault="004C11E5" w:rsidP="004C11E5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Lesson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Plan and Data Report</w:t>
            </w: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br/>
              <w:t>(presented by the school counselor)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Required Action / Person Responsible Summary Lesson Plan / Data Report"/>
              <w:id w:val="1166903759"/>
              <w:placeholder>
                <w:docPart w:val="E28BF2C4493A4C4FA94C160F834F3BB5"/>
              </w:placeholder>
              <w:showingPlcHdr/>
              <w15:color w:val="0000FF"/>
              <w:text w:multiLine="1"/>
            </w:sdtPr>
            <w:sdtContent>
              <w:p w14:paraId="25E2D0F1" w14:textId="18FE8117" w:rsidR="004C11E5" w:rsidRPr="00B9069D" w:rsidRDefault="004C11E5" w:rsidP="004C11E5">
                <w:pPr>
                  <w:spacing w:after="0" w:line="240" w:lineRule="auto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E20ECF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4C11E5" w:rsidRPr="001F07D4" w14:paraId="7EC02887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Summary of Lesson Plan and Data Report"/>
              <w:id w:val="607014429"/>
              <w:placeholder>
                <w:docPart w:val="0CDB886D53844E0FB9AFD3853B3E0E33"/>
              </w:placeholder>
              <w:showingPlcHdr/>
              <w15:color w:val="0000FF"/>
              <w:text w:multiLine="1"/>
            </w:sdtPr>
            <w:sdtContent>
              <w:p w14:paraId="64CF58D4" w14:textId="2FE7222E" w:rsidR="004C11E5" w:rsidRPr="002A745E" w:rsidRDefault="004C11E5" w:rsidP="004C11E5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18FA52C" w14:textId="77777777" w:rsidR="004C11E5" w:rsidRPr="00B9069D" w:rsidRDefault="004C11E5" w:rsidP="004C11E5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4C11E5" w:rsidRPr="001F07D4" w14:paraId="70DBF00D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CDFAEF1" w14:textId="77777777" w:rsidR="004C11E5" w:rsidRPr="001F07D4" w:rsidRDefault="004C11E5" w:rsidP="004C11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feedback on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Lesson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 Plan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and Data Report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Required Action / Person Responsible - Discussion &amp; Feedback Lesson Plan / Data Report"/>
              <w:tag w:val="2nd SEMESTER MINUTES- Required Action / Person Responsible"/>
              <w:id w:val="1324557177"/>
              <w:placeholder>
                <w:docPart w:val="CACE794D18A146BABBE4972E9BFD5001"/>
              </w:placeholder>
              <w:showingPlcHdr/>
              <w15:color w:val="0000FF"/>
              <w:text w:multiLine="1"/>
            </w:sdtPr>
            <w:sdtContent>
              <w:p w14:paraId="1C472826" w14:textId="5AFD883E" w:rsidR="004C11E5" w:rsidRPr="00992B48" w:rsidRDefault="00992B48" w:rsidP="004C11E5">
                <w:pP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E20ECF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287043" w:rsidRPr="001F07D4" w14:paraId="643B7C66" w14:textId="77777777" w:rsidTr="00F81CAB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Discussion &amp; Feedback Lesson Plan and Data Report"/>
              <w:tag w:val="2nd SEMESTER MINUTES- Discussion &amp; Feedback Lesson Plan and Data Report"/>
              <w:id w:val="-1574044728"/>
              <w:placeholder>
                <w:docPart w:val="1EE40CB9D33040B9AB9B9C08E691AF04"/>
              </w:placeholder>
              <w:showingPlcHdr/>
              <w15:color w:val="0000FF"/>
              <w:text w:multiLine="1"/>
            </w:sdtPr>
            <w:sdtContent>
              <w:p w14:paraId="483B9561" w14:textId="65A6F788" w:rsidR="00287043" w:rsidRPr="002A745E" w:rsidRDefault="002A745E" w:rsidP="002A745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30DE8906" w14:textId="77777777" w:rsidR="00287043" w:rsidRPr="00B9069D" w:rsidRDefault="00287043" w:rsidP="0058649A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87043" w:rsidRPr="001F07D4" w14:paraId="2F19B562" w14:textId="77777777" w:rsidTr="00F81CAB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920515C" w14:textId="77777777" w:rsidR="00287043" w:rsidRPr="001F07D4" w:rsidRDefault="00287043" w:rsidP="00287043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lastRenderedPageBreak/>
              <w:t xml:space="preserve">Summary of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Small Group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Plan and Data Report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br/>
            </w: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(presented by the school counselor)</w:t>
            </w:r>
          </w:p>
        </w:tc>
        <w:tc>
          <w:tcPr>
            <w:tcW w:w="216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7DE1D60" w14:textId="77777777" w:rsidR="00287043" w:rsidRPr="00B9069D" w:rsidRDefault="00287043" w:rsidP="0058649A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87043" w:rsidRPr="001F07D4" w14:paraId="17B769D2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Summary of Small Group Plan &amp; Data Report"/>
              <w:id w:val="-279195362"/>
              <w:placeholder>
                <w:docPart w:val="C9EFE82AD35647DAAFC0456BA9EAEBC6"/>
              </w:placeholder>
              <w:showingPlcHdr/>
              <w15:color w:val="0000FF"/>
              <w:text w:multiLine="1"/>
            </w:sdtPr>
            <w:sdtContent>
              <w:p w14:paraId="1EFDC3F9" w14:textId="5B54C375" w:rsidR="00287043" w:rsidRPr="002A745E" w:rsidRDefault="002A745E" w:rsidP="00B9069D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Required Action / Person Responsible"/>
              <w:tag w:val="2nd SEMESTER MINUTES- Required Action / Person Responsible"/>
              <w:id w:val="-428813120"/>
              <w:placeholder>
                <w:docPart w:val="E6B00A69B6EA4ED6A9EC18DEF66E31DE"/>
              </w:placeholder>
              <w:showingPlcHdr/>
              <w15:color w:val="0000FF"/>
              <w:text w:multiLine="1"/>
            </w:sdtPr>
            <w:sdtContent>
              <w:p w14:paraId="0853F3AA" w14:textId="5C91F22B" w:rsidR="00287043" w:rsidRPr="00500BF6" w:rsidRDefault="00500BF6" w:rsidP="00500BF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287043" w:rsidRPr="001F07D4" w14:paraId="7295D4BC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2636571" w14:textId="77777777" w:rsidR="00287043" w:rsidRPr="001F07D4" w:rsidRDefault="00287043" w:rsidP="005864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feedback on </w:t>
            </w:r>
            <w:r w:rsidRPr="001F07D4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 xml:space="preserve">Small Group </w:t>
            </w:r>
            <w:r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Plan and Data Report</w:t>
            </w:r>
          </w:p>
        </w:tc>
        <w:tc>
          <w:tcPr>
            <w:tcW w:w="216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A379D2E" w14:textId="77777777" w:rsidR="00287043" w:rsidRPr="00B9069D" w:rsidRDefault="00287043" w:rsidP="0058649A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87043" w:rsidRPr="001F07D4" w14:paraId="1A944886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Discussion &amp; Feedback Small Group Plan and Data Report"/>
              <w:id w:val="-1145731886"/>
              <w:placeholder>
                <w:docPart w:val="5488064A01934D37BC7843E441721189"/>
              </w:placeholder>
              <w:showingPlcHdr/>
              <w15:color w:val="0000FF"/>
              <w:text w:multiLine="1"/>
            </w:sdtPr>
            <w:sdtContent>
              <w:p w14:paraId="70B42CDB" w14:textId="31984BD9" w:rsidR="00287043" w:rsidRPr="002A745E" w:rsidRDefault="002A745E" w:rsidP="00B9069D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Required Action / Person Responsible"/>
              <w:tag w:val="2nd SEMESTER MINUTES- Required Action / Person Responsible"/>
              <w:id w:val="1309680493"/>
              <w:placeholder>
                <w:docPart w:val="6FE8408C8926499E8730A761C10E0958"/>
              </w:placeholder>
              <w:showingPlcHdr/>
              <w15:color w:val="0000FF"/>
              <w:text w:multiLine="1"/>
            </w:sdtPr>
            <w:sdtContent>
              <w:p w14:paraId="4B29B868" w14:textId="4CB43BC3" w:rsidR="00287043" w:rsidRPr="00500BF6" w:rsidRDefault="00500BF6" w:rsidP="00500BF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287043" w:rsidRPr="001F07D4" w14:paraId="771DD8EE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5AEEEE2" w14:textId="77777777" w:rsidR="00287043" w:rsidRPr="001F07D4" w:rsidRDefault="00287043" w:rsidP="00287043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___________ </w:t>
            </w:r>
            <w:r w:rsidRPr="001F07D4">
              <w:rPr>
                <w:rFonts w:ascii="Aptos" w:hAnsi="Aptos" w:cstheme="minorHAnsi"/>
                <w:i/>
                <w:iCs/>
                <w:color w:val="000000"/>
                <w:sz w:val="20"/>
                <w:szCs w:val="20"/>
              </w:rPr>
              <w:t>(optional)</w:t>
            </w:r>
          </w:p>
          <w:p w14:paraId="630F2266" w14:textId="77777777" w:rsidR="00287043" w:rsidRPr="001F07D4" w:rsidRDefault="00287043" w:rsidP="0058649A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(presented by the school counselor)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(Optional ) 2nd SEMESTER MINUTES- Required Action / Person Responsible"/>
              <w:tag w:val="(Optional ) 2nd SEMESTER MINUTES- Required Action / Person Responsible"/>
              <w:id w:val="-937904372"/>
              <w:placeholder>
                <w:docPart w:val="B250EA020B184536AD3D7AE4581888FE"/>
              </w:placeholder>
              <w:showingPlcHdr/>
              <w15:color w:val="0000FF"/>
              <w:text w:multiLine="1"/>
            </w:sdtPr>
            <w:sdtContent>
              <w:p w14:paraId="56A79C23" w14:textId="5D53EB38" w:rsidR="00287043" w:rsidRPr="00500BF6" w:rsidRDefault="00500BF6" w:rsidP="00500BF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287043" w:rsidRPr="001F07D4" w14:paraId="1A0CAB2B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(Optional ) 2nd SEMESTER MINUTES- Summary of (Enter Topic)"/>
              <w:id w:val="1967395312"/>
              <w:placeholder>
                <w:docPart w:val="E3B9706CFC8E4FBFA78DDE4A6B41771A"/>
              </w:placeholder>
              <w:showingPlcHdr/>
              <w15:color w:val="0000FF"/>
              <w:text w:multiLine="1"/>
            </w:sdtPr>
            <w:sdtContent>
              <w:p w14:paraId="1575F945" w14:textId="17158CCF" w:rsidR="00287043" w:rsidRPr="002A745E" w:rsidRDefault="002A745E" w:rsidP="002A745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69E890EC" w14:textId="77777777" w:rsidR="00287043" w:rsidRPr="00B9069D" w:rsidRDefault="00287043" w:rsidP="00B9069D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87043" w:rsidRPr="001F07D4" w14:paraId="631889C9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30F46A4" w14:textId="77777777" w:rsidR="00287043" w:rsidRPr="001F07D4" w:rsidRDefault="00287043" w:rsidP="005864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Discussion and feedback on _______________: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(Optional ) 2nd SEMESTER MINUTES-Required Action / Person Responsible"/>
              <w:id w:val="-1795824180"/>
              <w:placeholder>
                <w:docPart w:val="E11755D573674B7CB074374786930C6C"/>
              </w:placeholder>
              <w:showingPlcHdr/>
              <w15:color w:val="0000FF"/>
              <w:text w:multiLine="1"/>
            </w:sdtPr>
            <w:sdtContent>
              <w:p w14:paraId="2C16005C" w14:textId="5DD3E6DB" w:rsidR="00287043" w:rsidRPr="00500BF6" w:rsidRDefault="00500BF6" w:rsidP="00500BF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287043" w:rsidRPr="001F07D4" w14:paraId="05C971D9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(Optional ) 2nd SEMESTER MINUTES- Discussion of (Enter Topic)"/>
              <w:tag w:val="(Optional ) 2nd SEMESTER MINUTES- Discussion of (Enter Topic)"/>
              <w:id w:val="2108235935"/>
              <w:placeholder>
                <w:docPart w:val="ADB9CF1F967847EE8294980A7334099B"/>
              </w:placeholder>
              <w:showingPlcHdr/>
              <w15:color w:val="0000FF"/>
              <w:text w:multiLine="1"/>
            </w:sdtPr>
            <w:sdtContent>
              <w:p w14:paraId="58133EF8" w14:textId="2F5F2D79" w:rsidR="00287043" w:rsidRPr="002A745E" w:rsidRDefault="00500BF6" w:rsidP="0058649A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56383F0" w14:textId="77777777" w:rsidR="00287043" w:rsidRPr="00B9069D" w:rsidRDefault="00287043" w:rsidP="0058649A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87043" w:rsidRPr="001F07D4" w14:paraId="6AC09A14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C21356D" w14:textId="77777777" w:rsidR="00287043" w:rsidRPr="001F07D4" w:rsidRDefault="00287043" w:rsidP="00287043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>Summary of __________</w:t>
            </w:r>
            <w:proofErr w:type="gramStart"/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_  </w:t>
            </w:r>
            <w:r w:rsidRPr="001F07D4">
              <w:rPr>
                <w:rFonts w:ascii="Aptos" w:hAnsi="Aptos" w:cstheme="minorHAnsi"/>
                <w:i/>
                <w:iCs/>
                <w:color w:val="000000"/>
                <w:sz w:val="20"/>
                <w:szCs w:val="20"/>
              </w:rPr>
              <w:t>(</w:t>
            </w:r>
            <w:proofErr w:type="gramEnd"/>
            <w:r w:rsidRPr="001F07D4">
              <w:rPr>
                <w:rFonts w:ascii="Aptos" w:hAnsi="Aptos" w:cstheme="minorHAnsi"/>
                <w:i/>
                <w:iCs/>
                <w:color w:val="000000"/>
                <w:sz w:val="20"/>
                <w:szCs w:val="20"/>
              </w:rPr>
              <w:t>optional)</w:t>
            </w:r>
            <w:r w:rsidRPr="001F07D4">
              <w:rPr>
                <w:rFonts w:ascii="Aptos" w:hAnsi="Aptos" w:cstheme="minorHAnsi"/>
                <w:color w:val="000000"/>
                <w:sz w:val="20"/>
                <w:szCs w:val="20"/>
              </w:rPr>
              <w:br/>
              <w:t>(plan presented by the school counselor)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(Optional ) 2nd SEMESTER MINUTES-Required Action / Person Responsible"/>
              <w:tag w:val="(Optional ) 2nd SEMESTER MINUTES-Required Action / Person Responsible"/>
              <w:id w:val="1512562381"/>
              <w:placeholder>
                <w:docPart w:val="B401837BAED34629898EDFA2BA94BEB9"/>
              </w:placeholder>
              <w:showingPlcHdr/>
              <w15:color w:val="0000FF"/>
              <w:text w:multiLine="1"/>
            </w:sdtPr>
            <w:sdtContent>
              <w:p w14:paraId="410B54CA" w14:textId="280F5155" w:rsidR="00287043" w:rsidRPr="00500BF6" w:rsidRDefault="00500BF6" w:rsidP="00500BF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287043" w:rsidRPr="001F07D4" w14:paraId="00D97415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(Optional ) 2nd SEMESTER MINUTES- Summary of (Enter Topic)"/>
              <w:id w:val="1423920373"/>
              <w:placeholder>
                <w:docPart w:val="2A6A425894744C81B23693D19C4BC4C7"/>
              </w:placeholder>
              <w:showingPlcHdr/>
              <w15:color w:val="0000FF"/>
              <w:text w:multiLine="1"/>
            </w:sdtPr>
            <w:sdtContent>
              <w:p w14:paraId="0D11BB0E" w14:textId="17551311" w:rsidR="00287043" w:rsidRPr="002A745E" w:rsidRDefault="00500BF6" w:rsidP="002A745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C41BC15" w14:textId="77777777" w:rsidR="00287043" w:rsidRPr="00B9069D" w:rsidRDefault="00287043" w:rsidP="00B9069D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87043" w:rsidRPr="001F07D4" w14:paraId="37A5BA04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3147063F" w14:textId="490446F3" w:rsidR="00287043" w:rsidRPr="001F07D4" w:rsidRDefault="00287043" w:rsidP="005864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18"/>
                <w:szCs w:val="18"/>
              </w:rPr>
            </w:pPr>
            <w:r w:rsidRPr="00D83BBC">
              <w:rPr>
                <w:rFonts w:ascii="Aptos" w:hAnsi="Aptos" w:cstheme="minorHAnsi"/>
                <w:color w:val="000000"/>
                <w:sz w:val="20"/>
                <w:szCs w:val="20"/>
              </w:rPr>
              <w:t>Discussion</w:t>
            </w:r>
            <w:r w:rsidR="00500BF6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  <w:r w:rsidRPr="00D83BBC">
              <w:rPr>
                <w:rFonts w:ascii="Aptos" w:hAnsi="Aptos" w:cstheme="minorHAnsi"/>
                <w:color w:val="000000"/>
                <w:sz w:val="20"/>
                <w:szCs w:val="20"/>
              </w:rPr>
              <w:t>and feedback on _______________: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(Optional ) 2nd SEMESTER MINUTES-Required Action / Person Responsible"/>
              <w:id w:val="-550844114"/>
              <w:placeholder>
                <w:docPart w:val="C823D94C528F410FA06A7CC709D91EC2"/>
              </w:placeholder>
              <w:showingPlcHdr/>
              <w15:color w:val="0000FF"/>
              <w:text w:multiLine="1"/>
            </w:sdtPr>
            <w:sdtContent>
              <w:p w14:paraId="220DC106" w14:textId="77777777" w:rsidR="00500BF6" w:rsidRDefault="00500BF6" w:rsidP="00500BF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  <w:p w14:paraId="5B21B83C" w14:textId="77777777" w:rsidR="00287043" w:rsidRPr="00B9069D" w:rsidRDefault="00287043" w:rsidP="0058649A">
            <w:pPr>
              <w:spacing w:after="0" w:line="240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287043" w:rsidRPr="001F07D4" w14:paraId="68CE73A7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(Optional ) 2nd SEMESTER MINUTES- Discussion of (Enter Topic)"/>
              <w:tag w:val="(Optional ) 2nd SEMESTER MINUTES- Discussion of (Enter Topic)"/>
              <w:id w:val="-2008809320"/>
              <w:placeholder>
                <w:docPart w:val="4FB419D3902547B6B0F8477069926703"/>
              </w:placeholder>
              <w:showingPlcHdr/>
              <w15:color w:val="0000FF"/>
              <w:text w:multiLine="1"/>
            </w:sdtPr>
            <w:sdtContent>
              <w:p w14:paraId="16A03100" w14:textId="5786D12A" w:rsidR="00287043" w:rsidRPr="002A745E" w:rsidRDefault="00500BF6" w:rsidP="004F683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A848426" w14:textId="77777777" w:rsidR="00287043" w:rsidRPr="001F07D4" w:rsidRDefault="00287043" w:rsidP="0058649A">
            <w:pPr>
              <w:spacing w:after="0" w:line="240" w:lineRule="auto"/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287043" w:rsidRPr="001F07D4" w14:paraId="173B8162" w14:textId="77777777" w:rsidTr="004F683F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337C34E" w14:textId="77777777" w:rsidR="00287043" w:rsidRPr="001F07D4" w:rsidRDefault="00287043" w:rsidP="00287043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>Closing</w:t>
            </w:r>
          </w:p>
        </w:tc>
        <w:tc>
          <w:tcPr>
            <w:tcW w:w="2160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Required Action / Person Responsible"/>
              <w:tag w:val="2nd SEMESTER MINUTES- Required Action / Person Responsible"/>
              <w:id w:val="-294516907"/>
              <w:placeholder>
                <w:docPart w:val="A54B56805AD04E209CEAB40A72713B32"/>
              </w:placeholder>
              <w:showingPlcHdr/>
              <w15:color w:val="0000FF"/>
              <w:text w:multiLine="1"/>
            </w:sdtPr>
            <w:sdtContent>
              <w:p w14:paraId="1D4C67EC" w14:textId="43E24CAB" w:rsidR="00287043" w:rsidRPr="00500BF6" w:rsidRDefault="00500BF6" w:rsidP="00500BF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tr w:rsidR="00287043" w:rsidRPr="001F07D4" w14:paraId="34EC836A" w14:textId="77777777" w:rsidTr="00F81CAB">
        <w:tc>
          <w:tcPr>
            <w:tcW w:w="728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Closing"/>
              <w:id w:val="896938155"/>
              <w:placeholder>
                <w:docPart w:val="E899FDECC86C4144A09C78BC5F7A675D"/>
              </w:placeholder>
              <w:showingPlcHdr/>
              <w15:color w:val="0000FF"/>
              <w:text w:multiLine="1"/>
            </w:sdtPr>
            <w:sdtContent>
              <w:p w14:paraId="0F7476A6" w14:textId="5BF31FDD" w:rsidR="00287043" w:rsidRPr="002A745E" w:rsidRDefault="002A745E" w:rsidP="002A745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16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1F87D53" w14:textId="77777777" w:rsidR="00287043" w:rsidRPr="001F07D4" w:rsidRDefault="00287043" w:rsidP="00B9069D">
            <w:pPr>
              <w:spacing w:after="0" w:line="240" w:lineRule="auto"/>
              <w:rPr>
                <w:rFonts w:ascii="Aptos" w:hAnsi="Aptos" w:cstheme="minorHAnsi"/>
                <w:sz w:val="18"/>
                <w:szCs w:val="18"/>
              </w:rPr>
            </w:pPr>
          </w:p>
        </w:tc>
      </w:tr>
      <w:tr w:rsidR="00287043" w:rsidRPr="00BE72F0" w14:paraId="0F24B22E" w14:textId="77777777" w:rsidTr="00F81CAB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</w:tblPrEx>
        <w:tc>
          <w:tcPr>
            <w:tcW w:w="1255" w:type="dxa"/>
          </w:tcPr>
          <w:p w14:paraId="707A3E11" w14:textId="77777777" w:rsidR="00287043" w:rsidRPr="00BE72F0" w:rsidRDefault="00287043" w:rsidP="00176F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bookmarkStart w:id="0" w:name="_Hlk193821662"/>
            <w:r w:rsidRPr="00BE72F0">
              <w:rPr>
                <w:rFonts w:ascii="Aptos" w:hAnsi="Aptos" w:cstheme="minorHAnsi"/>
                <w:color w:val="000000"/>
                <w:sz w:val="20"/>
                <w:szCs w:val="20"/>
              </w:rPr>
              <w:t>Next Meeting Date/Time:</w:t>
            </w:r>
          </w:p>
        </w:tc>
        <w:tc>
          <w:tcPr>
            <w:tcW w:w="8190" w:type="dxa"/>
            <w:gridSpan w:val="2"/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2nd SEMESTER MINUTES- Next Meeting Minutes Data &amp; Time"/>
              <w:id w:val="842286547"/>
              <w:placeholder>
                <w:docPart w:val="233E8D8E479543E4BD4B38FA785334BF"/>
              </w:placeholder>
              <w:showingPlcHdr/>
              <w15:color w:val="0000FF"/>
              <w:text w:multiLine="1"/>
            </w:sdtPr>
            <w:sdtContent>
              <w:p w14:paraId="1CAC0ABD" w14:textId="1E17F532" w:rsidR="00287043" w:rsidRPr="002A745E" w:rsidRDefault="002A745E" w:rsidP="002A745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</w:tr>
      <w:bookmarkEnd w:id="0"/>
    </w:tbl>
    <w:p w14:paraId="0DD4470F" w14:textId="77777777" w:rsidR="00287043" w:rsidRDefault="00287043" w:rsidP="006F7042">
      <w:pPr>
        <w:jc w:val="right"/>
        <w:rPr>
          <w:rFonts w:ascii="Aptos" w:hAnsi="Aptos"/>
          <w:sz w:val="18"/>
          <w:szCs w:val="18"/>
        </w:rPr>
      </w:pPr>
    </w:p>
    <w:p w14:paraId="23B6D4B5" w14:textId="77777777" w:rsidR="00287043" w:rsidRPr="00D14CD9" w:rsidRDefault="00287043" w:rsidP="00D92B38">
      <w:pPr>
        <w:widowControl w:val="0"/>
        <w:spacing w:after="0" w:line="240" w:lineRule="auto"/>
        <w:rPr>
          <w:rFonts w:ascii="Aptos" w:eastAsia="Frutiger 65 Bold" w:hAnsi="Aptos"/>
          <w:b/>
          <w:bCs/>
          <w:sz w:val="24"/>
          <w:szCs w:val="24"/>
        </w:rPr>
      </w:pPr>
    </w:p>
    <w:p w14:paraId="380AD775" w14:textId="77777777" w:rsidR="00C63C59" w:rsidRPr="00D14CD9" w:rsidRDefault="00C63C59" w:rsidP="00D92B38">
      <w:pPr>
        <w:widowControl w:val="0"/>
        <w:spacing w:after="0" w:line="240" w:lineRule="auto"/>
        <w:rPr>
          <w:rFonts w:ascii="Aptos" w:eastAsia="Frutiger 65 Bold" w:hAnsi="Aptos"/>
          <w:b/>
          <w:bCs/>
          <w:sz w:val="24"/>
          <w:szCs w:val="24"/>
        </w:rPr>
      </w:pPr>
    </w:p>
    <w:sectPr w:rsidR="00C63C59" w:rsidRPr="00D14CD9" w:rsidSect="00B17FFE">
      <w:headerReference w:type="default" r:id="rId16"/>
      <w:pgSz w:w="12240" w:h="15840"/>
      <w:pgMar w:top="1882" w:right="1440" w:bottom="1440" w:left="1440" w:header="0" w:footer="720" w:gutter="0"/>
      <w:pgNumType w:start="3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556AE" w14:textId="77777777" w:rsidR="001F369F" w:rsidRDefault="001F369F">
      <w:pPr>
        <w:spacing w:after="0" w:line="240" w:lineRule="auto"/>
      </w:pPr>
      <w:r>
        <w:separator/>
      </w:r>
    </w:p>
  </w:endnote>
  <w:endnote w:type="continuationSeparator" w:id="0">
    <w:p w14:paraId="068FE5EE" w14:textId="77777777" w:rsidR="001F369F" w:rsidRDefault="001F3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utiger 65 Bold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26975198"/>
      <w:docPartObj>
        <w:docPartGallery w:val="Page Numbers (Bottom of Page)"/>
        <w:docPartUnique/>
      </w:docPartObj>
    </w:sdtPr>
    <w:sdtContent>
      <w:p w14:paraId="79F12F2E" w14:textId="77777777" w:rsidR="00287043" w:rsidRDefault="00287043" w:rsidP="007F35F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4ABF717" w14:textId="77777777" w:rsidR="00287043" w:rsidRDefault="002870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098915967"/>
      <w:docPartObj>
        <w:docPartGallery w:val="Page Numbers (Bottom of Page)"/>
        <w:docPartUnique/>
      </w:docPartObj>
    </w:sdtPr>
    <w:sdtContent>
      <w:p w14:paraId="737168CD" w14:textId="77777777" w:rsidR="00287043" w:rsidRDefault="00287043" w:rsidP="007F35F3">
        <w:pPr>
          <w:pStyle w:val="Footer"/>
          <w:framePr w:wrap="none" w:vAnchor="text" w:hAnchor="margin" w:xAlign="center" w:y="1"/>
          <w:rPr>
            <w:rStyle w:val="PageNumber"/>
          </w:rPr>
        </w:pPr>
        <w:r w:rsidRPr="005A53D9">
          <w:rPr>
            <w:rStyle w:val="PageNumber"/>
            <w:rFonts w:ascii="Aptos" w:hAnsi="Aptos"/>
            <w:sz w:val="16"/>
            <w:szCs w:val="16"/>
          </w:rPr>
          <w:fldChar w:fldCharType="begin"/>
        </w:r>
        <w:r w:rsidRPr="005A53D9">
          <w:rPr>
            <w:rStyle w:val="PageNumber"/>
            <w:rFonts w:ascii="Aptos" w:hAnsi="Aptos"/>
            <w:sz w:val="16"/>
            <w:szCs w:val="16"/>
          </w:rPr>
          <w:instrText xml:space="preserve"> PAGE </w:instrText>
        </w:r>
        <w:r w:rsidRPr="005A53D9">
          <w:rPr>
            <w:rStyle w:val="PageNumber"/>
            <w:rFonts w:ascii="Aptos" w:hAnsi="Aptos"/>
            <w:sz w:val="16"/>
            <w:szCs w:val="16"/>
          </w:rPr>
          <w:fldChar w:fldCharType="separate"/>
        </w:r>
        <w:r w:rsidRPr="005A53D9">
          <w:rPr>
            <w:rStyle w:val="PageNumber"/>
            <w:rFonts w:ascii="Aptos" w:hAnsi="Aptos"/>
            <w:noProof/>
            <w:sz w:val="16"/>
            <w:szCs w:val="16"/>
          </w:rPr>
          <w:t>1</w:t>
        </w:r>
        <w:r w:rsidRPr="005A53D9">
          <w:rPr>
            <w:rStyle w:val="PageNumber"/>
            <w:rFonts w:ascii="Aptos" w:hAnsi="Aptos"/>
            <w:sz w:val="16"/>
            <w:szCs w:val="16"/>
          </w:rPr>
          <w:fldChar w:fldCharType="end"/>
        </w:r>
      </w:p>
    </w:sdtContent>
  </w:sdt>
  <w:p w14:paraId="60CE70F0" w14:textId="77777777" w:rsidR="00287043" w:rsidRPr="005A53D9" w:rsidRDefault="00287043" w:rsidP="005A53D9">
    <w:pPr>
      <w:pStyle w:val="Footer"/>
      <w:rPr>
        <w:rFonts w:ascii="Aptos" w:hAnsi="Aptos"/>
        <w:sz w:val="16"/>
        <w:szCs w:val="16"/>
      </w:rPr>
    </w:pPr>
    <w:r w:rsidRPr="003522BB">
      <w:rPr>
        <w:rFonts w:ascii="Aptos" w:eastAsia="Times New Roman" w:hAnsi="Aptos" w:cs="Times New Roman"/>
        <w:color w:val="000000"/>
        <w:sz w:val="16"/>
        <w:szCs w:val="16"/>
      </w:rPr>
      <w:t xml:space="preserve">ASCA National Model® Fifth Edition </w:t>
    </w:r>
    <w:r w:rsidRPr="003522BB">
      <w:rPr>
        <w:rFonts w:ascii="Aptos" w:hAnsi="Aptos"/>
        <w:color w:val="000000"/>
        <w:sz w:val="16"/>
        <w:szCs w:val="16"/>
      </w:rPr>
      <w:tab/>
    </w:r>
    <w:r w:rsidRPr="003522BB">
      <w:rPr>
        <w:rFonts w:ascii="Aptos" w:hAnsi="Aptos"/>
        <w:color w:val="000000"/>
        <w:sz w:val="16"/>
        <w:szCs w:val="16"/>
      </w:rPr>
      <w:ptab w:relativeTo="margin" w:alignment="right" w:leader="none"/>
    </w:r>
    <w:r w:rsidR="008442ED">
      <w:rPr>
        <w:rFonts w:ascii="Aptos" w:hAnsi="Aptos"/>
        <w:color w:val="000000"/>
        <w:sz w:val="16"/>
        <w:szCs w:val="16"/>
      </w:rPr>
      <w:t>8</w:t>
    </w:r>
    <w:r w:rsidRPr="003522BB">
      <w:rPr>
        <w:rFonts w:ascii="Aptos" w:hAnsi="Aptos"/>
        <w:color w:val="000000"/>
        <w:sz w:val="16"/>
        <w:szCs w:val="16"/>
      </w:rPr>
      <w:t>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06A0B" w14:textId="77777777" w:rsidR="001F369F" w:rsidRDefault="001F369F">
      <w:pPr>
        <w:spacing w:after="0" w:line="240" w:lineRule="auto"/>
      </w:pPr>
      <w:r>
        <w:separator/>
      </w:r>
    </w:p>
  </w:footnote>
  <w:footnote w:type="continuationSeparator" w:id="0">
    <w:p w14:paraId="33F766A4" w14:textId="77777777" w:rsidR="001F369F" w:rsidRDefault="001F3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F9230" w14:textId="77777777" w:rsidR="00287043" w:rsidRDefault="00287043" w:rsidP="000B6E4B">
    <w:pPr>
      <w:pStyle w:val="Header"/>
      <w:ind w:left="-144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85C1655" wp14:editId="6FD18B6D">
              <wp:simplePos x="0" y="0"/>
              <wp:positionH relativeFrom="column">
                <wp:posOffset>1601972</wp:posOffset>
              </wp:positionH>
              <wp:positionV relativeFrom="paragraph">
                <wp:posOffset>198474</wp:posOffset>
              </wp:positionV>
              <wp:extent cx="4621619" cy="623777"/>
              <wp:effectExtent l="0" t="0" r="0" b="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1619" cy="62377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2D38C41" w14:textId="77777777" w:rsidR="00287043" w:rsidRPr="000B6E4B" w:rsidRDefault="00287043" w:rsidP="000B6E4B">
                          <w:pPr>
                            <w:widowControl w:val="0"/>
                            <w:spacing w:after="0" w:line="240" w:lineRule="auto"/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 xml:space="preserve">School Counseling Advisory Council </w:t>
                          </w: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br/>
                            <w:t>Second-Semester Agenda</w:t>
                          </w:r>
                        </w:p>
                        <w:p w14:paraId="48B86C42" w14:textId="77777777" w:rsidR="00287043" w:rsidRPr="000B6E4B" w:rsidRDefault="00287043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5C165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126.15pt;margin-top:15.65pt;width:363.9pt;height:49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" filled="f" stroked="f" strokeweight=".5pt">
              <v:textbox>
                <w:txbxContent>
                  <w:p w14:paraId="42D38C41" w14:textId="77777777" w:rsidR="00287043" w:rsidRPr="000B6E4B" w:rsidRDefault="00287043" w:rsidP="000B6E4B">
                    <w:pPr>
                      <w:widowControl w:val="0"/>
                      <w:spacing w:after="0" w:line="240" w:lineRule="auto"/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</w:pP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 xml:space="preserve">School Counseling Advisory Council </w:t>
                    </w: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br/>
                      <w:t>Second-Semester Agenda</w:t>
                    </w:r>
                  </w:p>
                  <w:p w14:paraId="48B86C42" w14:textId="77777777" w:rsidR="00287043" w:rsidRPr="000B6E4B" w:rsidRDefault="00287043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54DEB88D" wp14:editId="7F5ADF0C">
          <wp:extent cx="7761767" cy="1027439"/>
          <wp:effectExtent l="0" t="0" r="0" b="1270"/>
          <wp:docPr id="20" name="Picture 20" descr="School Counseling Advisory Council Second-Semester Agen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School Counseling Advisory Council Second-Semester Agend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7017" cy="10440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A508A" w14:textId="77777777" w:rsidR="008442ED" w:rsidRDefault="00A917E0" w:rsidP="000B6E4B">
    <w:pPr>
      <w:pStyle w:val="Header"/>
      <w:ind w:left="-144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2BC9CA" wp14:editId="16E94318">
              <wp:simplePos x="0" y="0"/>
              <wp:positionH relativeFrom="column">
                <wp:posOffset>1601972</wp:posOffset>
              </wp:positionH>
              <wp:positionV relativeFrom="paragraph">
                <wp:posOffset>198474</wp:posOffset>
              </wp:positionV>
              <wp:extent cx="4621619" cy="623777"/>
              <wp:effectExtent l="0" t="0" r="0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1619" cy="62377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082173" w14:textId="77777777" w:rsidR="008442ED" w:rsidRPr="000B6E4B" w:rsidRDefault="00A917E0" w:rsidP="000B6E4B">
                          <w:pPr>
                            <w:widowControl w:val="0"/>
                            <w:spacing w:after="0" w:line="240" w:lineRule="auto"/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 xml:space="preserve">School Counseling Advisory Council </w:t>
                          </w:r>
                          <w:r w:rsidRPr="000B6E4B"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br/>
                            <w:t xml:space="preserve">Second-Semester </w:t>
                          </w:r>
                          <w:r>
                            <w:rPr>
                              <w:rFonts w:ascii="Aptos" w:hAnsi="Aptos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>Minutes</w:t>
                          </w:r>
                        </w:p>
                        <w:p w14:paraId="37F80967" w14:textId="77777777" w:rsidR="008442ED" w:rsidRPr="000B6E4B" w:rsidRDefault="008442ED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2BC9CA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left:0;text-align:left;margin-left:126.15pt;margin-top:15.65pt;width:363.9pt;height:49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" filled="f" stroked="f" strokeweight=".5pt">
              <v:textbox>
                <w:txbxContent>
                  <w:p w14:paraId="29082173" w14:textId="77777777" w:rsidR="008442ED" w:rsidRPr="000B6E4B" w:rsidRDefault="00A917E0" w:rsidP="000B6E4B">
                    <w:pPr>
                      <w:widowControl w:val="0"/>
                      <w:spacing w:after="0" w:line="240" w:lineRule="auto"/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</w:pP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 xml:space="preserve">School Counseling Advisory Council </w:t>
                    </w:r>
                    <w:r w:rsidRPr="000B6E4B"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br/>
                      <w:t xml:space="preserve">Second-Semester </w:t>
                    </w:r>
                    <w:r>
                      <w:rPr>
                        <w:rFonts w:ascii="Aptos" w:hAnsi="Aptos"/>
                        <w:b/>
                        <w:color w:val="FFFFFF" w:themeColor="background1"/>
                        <w:sz w:val="36"/>
                        <w:szCs w:val="36"/>
                      </w:rPr>
                      <w:t>Minutes</w:t>
                    </w:r>
                  </w:p>
                  <w:p w14:paraId="37F80967" w14:textId="77777777" w:rsidR="008442ED" w:rsidRPr="000B6E4B" w:rsidRDefault="008442ED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DBFBB1A" wp14:editId="0F797D96">
          <wp:extent cx="7761767" cy="1027439"/>
          <wp:effectExtent l="0" t="0" r="0" b="1270"/>
          <wp:docPr id="21" name="Picture 21" descr="School Counseling Advisory Council Second-Semester Minu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School Counseling Advisory Council Second-Semester Minute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7017" cy="10440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2213"/>
    <w:multiLevelType w:val="hybridMultilevel"/>
    <w:tmpl w:val="8638AB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1B38A4"/>
    <w:multiLevelType w:val="hybridMultilevel"/>
    <w:tmpl w:val="F404D6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173D5B"/>
    <w:multiLevelType w:val="hybridMultilevel"/>
    <w:tmpl w:val="F6B2AF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11785A"/>
    <w:multiLevelType w:val="multilevel"/>
    <w:tmpl w:val="CEDC43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D0412"/>
    <w:multiLevelType w:val="hybridMultilevel"/>
    <w:tmpl w:val="2A9E65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37158C2"/>
    <w:multiLevelType w:val="hybridMultilevel"/>
    <w:tmpl w:val="0E9820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D030AF"/>
    <w:multiLevelType w:val="hybridMultilevel"/>
    <w:tmpl w:val="0E9820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DF00C70"/>
    <w:multiLevelType w:val="multilevel"/>
    <w:tmpl w:val="BFDCDE0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81083"/>
    <w:multiLevelType w:val="hybridMultilevel"/>
    <w:tmpl w:val="D64A55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0A72473"/>
    <w:multiLevelType w:val="hybridMultilevel"/>
    <w:tmpl w:val="63705D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000EB5"/>
    <w:multiLevelType w:val="hybridMultilevel"/>
    <w:tmpl w:val="8638AB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C3C4EB2"/>
    <w:multiLevelType w:val="hybridMultilevel"/>
    <w:tmpl w:val="A4AE36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377FD0"/>
    <w:multiLevelType w:val="multilevel"/>
    <w:tmpl w:val="2C40210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3" w15:restartNumberingAfterBreak="0">
    <w:nsid w:val="7F9722F4"/>
    <w:multiLevelType w:val="hybridMultilevel"/>
    <w:tmpl w:val="41FCCA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13262132">
    <w:abstractNumId w:val="3"/>
  </w:num>
  <w:num w:numId="2" w16cid:durableId="204755719">
    <w:abstractNumId w:val="7"/>
  </w:num>
  <w:num w:numId="3" w16cid:durableId="683677940">
    <w:abstractNumId w:val="12"/>
  </w:num>
  <w:num w:numId="4" w16cid:durableId="1013609130">
    <w:abstractNumId w:val="10"/>
  </w:num>
  <w:num w:numId="5" w16cid:durableId="502863270">
    <w:abstractNumId w:val="2"/>
  </w:num>
  <w:num w:numId="6" w16cid:durableId="1320035624">
    <w:abstractNumId w:val="13"/>
  </w:num>
  <w:num w:numId="7" w16cid:durableId="1096054144">
    <w:abstractNumId w:val="5"/>
  </w:num>
  <w:num w:numId="8" w16cid:durableId="1346443171">
    <w:abstractNumId w:val="11"/>
  </w:num>
  <w:num w:numId="9" w16cid:durableId="1816677461">
    <w:abstractNumId w:val="8"/>
  </w:num>
  <w:num w:numId="10" w16cid:durableId="632058051">
    <w:abstractNumId w:val="4"/>
  </w:num>
  <w:num w:numId="11" w16cid:durableId="1297027383">
    <w:abstractNumId w:val="9"/>
  </w:num>
  <w:num w:numId="12" w16cid:durableId="581448808">
    <w:abstractNumId w:val="1"/>
  </w:num>
  <w:num w:numId="13" w16cid:durableId="394399531">
    <w:abstractNumId w:val="6"/>
  </w:num>
  <w:num w:numId="14" w16cid:durableId="1111314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E1E"/>
    <w:rsid w:val="000341FE"/>
    <w:rsid w:val="00042D96"/>
    <w:rsid w:val="00051051"/>
    <w:rsid w:val="0008687C"/>
    <w:rsid w:val="000B6E4B"/>
    <w:rsid w:val="000D1DB0"/>
    <w:rsid w:val="000D2342"/>
    <w:rsid w:val="000E0433"/>
    <w:rsid w:val="00145739"/>
    <w:rsid w:val="00146AB9"/>
    <w:rsid w:val="00176330"/>
    <w:rsid w:val="00191A56"/>
    <w:rsid w:val="00195573"/>
    <w:rsid w:val="001A0518"/>
    <w:rsid w:val="001C17F1"/>
    <w:rsid w:val="001F16EA"/>
    <w:rsid w:val="001F369F"/>
    <w:rsid w:val="001F4ED1"/>
    <w:rsid w:val="00211243"/>
    <w:rsid w:val="002227F0"/>
    <w:rsid w:val="0023655B"/>
    <w:rsid w:val="00275028"/>
    <w:rsid w:val="002842B5"/>
    <w:rsid w:val="00285D1D"/>
    <w:rsid w:val="00287043"/>
    <w:rsid w:val="002A745E"/>
    <w:rsid w:val="002D4918"/>
    <w:rsid w:val="002F78FE"/>
    <w:rsid w:val="00305A71"/>
    <w:rsid w:val="00310B65"/>
    <w:rsid w:val="00315264"/>
    <w:rsid w:val="00371DD1"/>
    <w:rsid w:val="003A3C99"/>
    <w:rsid w:val="003A4896"/>
    <w:rsid w:val="003B4140"/>
    <w:rsid w:val="003F0D9E"/>
    <w:rsid w:val="004343CE"/>
    <w:rsid w:val="00461C49"/>
    <w:rsid w:val="00466B78"/>
    <w:rsid w:val="00470F4A"/>
    <w:rsid w:val="00497AB2"/>
    <w:rsid w:val="004A3105"/>
    <w:rsid w:val="004B4063"/>
    <w:rsid w:val="004C11E5"/>
    <w:rsid w:val="004D487C"/>
    <w:rsid w:val="004E4A7B"/>
    <w:rsid w:val="004F683F"/>
    <w:rsid w:val="00500BF6"/>
    <w:rsid w:val="00505658"/>
    <w:rsid w:val="005170DD"/>
    <w:rsid w:val="00543185"/>
    <w:rsid w:val="0058649A"/>
    <w:rsid w:val="005A1CC1"/>
    <w:rsid w:val="005A4FF3"/>
    <w:rsid w:val="005A53D9"/>
    <w:rsid w:val="005B7BC8"/>
    <w:rsid w:val="005F01D8"/>
    <w:rsid w:val="006265DD"/>
    <w:rsid w:val="00641B5F"/>
    <w:rsid w:val="006653D6"/>
    <w:rsid w:val="00672426"/>
    <w:rsid w:val="0068147F"/>
    <w:rsid w:val="00686E1E"/>
    <w:rsid w:val="006C6A4B"/>
    <w:rsid w:val="006C6D92"/>
    <w:rsid w:val="006E57B8"/>
    <w:rsid w:val="006F7042"/>
    <w:rsid w:val="007041AB"/>
    <w:rsid w:val="0072253C"/>
    <w:rsid w:val="007305A1"/>
    <w:rsid w:val="007362AA"/>
    <w:rsid w:val="00766C43"/>
    <w:rsid w:val="007B11E9"/>
    <w:rsid w:val="007C42CD"/>
    <w:rsid w:val="0080670E"/>
    <w:rsid w:val="008370B2"/>
    <w:rsid w:val="00843C97"/>
    <w:rsid w:val="008442ED"/>
    <w:rsid w:val="008958E9"/>
    <w:rsid w:val="008A44F4"/>
    <w:rsid w:val="008B5D62"/>
    <w:rsid w:val="00906F48"/>
    <w:rsid w:val="00913A8B"/>
    <w:rsid w:val="00926921"/>
    <w:rsid w:val="00973FDB"/>
    <w:rsid w:val="0097572D"/>
    <w:rsid w:val="00981900"/>
    <w:rsid w:val="00992B48"/>
    <w:rsid w:val="00A238F9"/>
    <w:rsid w:val="00A268C8"/>
    <w:rsid w:val="00A27206"/>
    <w:rsid w:val="00A57A11"/>
    <w:rsid w:val="00A73547"/>
    <w:rsid w:val="00A917E0"/>
    <w:rsid w:val="00A92F91"/>
    <w:rsid w:val="00AA1565"/>
    <w:rsid w:val="00AA62F3"/>
    <w:rsid w:val="00AB245C"/>
    <w:rsid w:val="00AC0212"/>
    <w:rsid w:val="00AF01E9"/>
    <w:rsid w:val="00B152CF"/>
    <w:rsid w:val="00B15918"/>
    <w:rsid w:val="00B160F2"/>
    <w:rsid w:val="00B27842"/>
    <w:rsid w:val="00B57722"/>
    <w:rsid w:val="00BA307B"/>
    <w:rsid w:val="00BD439C"/>
    <w:rsid w:val="00BE0DAC"/>
    <w:rsid w:val="00C17003"/>
    <w:rsid w:val="00C26DE2"/>
    <w:rsid w:val="00C4310D"/>
    <w:rsid w:val="00C60554"/>
    <w:rsid w:val="00C636DC"/>
    <w:rsid w:val="00C63C59"/>
    <w:rsid w:val="00C77134"/>
    <w:rsid w:val="00C90333"/>
    <w:rsid w:val="00C948A7"/>
    <w:rsid w:val="00C977D0"/>
    <w:rsid w:val="00CB1DCD"/>
    <w:rsid w:val="00CB7198"/>
    <w:rsid w:val="00CC564F"/>
    <w:rsid w:val="00D14CD9"/>
    <w:rsid w:val="00D22A3F"/>
    <w:rsid w:val="00D26AB5"/>
    <w:rsid w:val="00D37D42"/>
    <w:rsid w:val="00D73CBD"/>
    <w:rsid w:val="00D75C37"/>
    <w:rsid w:val="00D839E1"/>
    <w:rsid w:val="00D86CE6"/>
    <w:rsid w:val="00D92B38"/>
    <w:rsid w:val="00D96A31"/>
    <w:rsid w:val="00DE3FFC"/>
    <w:rsid w:val="00DE557A"/>
    <w:rsid w:val="00E31B34"/>
    <w:rsid w:val="00E3621C"/>
    <w:rsid w:val="00E55326"/>
    <w:rsid w:val="00EB710B"/>
    <w:rsid w:val="00EC267C"/>
    <w:rsid w:val="00ED4B5D"/>
    <w:rsid w:val="00EE3576"/>
    <w:rsid w:val="00EF12F7"/>
    <w:rsid w:val="00F04A67"/>
    <w:rsid w:val="00F43DE8"/>
    <w:rsid w:val="00F71D3D"/>
    <w:rsid w:val="00F81CAB"/>
    <w:rsid w:val="00F827BD"/>
    <w:rsid w:val="00FC4AB9"/>
    <w:rsid w:val="00FF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D199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B48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B77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3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"/>
    <w:rsid w:val="00431880"/>
    <w:pPr>
      <w:spacing w:after="0" w:line="195" w:lineRule="atLeast"/>
    </w:pPr>
    <w:rPr>
      <w:rFonts w:ascii="Frutiger" w:hAnsi="Frutiger" w:cs="Times New Roman"/>
      <w:sz w:val="15"/>
      <w:szCs w:val="15"/>
    </w:rPr>
  </w:style>
  <w:style w:type="character" w:customStyle="1" w:styleId="apple-converted-space">
    <w:name w:val="apple-converted-space"/>
    <w:basedOn w:val="DefaultParagraphFont"/>
    <w:rsid w:val="00431880"/>
  </w:style>
  <w:style w:type="paragraph" w:styleId="Header">
    <w:name w:val="header"/>
    <w:basedOn w:val="Normal"/>
    <w:link w:val="HeaderChar"/>
    <w:uiPriority w:val="99"/>
    <w:unhideWhenUsed/>
    <w:rsid w:val="00722E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E38"/>
  </w:style>
  <w:style w:type="paragraph" w:styleId="Footer">
    <w:name w:val="footer"/>
    <w:basedOn w:val="Normal"/>
    <w:link w:val="FooterChar"/>
    <w:uiPriority w:val="99"/>
    <w:unhideWhenUsed/>
    <w:rsid w:val="00722E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E38"/>
  </w:style>
  <w:style w:type="character" w:styleId="CommentReference">
    <w:name w:val="annotation reference"/>
    <w:basedOn w:val="DefaultParagraphFont"/>
    <w:uiPriority w:val="99"/>
    <w:semiHidden/>
    <w:unhideWhenUsed/>
    <w:rsid w:val="005571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71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71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71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7114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5A53D9"/>
  </w:style>
  <w:style w:type="paragraph" w:styleId="BalloonText">
    <w:name w:val="Balloon Text"/>
    <w:basedOn w:val="Normal"/>
    <w:link w:val="BalloonTextChar"/>
    <w:uiPriority w:val="99"/>
    <w:semiHidden/>
    <w:unhideWhenUsed/>
    <w:rsid w:val="0058649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49A"/>
    <w:rPr>
      <w:rFonts w:ascii="Times New Roman" w:hAnsi="Times New Roman" w:cs="Times New Roman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4F683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B0AD66C01545879C436F582030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559D0-7A66-410E-9113-803BC939F7D6}"/>
      </w:docPartPr>
      <w:docPartBody>
        <w:p w:rsidR="00000000" w:rsidRDefault="006020A4" w:rsidP="006020A4">
          <w:pPr>
            <w:pStyle w:val="E7B0AD66C01545879C436F5820308607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CECBE0FF82041ECA1B5606D03994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50623-2E46-4180-9786-B66B3B3186AF}"/>
      </w:docPartPr>
      <w:docPartBody>
        <w:p w:rsidR="00000000" w:rsidRDefault="006020A4" w:rsidP="006020A4">
          <w:pPr>
            <w:pStyle w:val="2CECBE0FF82041ECA1B5606D03994CE8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78FE90448A8404AAB2EC096254F0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48ECD-46C6-4333-BF05-A13C2F93201F}"/>
      </w:docPartPr>
      <w:docPartBody>
        <w:p w:rsidR="00000000" w:rsidRDefault="006020A4" w:rsidP="006020A4">
          <w:pPr>
            <w:pStyle w:val="878FE90448A8404AAB2EC096254F0592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3265BE8693C435EA1826B692811A9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29D94-FCE2-46FA-9FBC-C048D874C4AB}"/>
      </w:docPartPr>
      <w:docPartBody>
        <w:p w:rsidR="00000000" w:rsidRDefault="006020A4" w:rsidP="006020A4">
          <w:pPr>
            <w:pStyle w:val="A3265BE8693C435EA1826B692811A9D4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37A851409E842949144DC44B9CB7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6E22F-BA82-4727-8211-3BCE9AA01CC9}"/>
      </w:docPartPr>
      <w:docPartBody>
        <w:p w:rsidR="00000000" w:rsidRDefault="006020A4" w:rsidP="006020A4">
          <w:pPr>
            <w:pStyle w:val="F37A851409E842949144DC44B9CB7C22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EBB0412E50246619BA5A4D2A3DB11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ED76B3-A833-406A-B7FF-53444A14350F}"/>
      </w:docPartPr>
      <w:docPartBody>
        <w:p w:rsidR="00000000" w:rsidRDefault="006020A4" w:rsidP="006020A4">
          <w:pPr>
            <w:pStyle w:val="4EBB0412E50246619BA5A4D2A3DB117F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B78DA7328154160BCCEC7A28DCAA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13477-9E59-488A-812D-2E686609FB5C}"/>
      </w:docPartPr>
      <w:docPartBody>
        <w:p w:rsidR="00000000" w:rsidRDefault="006020A4" w:rsidP="006020A4">
          <w:pPr>
            <w:pStyle w:val="3B78DA7328154160BCCEC7A28DCAA6B2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457DD7786034D7F8B200612B7ED4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6C643E-FA27-456F-B7D8-209CCCE795FF}"/>
      </w:docPartPr>
      <w:docPartBody>
        <w:p w:rsidR="00000000" w:rsidRDefault="006020A4" w:rsidP="006020A4">
          <w:pPr>
            <w:pStyle w:val="6457DD7786034D7F8B200612B7ED4E76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89BA542241B4CBEAE68B4635BE854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9A656-EB67-4CBE-B6B7-E5F00B0F3449}"/>
      </w:docPartPr>
      <w:docPartBody>
        <w:p w:rsidR="00000000" w:rsidRDefault="006020A4" w:rsidP="006020A4">
          <w:pPr>
            <w:pStyle w:val="A89BA542241B4CBEAE68B4635BE854E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1D87E668D1547E7B2E34CC1EE3D1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4F2B9-1651-4F19-9B7A-0768620E0B81}"/>
      </w:docPartPr>
      <w:docPartBody>
        <w:p w:rsidR="00000000" w:rsidRDefault="006020A4" w:rsidP="006020A4">
          <w:pPr>
            <w:pStyle w:val="F1D87E668D1547E7B2E34CC1EE3D1B39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A07B34EC5884D0DB3E802C674B76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1E581-D0AE-4545-A82C-0261691117BD}"/>
      </w:docPartPr>
      <w:docPartBody>
        <w:p w:rsidR="00000000" w:rsidRDefault="006020A4" w:rsidP="006020A4">
          <w:pPr>
            <w:pStyle w:val="6A07B34EC5884D0DB3E802C674B760E5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02A5AD50B6846F79792B7504B187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060E4-4885-4407-92C5-002F82314CDD}"/>
      </w:docPartPr>
      <w:docPartBody>
        <w:p w:rsidR="00000000" w:rsidRDefault="006020A4" w:rsidP="006020A4">
          <w:pPr>
            <w:pStyle w:val="402A5AD50B6846F79792B7504B187AFA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5D81C918FBD400AA92233934C3447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BDFCC-7C24-4F63-9A7B-4AAD8D4DB2D5}"/>
      </w:docPartPr>
      <w:docPartBody>
        <w:p w:rsidR="00000000" w:rsidRDefault="006020A4" w:rsidP="006020A4">
          <w:pPr>
            <w:pStyle w:val="95D81C918FBD400AA92233934C3447CB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3F8D020A80140FAB3E3AB3CD9774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A065E9-152C-4A7B-8636-9CD0A51DF8B6}"/>
      </w:docPartPr>
      <w:docPartBody>
        <w:p w:rsidR="00000000" w:rsidRDefault="006020A4" w:rsidP="006020A4">
          <w:pPr>
            <w:pStyle w:val="D3F8D020A80140FAB3E3AB3CD97749A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B12CD1E57D34A7FB2AE63A4CB39A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93226-1010-4EE6-ACD5-99D95F4ED974}"/>
      </w:docPartPr>
      <w:docPartBody>
        <w:p w:rsidR="00000000" w:rsidRDefault="006020A4" w:rsidP="006020A4">
          <w:pPr>
            <w:pStyle w:val="5B12CD1E57D34A7FB2AE63A4CB39ACAF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B3D0962742D4604A3CD1A46395E5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6DE1F5-8CDC-446B-A728-9E375A922AD8}"/>
      </w:docPartPr>
      <w:docPartBody>
        <w:p w:rsidR="00000000" w:rsidRDefault="006020A4" w:rsidP="006020A4">
          <w:pPr>
            <w:pStyle w:val="7B3D0962742D4604A3CD1A46395E5660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9D85F820BC440D2BF8BCCFF54E00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8EC1-30C2-43DC-A30A-97E63F2CA898}"/>
      </w:docPartPr>
      <w:docPartBody>
        <w:p w:rsidR="00000000" w:rsidRDefault="006020A4" w:rsidP="006020A4">
          <w:pPr>
            <w:pStyle w:val="19D85F820BC440D2BF8BCCFF54E003D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9F5E44326424206B7C1710ADCD53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E86E8-4045-41D7-B720-BC3A30EAF749}"/>
      </w:docPartPr>
      <w:docPartBody>
        <w:p w:rsidR="00000000" w:rsidRDefault="006020A4" w:rsidP="006020A4">
          <w:pPr>
            <w:pStyle w:val="69F5E44326424206B7C1710ADCD53499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8B6BA6505AE4CAD8E0996475646BE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937CA-483C-413E-8B26-E0D18546A493}"/>
      </w:docPartPr>
      <w:docPartBody>
        <w:p w:rsidR="00000000" w:rsidRDefault="006020A4" w:rsidP="006020A4">
          <w:pPr>
            <w:pStyle w:val="48B6BA6505AE4CAD8E0996475646BECB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40B40809D23492BA65FF62600E42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99A4C-10CE-4E13-861F-5FA89730F544}"/>
      </w:docPartPr>
      <w:docPartBody>
        <w:p w:rsidR="00000000" w:rsidRDefault="006020A4" w:rsidP="006020A4">
          <w:pPr>
            <w:pStyle w:val="B40B40809D23492BA65FF62600E42E3F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B26E25A6DE342D8AC66348ECCB6B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C106C-2B42-4DA0-B3A1-FAAF5F194CA0}"/>
      </w:docPartPr>
      <w:docPartBody>
        <w:p w:rsidR="00000000" w:rsidRDefault="006020A4" w:rsidP="006020A4">
          <w:pPr>
            <w:pStyle w:val="0B26E25A6DE342D8AC66348ECCB6B7A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A586579E588431DA41070CFDD121B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0E303-172B-41BF-814F-BC8EA9494387}"/>
      </w:docPartPr>
      <w:docPartBody>
        <w:p w:rsidR="00000000" w:rsidRDefault="006020A4" w:rsidP="006020A4">
          <w:pPr>
            <w:pStyle w:val="FA586579E588431DA41070CFDD121B95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751E89EFAD540B3B5BE55BFDFC553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FC4BF2-8B43-4347-9774-25BA72DEAA89}"/>
      </w:docPartPr>
      <w:docPartBody>
        <w:p w:rsidR="00000000" w:rsidRDefault="006020A4" w:rsidP="006020A4">
          <w:pPr>
            <w:pStyle w:val="9751E89EFAD540B3B5BE55BFDFC553DC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BCB252884094DB9AC4178E2BED67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3F18B8-5DBE-44E8-93FB-087F628E4C2C}"/>
      </w:docPartPr>
      <w:docPartBody>
        <w:p w:rsidR="00000000" w:rsidRDefault="006020A4" w:rsidP="006020A4">
          <w:pPr>
            <w:pStyle w:val="9BCB252884094DB9AC4178E2BED67760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9D6EA8FDADC418FA1911A4B84777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B6A77-3F6F-4223-B014-D1662182B3C8}"/>
      </w:docPartPr>
      <w:docPartBody>
        <w:p w:rsidR="00000000" w:rsidRDefault="006020A4" w:rsidP="006020A4">
          <w:pPr>
            <w:pStyle w:val="39D6EA8FDADC418FA1911A4B84777D7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5FD7AB782C646D6B8624B7B3930F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945C0-E159-4546-ADB3-0C2B47139215}"/>
      </w:docPartPr>
      <w:docPartBody>
        <w:p w:rsidR="00000000" w:rsidRDefault="006020A4" w:rsidP="006020A4">
          <w:pPr>
            <w:pStyle w:val="65FD7AB782C646D6B8624B7B3930FD8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FDF67C407FB4E3EB415FEC651BED6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D1DEC-001C-4ACB-B2BC-8BCC2BE1B62D}"/>
      </w:docPartPr>
      <w:docPartBody>
        <w:p w:rsidR="00000000" w:rsidRDefault="006020A4" w:rsidP="006020A4">
          <w:pPr>
            <w:pStyle w:val="7FDF67C407FB4E3EB415FEC651BED608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8D2DB07C09E4F778031EE0F715C1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1CEE29-AE8A-4327-8C27-CC6016B41B1D}"/>
      </w:docPartPr>
      <w:docPartBody>
        <w:p w:rsidR="00000000" w:rsidRDefault="006020A4" w:rsidP="006020A4">
          <w:pPr>
            <w:pStyle w:val="B8D2DB07C09E4F778031EE0F715C1E50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3555523F4614CE7B357EF6B99A284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2AA70-59BD-42FE-8A7C-0127EB666B55}"/>
      </w:docPartPr>
      <w:docPartBody>
        <w:p w:rsidR="00000000" w:rsidRDefault="006020A4" w:rsidP="006020A4">
          <w:pPr>
            <w:pStyle w:val="93555523F4614CE7B357EF6B99A2847E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4079781275D4EB0972BB23ADD4241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659F0-78F7-4749-B07E-8108B7CC092E}"/>
      </w:docPartPr>
      <w:docPartBody>
        <w:p w:rsidR="00000000" w:rsidRDefault="006020A4" w:rsidP="006020A4">
          <w:pPr>
            <w:pStyle w:val="B4079781275D4EB0972BB23ADD42417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BC21146E8E0480BAE6EA4A8C6FB7E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E533D-1221-47CA-9413-90271FF6743D}"/>
      </w:docPartPr>
      <w:docPartBody>
        <w:p w:rsidR="00000000" w:rsidRDefault="006020A4" w:rsidP="006020A4">
          <w:pPr>
            <w:pStyle w:val="3BC21146E8E0480BAE6EA4A8C6FB7E1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79E382413BD45ED992829B0054C1B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B258-F0C1-4BF6-B12A-B56C9FBC633D}"/>
      </w:docPartPr>
      <w:docPartBody>
        <w:p w:rsidR="00000000" w:rsidRDefault="006020A4" w:rsidP="006020A4">
          <w:pPr>
            <w:pStyle w:val="C79E382413BD45ED992829B0054C1BB4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0A37CC3482B4D4CB675EC264479BD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806C27-7848-45A0-B936-A6F33B9171C9}"/>
      </w:docPartPr>
      <w:docPartBody>
        <w:p w:rsidR="00000000" w:rsidRDefault="006020A4" w:rsidP="006020A4">
          <w:pPr>
            <w:pStyle w:val="D0A37CC3482B4D4CB675EC264479BD84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D242E0CB24E47539A2EDAB4C355E9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D720AB-EE08-4654-B0C9-A0EAE2555804}"/>
      </w:docPartPr>
      <w:docPartBody>
        <w:p w:rsidR="00000000" w:rsidRDefault="006020A4" w:rsidP="006020A4">
          <w:pPr>
            <w:pStyle w:val="2D242E0CB24E47539A2EDAB4C355E9C0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14685054F4B4AA897FA2D613C380F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45518-BD32-426A-9DAF-F05B761BDA71}"/>
      </w:docPartPr>
      <w:docPartBody>
        <w:p w:rsidR="00000000" w:rsidRDefault="006020A4" w:rsidP="006020A4">
          <w:pPr>
            <w:pStyle w:val="714685054F4B4AA897FA2D613C380FA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78A5FF277334407A97C3B1E7767D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91393-E8C6-44A6-BB7B-879591BF463F}"/>
      </w:docPartPr>
      <w:docPartBody>
        <w:p w:rsidR="00000000" w:rsidRDefault="006020A4" w:rsidP="006020A4">
          <w:pPr>
            <w:pStyle w:val="478A5FF277334407A97C3B1E7767D63B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8D56A7701114D9E9E21B6DEBE54D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74B5C-E605-45B2-89C5-033BA306E198}"/>
      </w:docPartPr>
      <w:docPartBody>
        <w:p w:rsidR="00000000" w:rsidRDefault="006020A4" w:rsidP="006020A4">
          <w:pPr>
            <w:pStyle w:val="18D56A7701114D9E9E21B6DEBE54D026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306DAB6C1A944418F34AC775D30A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88C12-D789-4697-B731-ADB923F30FA3}"/>
      </w:docPartPr>
      <w:docPartBody>
        <w:p w:rsidR="00000000" w:rsidRDefault="006020A4" w:rsidP="006020A4">
          <w:pPr>
            <w:pStyle w:val="7306DAB6C1A944418F34AC775D30AF54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BB54AE6A4A243A18830C4C7D4449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AF4F9-CA41-4607-9459-F16A9165309B}"/>
      </w:docPartPr>
      <w:docPartBody>
        <w:p w:rsidR="00000000" w:rsidRDefault="006020A4" w:rsidP="006020A4">
          <w:pPr>
            <w:pStyle w:val="EBB54AE6A4A243A18830C4C7D4449FB9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D180B8824064303A26F2D012385D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CBE91-C776-4D04-B42A-44383F9FB843}"/>
      </w:docPartPr>
      <w:docPartBody>
        <w:p w:rsidR="00000000" w:rsidRDefault="006020A4" w:rsidP="006020A4">
          <w:pPr>
            <w:pStyle w:val="DD180B8824064303A26F2D012385D2DA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987873B46A3460FA4105983587EE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5E31F-C342-4796-BED4-F0FDDED0CDD1}"/>
      </w:docPartPr>
      <w:docPartBody>
        <w:p w:rsidR="00000000" w:rsidRDefault="006020A4" w:rsidP="006020A4">
          <w:pPr>
            <w:pStyle w:val="B987873B46A3460FA4105983587EEB5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4D26D48F23444578A295E0322E41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89B45-DF63-4DEE-8247-670A213C73D6}"/>
      </w:docPartPr>
      <w:docPartBody>
        <w:p w:rsidR="00000000" w:rsidRDefault="006020A4" w:rsidP="006020A4">
          <w:pPr>
            <w:pStyle w:val="74D26D48F23444578A295E0322E41F0E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6C3F7E734F449E1920CE8C32BDBF3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80F38-CA8A-46B6-825C-EFB876DD533B}"/>
      </w:docPartPr>
      <w:docPartBody>
        <w:p w:rsidR="00000000" w:rsidRDefault="006020A4" w:rsidP="006020A4">
          <w:pPr>
            <w:pStyle w:val="56C3F7E734F449E1920CE8C32BDBF346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C07DD59D42E49B0AE5E0BD94B6E7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D0177-1D10-4EC7-AACA-CE893DBBFCF1}"/>
      </w:docPartPr>
      <w:docPartBody>
        <w:p w:rsidR="00000000" w:rsidRDefault="006020A4" w:rsidP="006020A4">
          <w:pPr>
            <w:pStyle w:val="1C07DD59D42E49B0AE5E0BD94B6E78E0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A2A3A9BE46A455D863E3C39C85B9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AD1B86-2230-4456-B6CB-735E0748AC02}"/>
      </w:docPartPr>
      <w:docPartBody>
        <w:p w:rsidR="00000000" w:rsidRDefault="006020A4" w:rsidP="006020A4">
          <w:pPr>
            <w:pStyle w:val="CA2A3A9BE46A455D863E3C39C85B934E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8C5DA8724094FC4B6B3A64F15E697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57AD9-F2A7-43CF-8350-26007BF502F3}"/>
      </w:docPartPr>
      <w:docPartBody>
        <w:p w:rsidR="00000000" w:rsidRDefault="006020A4" w:rsidP="006020A4">
          <w:pPr>
            <w:pStyle w:val="48C5DA8724094FC4B6B3A64F15E6977B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7B325A2B2414DCAA57F83BC0EFAF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8046B-DB94-4595-807C-413F209C8E76}"/>
      </w:docPartPr>
      <w:docPartBody>
        <w:p w:rsidR="00000000" w:rsidRDefault="006020A4" w:rsidP="006020A4">
          <w:pPr>
            <w:pStyle w:val="07B325A2B2414DCAA57F83BC0EFAF1E8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00FF7AD862B41B198582D7AE97B4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25166B-5AF3-4A99-92B5-C538E50B5436}"/>
      </w:docPartPr>
      <w:docPartBody>
        <w:p w:rsidR="00000000" w:rsidRDefault="006020A4" w:rsidP="006020A4">
          <w:pPr>
            <w:pStyle w:val="C00FF7AD862B41B198582D7AE97B485A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094E0C4401E4C9BAFBBFB1634D4E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B1C90-ACF5-4932-9E45-33FA233C869E}"/>
      </w:docPartPr>
      <w:docPartBody>
        <w:p w:rsidR="00000000" w:rsidRDefault="006020A4" w:rsidP="006020A4">
          <w:pPr>
            <w:pStyle w:val="1094E0C4401E4C9BAFBBFB1634D4E60B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DF01F64E23C48DBB9CBF3D6136C3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47201-AB0F-4D96-8387-2D2A787CBFB6}"/>
      </w:docPartPr>
      <w:docPartBody>
        <w:p w:rsidR="00000000" w:rsidRDefault="006020A4" w:rsidP="006020A4">
          <w:pPr>
            <w:pStyle w:val="0DF01F64E23C48DBB9CBF3D6136C3856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B14B68C853544A6B1A17B267D598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88ACC-A97B-414C-A933-FC8D53498513}"/>
      </w:docPartPr>
      <w:docPartBody>
        <w:p w:rsidR="00000000" w:rsidRDefault="006020A4" w:rsidP="006020A4">
          <w:pPr>
            <w:pStyle w:val="EB14B68C853544A6B1A17B267D598047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806139031994515B825E1A0447D2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B2CD6-2C57-4688-934E-337BF8BCDEB6}"/>
      </w:docPartPr>
      <w:docPartBody>
        <w:p w:rsidR="00000000" w:rsidRDefault="006020A4" w:rsidP="006020A4">
          <w:pPr>
            <w:pStyle w:val="7806139031994515B825E1A0447D27DD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A22E4A194BD4AAD8F764151BEF3BD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C2DA2-2A1B-474A-B49D-3339A18A5549}"/>
      </w:docPartPr>
      <w:docPartBody>
        <w:p w:rsidR="00000000" w:rsidRDefault="006020A4" w:rsidP="006020A4">
          <w:pPr>
            <w:pStyle w:val="7A22E4A194BD4AAD8F764151BEF3BD04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170E5982E6343B58300BFC9C8F6A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2B0E72-67B1-4559-8C4D-F385C14BB07F}"/>
      </w:docPartPr>
      <w:docPartBody>
        <w:p w:rsidR="00000000" w:rsidRDefault="006020A4" w:rsidP="006020A4">
          <w:pPr>
            <w:pStyle w:val="7170E5982E6343B58300BFC9C8F6A844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BE5D0A643AA4B7F85C5E2DFE8D47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C4E50A-A3D9-4F83-AE60-D22B31012AD6}"/>
      </w:docPartPr>
      <w:docPartBody>
        <w:p w:rsidR="00000000" w:rsidRDefault="006020A4" w:rsidP="006020A4">
          <w:pPr>
            <w:pStyle w:val="1BE5D0A643AA4B7F85C5E2DFE8D4762D"/>
          </w:pPr>
          <w:r w:rsidRPr="007B5F4E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1A272E3109D44AC80C396952D89F3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BE19E-5F9A-4529-A003-AC3A00F56132}"/>
      </w:docPartPr>
      <w:docPartBody>
        <w:p w:rsidR="00000000" w:rsidRDefault="006020A4" w:rsidP="006020A4">
          <w:pPr>
            <w:pStyle w:val="F1A272E3109D44AC80C396952D89F3E0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291AF0A75D4495D9C4F3EC6610C1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EACAA-D7E5-41D9-81BB-FA00D3344645}"/>
      </w:docPartPr>
      <w:docPartBody>
        <w:p w:rsidR="00000000" w:rsidRDefault="006020A4" w:rsidP="006020A4">
          <w:pPr>
            <w:pStyle w:val="D291AF0A75D4495D9C4F3EC6610C1CD9"/>
          </w:pPr>
          <w:r w:rsidRPr="007B5F4E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5A0F85E60CB487E94F6DB7BC1260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19F33-645C-4CA2-9424-D409B9DC78DC}"/>
      </w:docPartPr>
      <w:docPartBody>
        <w:p w:rsidR="00000000" w:rsidRDefault="006020A4" w:rsidP="006020A4">
          <w:pPr>
            <w:pStyle w:val="B5A0F85E60CB487E94F6DB7BC1260929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95FE7A9835944F8809C1471867B8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96553-CA81-4D23-A3C8-9242D25ADD48}"/>
      </w:docPartPr>
      <w:docPartBody>
        <w:p w:rsidR="00000000" w:rsidRDefault="006020A4" w:rsidP="006020A4">
          <w:pPr>
            <w:pStyle w:val="E95FE7A9835944F8809C1471867B85CF"/>
          </w:pPr>
          <w:r w:rsidRPr="007B5F4E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EE40CB9D33040B9AB9B9C08E691A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110AA-3BE7-405B-ABE2-F788407C3EAD}"/>
      </w:docPartPr>
      <w:docPartBody>
        <w:p w:rsidR="00000000" w:rsidRDefault="006020A4" w:rsidP="006020A4">
          <w:pPr>
            <w:pStyle w:val="1EE40CB9D33040B9AB9B9C08E691AF04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9EFE82AD35647DAAFC0456BA9EAE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935E1-2783-4192-A95B-75E49EC394FE}"/>
      </w:docPartPr>
      <w:docPartBody>
        <w:p w:rsidR="00000000" w:rsidRDefault="006020A4" w:rsidP="006020A4">
          <w:pPr>
            <w:pStyle w:val="C9EFE82AD35647DAAFC0456BA9EAEBC6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488064A01934D37BC7843E441721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130E-1B08-4174-8F82-C74CDF6FA32B}"/>
      </w:docPartPr>
      <w:docPartBody>
        <w:p w:rsidR="00000000" w:rsidRDefault="006020A4" w:rsidP="006020A4">
          <w:pPr>
            <w:pStyle w:val="5488064A01934D37BC7843E441721189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3B9706CFC8E4FBFA78DDE4A6B417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F8230-3F42-4989-9602-E6825EC7E436}"/>
      </w:docPartPr>
      <w:docPartBody>
        <w:p w:rsidR="00000000" w:rsidRDefault="006020A4" w:rsidP="006020A4">
          <w:pPr>
            <w:pStyle w:val="E3B9706CFC8E4FBFA78DDE4A6B41771A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899FDECC86C4144A09C78BC5F7A6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BBFE5-BD44-4F57-8AA8-C05C6D1B186F}"/>
      </w:docPartPr>
      <w:docPartBody>
        <w:p w:rsidR="00000000" w:rsidRDefault="006020A4" w:rsidP="006020A4">
          <w:pPr>
            <w:pStyle w:val="E899FDECC86C4144A09C78BC5F7A675D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33E8D8E479543E4BD4B38FA7853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2E2CC-BC8C-4B16-BA63-E3364FEE245F}"/>
      </w:docPartPr>
      <w:docPartBody>
        <w:p w:rsidR="00000000" w:rsidRDefault="006020A4" w:rsidP="006020A4">
          <w:pPr>
            <w:pStyle w:val="233E8D8E479543E4BD4B38FA785334BF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DB9CF1F967847EE8294980A733409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C8F48F-6D80-4DFF-9DA4-935C55089509}"/>
      </w:docPartPr>
      <w:docPartBody>
        <w:p w:rsidR="00000000" w:rsidRDefault="006020A4" w:rsidP="006020A4">
          <w:pPr>
            <w:pStyle w:val="ADB9CF1F967847EE8294980A7334099B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A6A425894744C81B23693D19C4BC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E9C94-9F6F-433A-85A1-47CCD869151E}"/>
      </w:docPartPr>
      <w:docPartBody>
        <w:p w:rsidR="00000000" w:rsidRDefault="006020A4" w:rsidP="006020A4">
          <w:pPr>
            <w:pStyle w:val="2A6A425894744C81B23693D19C4BC4C7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FB419D3902547B6B0F8477069926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B7069-F51A-46F8-BD10-4F7B1BC5461D}"/>
      </w:docPartPr>
      <w:docPartBody>
        <w:p w:rsidR="00000000" w:rsidRDefault="006020A4" w:rsidP="006020A4">
          <w:pPr>
            <w:pStyle w:val="4FB419D3902547B6B0F8477069926703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6B00A69B6EA4ED6A9EC18DEF66E3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42D5E-62C3-4228-94FB-E8FD752FF4B1}"/>
      </w:docPartPr>
      <w:docPartBody>
        <w:p w:rsidR="00000000" w:rsidRDefault="006020A4" w:rsidP="006020A4">
          <w:pPr>
            <w:pStyle w:val="E6B00A69B6EA4ED6A9EC18DEF66E31DE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FE8408C8926499E8730A761C10E09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32B50-AD0C-4D26-9905-8ADA25A22E8D}"/>
      </w:docPartPr>
      <w:docPartBody>
        <w:p w:rsidR="00000000" w:rsidRDefault="006020A4" w:rsidP="006020A4">
          <w:pPr>
            <w:pStyle w:val="6FE8408C8926499E8730A761C10E0958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250EA020B184536AD3D7AE4581888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5FB4BB-5D9C-4544-8DB0-216427C8AC4F}"/>
      </w:docPartPr>
      <w:docPartBody>
        <w:p w:rsidR="00000000" w:rsidRDefault="006020A4" w:rsidP="006020A4">
          <w:pPr>
            <w:pStyle w:val="B250EA020B184536AD3D7AE4581888FE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11755D573674B7CB074374786930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7F5D3-3BAC-4D6D-B7C6-AE1D99C7B7F6}"/>
      </w:docPartPr>
      <w:docPartBody>
        <w:p w:rsidR="00000000" w:rsidRDefault="006020A4" w:rsidP="006020A4">
          <w:pPr>
            <w:pStyle w:val="E11755D573674B7CB074374786930C6C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401837BAED34629898EDFA2BA94B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76DF8-38E8-4F00-B6AC-E298AC0442D0}"/>
      </w:docPartPr>
      <w:docPartBody>
        <w:p w:rsidR="00000000" w:rsidRDefault="006020A4" w:rsidP="006020A4">
          <w:pPr>
            <w:pStyle w:val="B401837BAED34629898EDFA2BA94BEB9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823D94C528F410FA06A7CC709D91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345DE-574C-4BC8-949C-1EFF791E2E5B}"/>
      </w:docPartPr>
      <w:docPartBody>
        <w:p w:rsidR="00000000" w:rsidRDefault="006020A4" w:rsidP="006020A4">
          <w:pPr>
            <w:pStyle w:val="C823D94C528F410FA06A7CC709D91EC2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54B56805AD04E209CEAB40A72713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8CB3D-2B12-4A69-AF12-AA1F5F5F5929}"/>
      </w:docPartPr>
      <w:docPartBody>
        <w:p w:rsidR="00000000" w:rsidRDefault="006020A4" w:rsidP="006020A4">
          <w:pPr>
            <w:pStyle w:val="A54B56805AD04E209CEAB40A72713B32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98E2F66459D44D88035B970E76970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6BB7C-6D41-4F7C-BE51-CC6D8E2C371A}"/>
      </w:docPartPr>
      <w:docPartBody>
        <w:p w:rsidR="00000000" w:rsidRDefault="006020A4" w:rsidP="006020A4">
          <w:pPr>
            <w:pStyle w:val="598E2F66459D44D88035B970E769708B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E7810F297D644E192C489A292E376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BD989-84CE-461F-951A-F69D10CC76B2}"/>
      </w:docPartPr>
      <w:docPartBody>
        <w:p w:rsidR="00000000" w:rsidRDefault="006020A4" w:rsidP="006020A4">
          <w:pPr>
            <w:pStyle w:val="4E7810F297D644E192C489A292E3768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96C9BFB8EBC409FBD36CA1569A96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D0A39-4BA7-4138-95D8-F72DFCFA5534}"/>
      </w:docPartPr>
      <w:docPartBody>
        <w:p w:rsidR="00000000" w:rsidRDefault="006020A4" w:rsidP="006020A4">
          <w:pPr>
            <w:pStyle w:val="996C9BFB8EBC409FBD36CA1569A9612C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971260E56BB46198865EEF35CA23E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B4468-713F-47F3-8111-7A109A677235}"/>
      </w:docPartPr>
      <w:docPartBody>
        <w:p w:rsidR="00000000" w:rsidRDefault="006020A4" w:rsidP="006020A4">
          <w:pPr>
            <w:pStyle w:val="7971260E56BB46198865EEF35CA23EDB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83D9CC15BCE411FAF8FCC8EB3E32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DDDFF-3B1D-4C9C-9800-693DCAD86692}"/>
      </w:docPartPr>
      <w:docPartBody>
        <w:p w:rsidR="00000000" w:rsidRDefault="006020A4" w:rsidP="006020A4">
          <w:pPr>
            <w:pStyle w:val="383D9CC15BCE411FAF8FCC8EB3E32B34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C3792FCEA3E4966AE624AC7CC594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1C3A0-2FED-4448-AAC8-E9C4A3E9FC3F}"/>
      </w:docPartPr>
      <w:docPartBody>
        <w:p w:rsidR="00000000" w:rsidRDefault="006020A4" w:rsidP="006020A4">
          <w:pPr>
            <w:pStyle w:val="2C3792FCEA3E4966AE624AC7CC594E2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B2CCAFBF35848D299CE34A2F0831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2DEC-96DF-438F-91FA-5DDB034066DD}"/>
      </w:docPartPr>
      <w:docPartBody>
        <w:p w:rsidR="00000000" w:rsidRDefault="006020A4" w:rsidP="006020A4">
          <w:pPr>
            <w:pStyle w:val="3B2CCAFBF35848D299CE34A2F0831F89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A5122B9D0B64048BA249870E6871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D95C35-7971-419A-B13E-42AF5ABF237A}"/>
      </w:docPartPr>
      <w:docPartBody>
        <w:p w:rsidR="00000000" w:rsidRDefault="006020A4" w:rsidP="006020A4">
          <w:pPr>
            <w:pStyle w:val="1A5122B9D0B64048BA249870E6871F2E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9A797894DDF4BA6BD550844AA45E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D1B1C-F18A-4A19-BCD3-99C27619469F}"/>
      </w:docPartPr>
      <w:docPartBody>
        <w:p w:rsidR="00000000" w:rsidRDefault="006020A4" w:rsidP="006020A4">
          <w:pPr>
            <w:pStyle w:val="99A797894DDF4BA6BD550844AA45EC2A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28BF2C4493A4C4FA94C160F834F3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C0E9C-9837-400C-A78D-959895782DE0}"/>
      </w:docPartPr>
      <w:docPartBody>
        <w:p w:rsidR="00000000" w:rsidRDefault="006020A4" w:rsidP="006020A4">
          <w:pPr>
            <w:pStyle w:val="E28BF2C4493A4C4FA94C160F834F3BB5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CDB886D53844E0FB9AFD3853B3E0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CE76C-8DA0-499C-8639-FF09E15DD0E9}"/>
      </w:docPartPr>
      <w:docPartBody>
        <w:p w:rsidR="00000000" w:rsidRDefault="006020A4" w:rsidP="006020A4">
          <w:pPr>
            <w:pStyle w:val="0CDB886D53844E0FB9AFD3853B3E0E33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ACE794D18A146BABBE4972E9BFD5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EE3C3-4B6C-453C-9BDC-26273C0B7894}"/>
      </w:docPartPr>
      <w:docPartBody>
        <w:p w:rsidR="00000000" w:rsidRDefault="006020A4" w:rsidP="006020A4">
          <w:pPr>
            <w:pStyle w:val="CACE794D18A146BABBE4972E9BFD500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utiger 65 Bold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0A4"/>
    <w:rsid w:val="004E4A7B"/>
    <w:rsid w:val="006020A4"/>
    <w:rsid w:val="00D1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0A4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6020A4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020A4"/>
    <w:rPr>
      <w:color w:val="666666"/>
    </w:rPr>
  </w:style>
  <w:style w:type="paragraph" w:customStyle="1" w:styleId="E7B0AD66C01545879C436F5820308607">
    <w:name w:val="E7B0AD66C01545879C436F5820308607"/>
    <w:rsid w:val="006020A4"/>
  </w:style>
  <w:style w:type="paragraph" w:customStyle="1" w:styleId="2CECBE0FF82041ECA1B5606D03994CE8">
    <w:name w:val="2CECBE0FF82041ECA1B5606D03994CE8"/>
    <w:rsid w:val="006020A4"/>
  </w:style>
  <w:style w:type="paragraph" w:customStyle="1" w:styleId="878FE90448A8404AAB2EC096254F0592">
    <w:name w:val="878FE90448A8404AAB2EC096254F0592"/>
    <w:rsid w:val="006020A4"/>
  </w:style>
  <w:style w:type="paragraph" w:customStyle="1" w:styleId="A3265BE8693C435EA1826B692811A9D4">
    <w:name w:val="A3265BE8693C435EA1826B692811A9D4"/>
    <w:rsid w:val="006020A4"/>
  </w:style>
  <w:style w:type="paragraph" w:customStyle="1" w:styleId="F37A851409E842949144DC44B9CB7C22">
    <w:name w:val="F37A851409E842949144DC44B9CB7C22"/>
    <w:rsid w:val="006020A4"/>
  </w:style>
  <w:style w:type="paragraph" w:customStyle="1" w:styleId="4EBB0412E50246619BA5A4D2A3DB117F">
    <w:name w:val="4EBB0412E50246619BA5A4D2A3DB117F"/>
    <w:rsid w:val="006020A4"/>
  </w:style>
  <w:style w:type="paragraph" w:customStyle="1" w:styleId="3B78DA7328154160BCCEC7A28DCAA6B2">
    <w:name w:val="3B78DA7328154160BCCEC7A28DCAA6B2"/>
    <w:rsid w:val="006020A4"/>
  </w:style>
  <w:style w:type="paragraph" w:customStyle="1" w:styleId="6457DD7786034D7F8B200612B7ED4E76">
    <w:name w:val="6457DD7786034D7F8B200612B7ED4E76"/>
    <w:rsid w:val="006020A4"/>
  </w:style>
  <w:style w:type="paragraph" w:customStyle="1" w:styleId="A89BA542241B4CBEAE68B4635BE854E3">
    <w:name w:val="A89BA542241B4CBEAE68B4635BE854E3"/>
    <w:rsid w:val="006020A4"/>
  </w:style>
  <w:style w:type="paragraph" w:customStyle="1" w:styleId="F1D87E668D1547E7B2E34CC1EE3D1B39">
    <w:name w:val="F1D87E668D1547E7B2E34CC1EE3D1B39"/>
    <w:rsid w:val="006020A4"/>
  </w:style>
  <w:style w:type="paragraph" w:customStyle="1" w:styleId="6A07B34EC5884D0DB3E802C674B760E5">
    <w:name w:val="6A07B34EC5884D0DB3E802C674B760E5"/>
    <w:rsid w:val="006020A4"/>
  </w:style>
  <w:style w:type="paragraph" w:customStyle="1" w:styleId="402A5AD50B6846F79792B7504B187AFA">
    <w:name w:val="402A5AD50B6846F79792B7504B187AFA"/>
    <w:rsid w:val="006020A4"/>
  </w:style>
  <w:style w:type="paragraph" w:customStyle="1" w:styleId="95D81C918FBD400AA92233934C3447CB">
    <w:name w:val="95D81C918FBD400AA92233934C3447CB"/>
    <w:rsid w:val="006020A4"/>
  </w:style>
  <w:style w:type="paragraph" w:customStyle="1" w:styleId="D3F8D020A80140FAB3E3AB3CD97749A3">
    <w:name w:val="D3F8D020A80140FAB3E3AB3CD97749A3"/>
    <w:rsid w:val="006020A4"/>
  </w:style>
  <w:style w:type="paragraph" w:customStyle="1" w:styleId="5B12CD1E57D34A7FB2AE63A4CB39ACAF">
    <w:name w:val="5B12CD1E57D34A7FB2AE63A4CB39ACAF"/>
    <w:rsid w:val="006020A4"/>
  </w:style>
  <w:style w:type="paragraph" w:customStyle="1" w:styleId="7B3D0962742D4604A3CD1A46395E5660">
    <w:name w:val="7B3D0962742D4604A3CD1A46395E5660"/>
    <w:rsid w:val="006020A4"/>
  </w:style>
  <w:style w:type="paragraph" w:customStyle="1" w:styleId="19D85F820BC440D2BF8BCCFF54E003D3">
    <w:name w:val="19D85F820BC440D2BF8BCCFF54E003D3"/>
    <w:rsid w:val="006020A4"/>
  </w:style>
  <w:style w:type="paragraph" w:customStyle="1" w:styleId="69F5E44326424206B7C1710ADCD53499">
    <w:name w:val="69F5E44326424206B7C1710ADCD53499"/>
    <w:rsid w:val="006020A4"/>
  </w:style>
  <w:style w:type="paragraph" w:customStyle="1" w:styleId="48B6BA6505AE4CAD8E0996475646BECB">
    <w:name w:val="48B6BA6505AE4CAD8E0996475646BECB"/>
    <w:rsid w:val="006020A4"/>
  </w:style>
  <w:style w:type="paragraph" w:customStyle="1" w:styleId="B40B40809D23492BA65FF62600E42E3F">
    <w:name w:val="B40B40809D23492BA65FF62600E42E3F"/>
    <w:rsid w:val="006020A4"/>
  </w:style>
  <w:style w:type="paragraph" w:customStyle="1" w:styleId="0B26E25A6DE342D8AC66348ECCB6B7A3">
    <w:name w:val="0B26E25A6DE342D8AC66348ECCB6B7A3"/>
    <w:rsid w:val="006020A4"/>
  </w:style>
  <w:style w:type="paragraph" w:customStyle="1" w:styleId="FA586579E588431DA41070CFDD121B95">
    <w:name w:val="FA586579E588431DA41070CFDD121B95"/>
    <w:rsid w:val="006020A4"/>
  </w:style>
  <w:style w:type="paragraph" w:customStyle="1" w:styleId="9751E89EFAD540B3B5BE55BFDFC553DC">
    <w:name w:val="9751E89EFAD540B3B5BE55BFDFC553DC"/>
    <w:rsid w:val="006020A4"/>
  </w:style>
  <w:style w:type="paragraph" w:customStyle="1" w:styleId="9BCB252884094DB9AC4178E2BED67760">
    <w:name w:val="9BCB252884094DB9AC4178E2BED67760"/>
    <w:rsid w:val="006020A4"/>
  </w:style>
  <w:style w:type="paragraph" w:customStyle="1" w:styleId="39D6EA8FDADC418FA1911A4B84777D73">
    <w:name w:val="39D6EA8FDADC418FA1911A4B84777D73"/>
    <w:rsid w:val="006020A4"/>
  </w:style>
  <w:style w:type="paragraph" w:customStyle="1" w:styleId="65FD7AB782C646D6B8624B7B3930FD81">
    <w:name w:val="65FD7AB782C646D6B8624B7B3930FD81"/>
    <w:rsid w:val="006020A4"/>
  </w:style>
  <w:style w:type="paragraph" w:customStyle="1" w:styleId="7FDF67C407FB4E3EB415FEC651BED608">
    <w:name w:val="7FDF67C407FB4E3EB415FEC651BED608"/>
    <w:rsid w:val="006020A4"/>
  </w:style>
  <w:style w:type="paragraph" w:customStyle="1" w:styleId="B8D2DB07C09E4F778031EE0F715C1E50">
    <w:name w:val="B8D2DB07C09E4F778031EE0F715C1E50"/>
    <w:rsid w:val="006020A4"/>
  </w:style>
  <w:style w:type="paragraph" w:customStyle="1" w:styleId="93555523F4614CE7B357EF6B99A2847E">
    <w:name w:val="93555523F4614CE7B357EF6B99A2847E"/>
    <w:rsid w:val="006020A4"/>
  </w:style>
  <w:style w:type="paragraph" w:customStyle="1" w:styleId="B4079781275D4EB0972BB23ADD424171">
    <w:name w:val="B4079781275D4EB0972BB23ADD424171"/>
    <w:rsid w:val="006020A4"/>
  </w:style>
  <w:style w:type="paragraph" w:customStyle="1" w:styleId="3BC21146E8E0480BAE6EA4A8C6FB7E11">
    <w:name w:val="3BC21146E8E0480BAE6EA4A8C6FB7E11"/>
    <w:rsid w:val="006020A4"/>
  </w:style>
  <w:style w:type="paragraph" w:customStyle="1" w:styleId="C79E382413BD45ED992829B0054C1BB4">
    <w:name w:val="C79E382413BD45ED992829B0054C1BB4"/>
    <w:rsid w:val="006020A4"/>
  </w:style>
  <w:style w:type="paragraph" w:customStyle="1" w:styleId="D0A37CC3482B4D4CB675EC264479BD84">
    <w:name w:val="D0A37CC3482B4D4CB675EC264479BD84"/>
    <w:rsid w:val="006020A4"/>
  </w:style>
  <w:style w:type="paragraph" w:customStyle="1" w:styleId="2D242E0CB24E47539A2EDAB4C355E9C0">
    <w:name w:val="2D242E0CB24E47539A2EDAB4C355E9C0"/>
    <w:rsid w:val="006020A4"/>
  </w:style>
  <w:style w:type="paragraph" w:customStyle="1" w:styleId="714685054F4B4AA897FA2D613C380FA3">
    <w:name w:val="714685054F4B4AA897FA2D613C380FA3"/>
    <w:rsid w:val="006020A4"/>
  </w:style>
  <w:style w:type="paragraph" w:customStyle="1" w:styleId="478A5FF277334407A97C3B1E7767D63B">
    <w:name w:val="478A5FF277334407A97C3B1E7767D63B"/>
    <w:rsid w:val="006020A4"/>
  </w:style>
  <w:style w:type="paragraph" w:customStyle="1" w:styleId="18D56A7701114D9E9E21B6DEBE54D026">
    <w:name w:val="18D56A7701114D9E9E21B6DEBE54D026"/>
    <w:rsid w:val="006020A4"/>
  </w:style>
  <w:style w:type="paragraph" w:customStyle="1" w:styleId="7306DAB6C1A944418F34AC775D30AF54">
    <w:name w:val="7306DAB6C1A944418F34AC775D30AF54"/>
    <w:rsid w:val="006020A4"/>
  </w:style>
  <w:style w:type="paragraph" w:customStyle="1" w:styleId="EBB54AE6A4A243A18830C4C7D4449FB9">
    <w:name w:val="EBB54AE6A4A243A18830C4C7D4449FB9"/>
    <w:rsid w:val="006020A4"/>
  </w:style>
  <w:style w:type="paragraph" w:customStyle="1" w:styleId="DD180B8824064303A26F2D012385D2DA">
    <w:name w:val="DD180B8824064303A26F2D012385D2DA"/>
    <w:rsid w:val="006020A4"/>
  </w:style>
  <w:style w:type="paragraph" w:customStyle="1" w:styleId="B987873B46A3460FA4105983587EEB51">
    <w:name w:val="B987873B46A3460FA4105983587EEB51"/>
    <w:rsid w:val="006020A4"/>
  </w:style>
  <w:style w:type="paragraph" w:customStyle="1" w:styleId="74D26D48F23444578A295E0322E41F0E">
    <w:name w:val="74D26D48F23444578A295E0322E41F0E"/>
    <w:rsid w:val="006020A4"/>
  </w:style>
  <w:style w:type="paragraph" w:customStyle="1" w:styleId="56C3F7E734F449E1920CE8C32BDBF346">
    <w:name w:val="56C3F7E734F449E1920CE8C32BDBF346"/>
    <w:rsid w:val="006020A4"/>
  </w:style>
  <w:style w:type="paragraph" w:customStyle="1" w:styleId="494EDC49EBCD4C74989C349465E2C219">
    <w:name w:val="494EDC49EBCD4C74989C349465E2C219"/>
    <w:rsid w:val="006020A4"/>
  </w:style>
  <w:style w:type="paragraph" w:customStyle="1" w:styleId="A1F92E6E400A4E549188323F9A89EFE6">
    <w:name w:val="A1F92E6E400A4E549188323F9A89EFE6"/>
    <w:rsid w:val="006020A4"/>
  </w:style>
  <w:style w:type="paragraph" w:customStyle="1" w:styleId="EF756A638D5A46C2AAC292A004326233">
    <w:name w:val="EF756A638D5A46C2AAC292A004326233"/>
    <w:rsid w:val="006020A4"/>
  </w:style>
  <w:style w:type="paragraph" w:customStyle="1" w:styleId="1C07DD59D42E49B0AE5E0BD94B6E78E0">
    <w:name w:val="1C07DD59D42E49B0AE5E0BD94B6E78E0"/>
    <w:rsid w:val="006020A4"/>
  </w:style>
  <w:style w:type="paragraph" w:customStyle="1" w:styleId="CA2A3A9BE46A455D863E3C39C85B934E">
    <w:name w:val="CA2A3A9BE46A455D863E3C39C85B934E"/>
    <w:rsid w:val="006020A4"/>
  </w:style>
  <w:style w:type="paragraph" w:customStyle="1" w:styleId="48C5DA8724094FC4B6B3A64F15E6977B">
    <w:name w:val="48C5DA8724094FC4B6B3A64F15E6977B"/>
    <w:rsid w:val="006020A4"/>
  </w:style>
  <w:style w:type="paragraph" w:customStyle="1" w:styleId="07B325A2B2414DCAA57F83BC0EFAF1E8">
    <w:name w:val="07B325A2B2414DCAA57F83BC0EFAF1E8"/>
    <w:rsid w:val="006020A4"/>
  </w:style>
  <w:style w:type="paragraph" w:customStyle="1" w:styleId="C00FF7AD862B41B198582D7AE97B485A">
    <w:name w:val="C00FF7AD862B41B198582D7AE97B485A"/>
    <w:rsid w:val="006020A4"/>
  </w:style>
  <w:style w:type="paragraph" w:customStyle="1" w:styleId="1094E0C4401E4C9BAFBBFB1634D4E60B">
    <w:name w:val="1094E0C4401E4C9BAFBBFB1634D4E60B"/>
    <w:rsid w:val="006020A4"/>
  </w:style>
  <w:style w:type="paragraph" w:customStyle="1" w:styleId="0DF01F64E23C48DBB9CBF3D6136C3856">
    <w:name w:val="0DF01F64E23C48DBB9CBF3D6136C3856"/>
    <w:rsid w:val="006020A4"/>
  </w:style>
  <w:style w:type="paragraph" w:customStyle="1" w:styleId="EB14B68C853544A6B1A17B267D598047">
    <w:name w:val="EB14B68C853544A6B1A17B267D598047"/>
    <w:rsid w:val="006020A4"/>
  </w:style>
  <w:style w:type="paragraph" w:customStyle="1" w:styleId="7806139031994515B825E1A0447D27DD">
    <w:name w:val="7806139031994515B825E1A0447D27DD"/>
    <w:rsid w:val="006020A4"/>
  </w:style>
  <w:style w:type="paragraph" w:customStyle="1" w:styleId="7A22E4A194BD4AAD8F764151BEF3BD04">
    <w:name w:val="7A22E4A194BD4AAD8F764151BEF3BD04"/>
    <w:rsid w:val="006020A4"/>
  </w:style>
  <w:style w:type="paragraph" w:customStyle="1" w:styleId="7170E5982E6343B58300BFC9C8F6A844">
    <w:name w:val="7170E5982E6343B58300BFC9C8F6A844"/>
    <w:rsid w:val="006020A4"/>
  </w:style>
  <w:style w:type="paragraph" w:customStyle="1" w:styleId="1BE5D0A643AA4B7F85C5E2DFE8D4762D">
    <w:name w:val="1BE5D0A643AA4B7F85C5E2DFE8D4762D"/>
    <w:rsid w:val="006020A4"/>
  </w:style>
  <w:style w:type="paragraph" w:customStyle="1" w:styleId="F1A272E3109D44AC80C396952D89F3E0">
    <w:name w:val="F1A272E3109D44AC80C396952D89F3E0"/>
    <w:rsid w:val="006020A4"/>
  </w:style>
  <w:style w:type="paragraph" w:customStyle="1" w:styleId="D291AF0A75D4495D9C4F3EC6610C1CD9">
    <w:name w:val="D291AF0A75D4495D9C4F3EC6610C1CD9"/>
    <w:rsid w:val="006020A4"/>
  </w:style>
  <w:style w:type="paragraph" w:customStyle="1" w:styleId="B5A0F85E60CB487E94F6DB7BC1260929">
    <w:name w:val="B5A0F85E60CB487E94F6DB7BC1260929"/>
    <w:rsid w:val="006020A4"/>
  </w:style>
  <w:style w:type="paragraph" w:customStyle="1" w:styleId="E95FE7A9835944F8809C1471867B85CF">
    <w:name w:val="E95FE7A9835944F8809C1471867B85CF"/>
    <w:rsid w:val="006020A4"/>
  </w:style>
  <w:style w:type="paragraph" w:customStyle="1" w:styleId="8A0722DE8D3343D2BD4A23F80CF981B5">
    <w:name w:val="8A0722DE8D3343D2BD4A23F80CF981B5"/>
    <w:rsid w:val="006020A4"/>
  </w:style>
  <w:style w:type="paragraph" w:customStyle="1" w:styleId="AC41CF45A179438E97E623023EBD722C">
    <w:name w:val="AC41CF45A179438E97E623023EBD722C"/>
    <w:rsid w:val="006020A4"/>
  </w:style>
  <w:style w:type="paragraph" w:customStyle="1" w:styleId="42DDD958684D462593981C3F334B2004">
    <w:name w:val="42DDD958684D462593981C3F334B2004"/>
    <w:rsid w:val="006020A4"/>
  </w:style>
  <w:style w:type="paragraph" w:customStyle="1" w:styleId="85621773769F4C83969FBB2E9AF23CC1">
    <w:name w:val="85621773769F4C83969FBB2E9AF23CC1"/>
    <w:rsid w:val="006020A4"/>
  </w:style>
  <w:style w:type="paragraph" w:customStyle="1" w:styleId="1EE40CB9D33040B9AB9B9C08E691AF04">
    <w:name w:val="1EE40CB9D33040B9AB9B9C08E691AF04"/>
    <w:rsid w:val="006020A4"/>
  </w:style>
  <w:style w:type="paragraph" w:customStyle="1" w:styleId="C9EFE82AD35647DAAFC0456BA9EAEBC6">
    <w:name w:val="C9EFE82AD35647DAAFC0456BA9EAEBC6"/>
    <w:rsid w:val="006020A4"/>
  </w:style>
  <w:style w:type="paragraph" w:customStyle="1" w:styleId="5488064A01934D37BC7843E441721189">
    <w:name w:val="5488064A01934D37BC7843E441721189"/>
    <w:rsid w:val="006020A4"/>
  </w:style>
  <w:style w:type="paragraph" w:customStyle="1" w:styleId="E3B9706CFC8E4FBFA78DDE4A6B41771A">
    <w:name w:val="E3B9706CFC8E4FBFA78DDE4A6B41771A"/>
    <w:rsid w:val="006020A4"/>
  </w:style>
  <w:style w:type="paragraph" w:customStyle="1" w:styleId="0FC6814B9A9747B498C772CAE491C1BF">
    <w:name w:val="0FC6814B9A9747B498C772CAE491C1BF"/>
    <w:rsid w:val="006020A4"/>
  </w:style>
  <w:style w:type="paragraph" w:customStyle="1" w:styleId="56A43C61FB484EF3836FD474EEBFA821">
    <w:name w:val="56A43C61FB484EF3836FD474EEBFA821"/>
    <w:rsid w:val="006020A4"/>
  </w:style>
  <w:style w:type="paragraph" w:customStyle="1" w:styleId="65906938B77B428793664F66CE7FFE43">
    <w:name w:val="65906938B77B428793664F66CE7FFE43"/>
    <w:rsid w:val="006020A4"/>
  </w:style>
  <w:style w:type="paragraph" w:customStyle="1" w:styleId="E899FDECC86C4144A09C78BC5F7A675D">
    <w:name w:val="E899FDECC86C4144A09C78BC5F7A675D"/>
    <w:rsid w:val="006020A4"/>
  </w:style>
  <w:style w:type="paragraph" w:customStyle="1" w:styleId="233E8D8E479543E4BD4B38FA785334BF">
    <w:name w:val="233E8D8E479543E4BD4B38FA785334BF"/>
    <w:rsid w:val="006020A4"/>
  </w:style>
  <w:style w:type="paragraph" w:customStyle="1" w:styleId="ADB9CF1F967847EE8294980A7334099B">
    <w:name w:val="ADB9CF1F967847EE8294980A7334099B"/>
    <w:rsid w:val="006020A4"/>
  </w:style>
  <w:style w:type="paragraph" w:customStyle="1" w:styleId="2A6A425894744C81B23693D19C4BC4C7">
    <w:name w:val="2A6A425894744C81B23693D19C4BC4C7"/>
    <w:rsid w:val="006020A4"/>
  </w:style>
  <w:style w:type="paragraph" w:customStyle="1" w:styleId="4FB419D3902547B6B0F8477069926703">
    <w:name w:val="4FB419D3902547B6B0F8477069926703"/>
    <w:rsid w:val="006020A4"/>
  </w:style>
  <w:style w:type="paragraph" w:customStyle="1" w:styleId="E6B00A69B6EA4ED6A9EC18DEF66E31DE">
    <w:name w:val="E6B00A69B6EA4ED6A9EC18DEF66E31DE"/>
    <w:rsid w:val="006020A4"/>
  </w:style>
  <w:style w:type="paragraph" w:customStyle="1" w:styleId="6FE8408C8926499E8730A761C10E0958">
    <w:name w:val="6FE8408C8926499E8730A761C10E0958"/>
    <w:rsid w:val="006020A4"/>
  </w:style>
  <w:style w:type="paragraph" w:customStyle="1" w:styleId="B250EA020B184536AD3D7AE4581888FE">
    <w:name w:val="B250EA020B184536AD3D7AE4581888FE"/>
    <w:rsid w:val="006020A4"/>
  </w:style>
  <w:style w:type="paragraph" w:customStyle="1" w:styleId="E11755D573674B7CB074374786930C6C">
    <w:name w:val="E11755D573674B7CB074374786930C6C"/>
    <w:rsid w:val="006020A4"/>
  </w:style>
  <w:style w:type="paragraph" w:customStyle="1" w:styleId="B401837BAED34629898EDFA2BA94BEB9">
    <w:name w:val="B401837BAED34629898EDFA2BA94BEB9"/>
    <w:rsid w:val="006020A4"/>
  </w:style>
  <w:style w:type="paragraph" w:customStyle="1" w:styleId="C823D94C528F410FA06A7CC709D91EC2">
    <w:name w:val="C823D94C528F410FA06A7CC709D91EC2"/>
    <w:rsid w:val="006020A4"/>
  </w:style>
  <w:style w:type="paragraph" w:customStyle="1" w:styleId="A54B56805AD04E209CEAB40A72713B32">
    <w:name w:val="A54B56805AD04E209CEAB40A72713B32"/>
    <w:rsid w:val="006020A4"/>
  </w:style>
  <w:style w:type="paragraph" w:customStyle="1" w:styleId="D2921AEF1F474927AAB0E8BA8B79DB80">
    <w:name w:val="D2921AEF1F474927AAB0E8BA8B79DB80"/>
    <w:rsid w:val="006020A4"/>
  </w:style>
  <w:style w:type="paragraph" w:customStyle="1" w:styleId="F2142B3788314B33A88E9B42C6B52311">
    <w:name w:val="F2142B3788314B33A88E9B42C6B52311"/>
    <w:rsid w:val="006020A4"/>
  </w:style>
  <w:style w:type="paragraph" w:customStyle="1" w:styleId="D499B3D49B2F434DB3B31F9625AB4153">
    <w:name w:val="D499B3D49B2F434DB3B31F9625AB4153"/>
    <w:rsid w:val="006020A4"/>
  </w:style>
  <w:style w:type="paragraph" w:customStyle="1" w:styleId="1C04ACD389AE4689B56A1F82937D9D3B">
    <w:name w:val="1C04ACD389AE4689B56A1F82937D9D3B"/>
    <w:rsid w:val="006020A4"/>
  </w:style>
  <w:style w:type="paragraph" w:customStyle="1" w:styleId="4B2979E4926649249650996BF68B146E">
    <w:name w:val="4B2979E4926649249650996BF68B146E"/>
    <w:rsid w:val="006020A4"/>
  </w:style>
  <w:style w:type="paragraph" w:customStyle="1" w:styleId="C01854BBE2274D59ABB39DD9274E7FB5">
    <w:name w:val="C01854BBE2274D59ABB39DD9274E7FB5"/>
    <w:rsid w:val="006020A4"/>
  </w:style>
  <w:style w:type="paragraph" w:customStyle="1" w:styleId="598E2F66459D44D88035B970E769708B">
    <w:name w:val="598E2F66459D44D88035B970E769708B"/>
    <w:rsid w:val="006020A4"/>
  </w:style>
  <w:style w:type="paragraph" w:customStyle="1" w:styleId="3FB0BB5A807444A5B281AE2273ED2CFC">
    <w:name w:val="3FB0BB5A807444A5B281AE2273ED2CFC"/>
    <w:rsid w:val="006020A4"/>
  </w:style>
  <w:style w:type="paragraph" w:customStyle="1" w:styleId="D3DFB797BC6D4DA0BAB1F4E4C719CEC8">
    <w:name w:val="D3DFB797BC6D4DA0BAB1F4E4C719CEC8"/>
    <w:rsid w:val="006020A4"/>
  </w:style>
  <w:style w:type="paragraph" w:customStyle="1" w:styleId="CDBFAC107CF241A7941723B32F9DF029">
    <w:name w:val="CDBFAC107CF241A7941723B32F9DF029"/>
    <w:rsid w:val="006020A4"/>
  </w:style>
  <w:style w:type="paragraph" w:customStyle="1" w:styleId="6B51F9319EB44D80A6220539C411D06F">
    <w:name w:val="6B51F9319EB44D80A6220539C411D06F"/>
    <w:rsid w:val="006020A4"/>
  </w:style>
  <w:style w:type="paragraph" w:customStyle="1" w:styleId="4E7810F297D644E192C489A292E37681">
    <w:name w:val="4E7810F297D644E192C489A292E37681"/>
    <w:rsid w:val="006020A4"/>
  </w:style>
  <w:style w:type="paragraph" w:customStyle="1" w:styleId="996C9BFB8EBC409FBD36CA1569A9612C">
    <w:name w:val="996C9BFB8EBC409FBD36CA1569A9612C"/>
    <w:rsid w:val="006020A4"/>
  </w:style>
  <w:style w:type="paragraph" w:customStyle="1" w:styleId="7971260E56BB46198865EEF35CA23EDB">
    <w:name w:val="7971260E56BB46198865EEF35CA23EDB"/>
    <w:rsid w:val="006020A4"/>
  </w:style>
  <w:style w:type="paragraph" w:customStyle="1" w:styleId="383D9CC15BCE411FAF8FCC8EB3E32B34">
    <w:name w:val="383D9CC15BCE411FAF8FCC8EB3E32B34"/>
    <w:rsid w:val="006020A4"/>
  </w:style>
  <w:style w:type="paragraph" w:customStyle="1" w:styleId="2C3792FCEA3E4966AE624AC7CC594E21">
    <w:name w:val="2C3792FCEA3E4966AE624AC7CC594E21"/>
    <w:rsid w:val="006020A4"/>
  </w:style>
  <w:style w:type="paragraph" w:customStyle="1" w:styleId="3B2CCAFBF35848D299CE34A2F0831F89">
    <w:name w:val="3B2CCAFBF35848D299CE34A2F0831F89"/>
    <w:rsid w:val="006020A4"/>
  </w:style>
  <w:style w:type="paragraph" w:customStyle="1" w:styleId="1A5122B9D0B64048BA249870E6871F2E">
    <w:name w:val="1A5122B9D0B64048BA249870E6871F2E"/>
    <w:rsid w:val="006020A4"/>
  </w:style>
  <w:style w:type="paragraph" w:customStyle="1" w:styleId="99A797894DDF4BA6BD550844AA45EC2A">
    <w:name w:val="99A797894DDF4BA6BD550844AA45EC2A"/>
    <w:rsid w:val="006020A4"/>
  </w:style>
  <w:style w:type="paragraph" w:customStyle="1" w:styleId="E28BF2C4493A4C4FA94C160F834F3BB5">
    <w:name w:val="E28BF2C4493A4C4FA94C160F834F3BB5"/>
    <w:rsid w:val="006020A4"/>
  </w:style>
  <w:style w:type="paragraph" w:customStyle="1" w:styleId="0CDB886D53844E0FB9AFD3853B3E0E33">
    <w:name w:val="0CDB886D53844E0FB9AFD3853B3E0E33"/>
    <w:rsid w:val="006020A4"/>
  </w:style>
  <w:style w:type="paragraph" w:customStyle="1" w:styleId="94EC30175EA54F78AF6C7BDA965F832F">
    <w:name w:val="94EC30175EA54F78AF6C7BDA965F832F"/>
    <w:rsid w:val="006020A4"/>
  </w:style>
  <w:style w:type="paragraph" w:customStyle="1" w:styleId="CACE794D18A146BABBE4972E9BFD5001">
    <w:name w:val="CACE794D18A146BABBE4972E9BFD5001"/>
    <w:rsid w:val="006020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2182be-5fc9-442e-98ae-d2b3d9fe3f19" xsi:nil="true"/>
    <lcf76f155ced4ddcb4097134ff3c332f xmlns="70323f1b-2ea2-42d4-998f-b550c68bcfee">
      <Terms xmlns="http://schemas.microsoft.com/office/infopath/2007/PartnerControls"/>
    </lcf76f155ced4ddcb4097134ff3c332f>
  </documentManagement>
</p:properti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DfeZqclYHycG8cCTDcWPW+7nSg==">CgMxLjA4AHIhMXBSenl1cUZHVU40QUhvUE5EWXNzQk1COGxydTlabW42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D21FFDCCC5447882BA3E005D0C5C4" ma:contentTypeVersion="13" ma:contentTypeDescription="Create a new document." ma:contentTypeScope="" ma:versionID="17b6d2d5644d60185d07cb12f7eb60c2">
  <xsd:schema xmlns:xsd="http://www.w3.org/2001/XMLSchema" xmlns:xs="http://www.w3.org/2001/XMLSchema" xmlns:p="http://schemas.microsoft.com/office/2006/metadata/properties" xmlns:ns2="70323f1b-2ea2-42d4-998f-b550c68bcfee" xmlns:ns3="e22182be-5fc9-442e-98ae-d2b3d9fe3f19" targetNamespace="http://schemas.microsoft.com/office/2006/metadata/properties" ma:root="true" ma:fieldsID="8d6ecf25c18b22cc8cf6fbecfced74a5" ns2:_="" ns3:_="">
    <xsd:import namespace="70323f1b-2ea2-42d4-998f-b550c68bcfee"/>
    <xsd:import namespace="e22182be-5fc9-442e-98ae-d2b3d9fe3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3f1b-2ea2-42d4-998f-b550c68bc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079e5af-fcb9-4239-8f53-2dcbfeccd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182be-5fc9-442e-98ae-d2b3d9fe3f1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18c2e6-30b5-4463-b4eb-82a4d1d22635}" ma:internalName="TaxCatchAll" ma:showField="CatchAllData" ma:web="e22182be-5fc9-442e-98ae-d2b3d9fe3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54421E-0A32-4D71-ACB2-577CA4FCFC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92DE13-CD73-41C2-B13A-01B9F22A5BB7}">
  <ds:schemaRefs>
    <ds:schemaRef ds:uri="http://schemas.microsoft.com/office/2006/metadata/properties"/>
    <ds:schemaRef ds:uri="http://schemas.microsoft.com/office/infopath/2007/PartnerControls"/>
    <ds:schemaRef ds:uri="e22182be-5fc9-442e-98ae-d2b3d9fe3f19"/>
    <ds:schemaRef ds:uri="70323f1b-2ea2-42d4-998f-b550c68bcfee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4A60B560-019B-4AEC-BFAD-DB82EF1CE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3f1b-2ea2-42d4-998f-b550c68bcfee"/>
    <ds:schemaRef ds:uri="e22182be-5fc9-442e-98ae-d2b3d9fe3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9-advisory-council-second-semester-CC TEMPLATE.dotx</Template>
  <TotalTime>52</TotalTime>
  <Pages>4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Rocio Gomez</dc:creator>
  <cp:lastModifiedBy>Rocio Gomez</cp:lastModifiedBy>
  <cp:revision>4</cp:revision>
  <dcterms:created xsi:type="dcterms:W3CDTF">2026-01-15T02:37:00Z</dcterms:created>
  <dcterms:modified xsi:type="dcterms:W3CDTF">2026-01-15T03:37:00Z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0x010100F0DD21FFDCCC5447882BA3E005D0C5C4</vt:lpwstr>
  </property>
  <property fmtid="{D5CDD505-2E9C-101B-9397-08002B2CF9AE}" pid="3" name="MediaServiceImageTags">
    <vt:lpwstr/>
  </property>
</Properties>
</file>