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57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2022"/>
        <w:gridCol w:w="7335"/>
      </w:tblGrid>
      <w:tr w:rsidR="00FA0DD0" w:rsidRPr="004A18DF" w14:paraId="0356E8F3" w14:textId="77777777" w:rsidTr="00065E10">
        <w:trPr>
          <w:trHeight w:val="346"/>
        </w:trPr>
        <w:tc>
          <w:tcPr>
            <w:tcW w:w="2022" w:type="dxa"/>
            <w:vAlign w:val="center"/>
          </w:tcPr>
          <w:p w14:paraId="28982C8C" w14:textId="77777777" w:rsidR="00FA0DD0" w:rsidRPr="004A18DF" w:rsidRDefault="00FA0DD0" w:rsidP="00065E10">
            <w:pPr>
              <w:jc w:val="right"/>
              <w:rPr>
                <w:rFonts w:ascii="Aptos" w:eastAsia="Frutiger 65 Bold" w:hAnsi="Aptos" w:cstheme="minorHAnsi"/>
                <w:b/>
                <w:bCs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20"/>
                <w:szCs w:val="20"/>
              </w:rPr>
              <w:t>School Counselor: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"/>
            <w:tag w:val="SCHOOL COUNSELOR NAME"/>
            <w:id w:val="1029069005"/>
            <w:placeholder>
              <w:docPart w:val="C7B65C7115CE4EB8B55DE88BCBFE75AD"/>
            </w:placeholder>
            <w:showingPlcHdr/>
            <w15:color w:val="0000FF"/>
            <w:text/>
          </w:sdtPr>
          <w:sdtContent>
            <w:tc>
              <w:tcPr>
                <w:tcW w:w="7335" w:type="dxa"/>
                <w:shd w:val="clear" w:color="auto" w:fill="F2F2F2" w:themeFill="background1" w:themeFillShade="F2"/>
                <w:vAlign w:val="center"/>
              </w:tcPr>
              <w:p w14:paraId="70F1B26D" w14:textId="2DC001D0" w:rsidR="00FA0DD0" w:rsidRPr="004A18DF" w:rsidRDefault="00794B5C" w:rsidP="00333EC1">
                <w:pPr>
                  <w:rPr>
                    <w:rFonts w:ascii="Aptos" w:eastAsia="Frutiger 65 Bold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F71378" w:rsidRPr="004A18DF" w14:paraId="461DED9E" w14:textId="77777777" w:rsidTr="00065E10">
        <w:trPr>
          <w:trHeight w:val="346"/>
        </w:trPr>
        <w:tc>
          <w:tcPr>
            <w:tcW w:w="2022" w:type="dxa"/>
            <w:vAlign w:val="center"/>
          </w:tcPr>
          <w:p w14:paraId="693795A1" w14:textId="582EA7DF" w:rsidR="00F71378" w:rsidRPr="004A18DF" w:rsidRDefault="00F71378" w:rsidP="00065E10">
            <w:pPr>
              <w:jc w:val="right"/>
              <w:rPr>
                <w:rFonts w:ascii="Aptos" w:eastAsia="Calibri" w:hAnsi="Aptos" w:cs="Calibri"/>
                <w:b/>
                <w:bCs/>
                <w:color w:val="231F20"/>
                <w:sz w:val="20"/>
                <w:szCs w:val="20"/>
              </w:rPr>
            </w:pPr>
            <w:r>
              <w:rPr>
                <w:rFonts w:ascii="Aptos" w:eastAsia="Calibri" w:hAnsi="Aptos" w:cs="Calibri"/>
                <w:b/>
                <w:bCs/>
                <w:color w:val="231F20"/>
                <w:sz w:val="20"/>
                <w:szCs w:val="20"/>
              </w:rPr>
              <w:t xml:space="preserve">School: 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NAME"/>
            <w:tag w:val="SCHOOL NAME"/>
            <w:id w:val="-277490932"/>
            <w:placeholder>
              <w:docPart w:val="EF1A6116F06A45C5BB6CA475F5B91B7E"/>
            </w:placeholder>
            <w:showingPlcHdr/>
            <w15:color w:val="0000FF"/>
            <w:text/>
          </w:sdtPr>
          <w:sdtContent>
            <w:tc>
              <w:tcPr>
                <w:tcW w:w="7335" w:type="dxa"/>
                <w:shd w:val="clear" w:color="auto" w:fill="F2F2F2" w:themeFill="background1" w:themeFillShade="F2"/>
                <w:vAlign w:val="center"/>
              </w:tcPr>
              <w:p w14:paraId="147420E0" w14:textId="7E2E2DD0" w:rsidR="00F71378" w:rsidRPr="004A18DF" w:rsidRDefault="00794B5C" w:rsidP="00333EC1">
                <w:pPr>
                  <w:rPr>
                    <w:rFonts w:ascii="Aptos" w:eastAsia="Frutiger 65 Bold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FA0DD0" w:rsidRPr="004A18DF" w14:paraId="3F50A88B" w14:textId="77777777" w:rsidTr="00065E10">
        <w:trPr>
          <w:trHeight w:val="346"/>
        </w:trPr>
        <w:tc>
          <w:tcPr>
            <w:tcW w:w="2022" w:type="dxa"/>
            <w:vAlign w:val="center"/>
          </w:tcPr>
          <w:p w14:paraId="383374BD" w14:textId="77777777" w:rsidR="00FA0DD0" w:rsidRPr="004A18DF" w:rsidRDefault="00FA0DD0" w:rsidP="00065E10">
            <w:pPr>
              <w:jc w:val="right"/>
              <w:rPr>
                <w:rFonts w:ascii="Aptos" w:eastAsia="Calibri" w:hAnsi="Aptos" w:cs="Calibri"/>
                <w:b/>
                <w:bCs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20"/>
                <w:szCs w:val="20"/>
              </w:rPr>
              <w:t>School Year: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SCHOOL YEAR"/>
            <w:tag w:val="SCHOOL YEAR"/>
            <w:id w:val="1186406912"/>
            <w:placeholder>
              <w:docPart w:val="A65A5AF031BA4EC084105DEF8FAE1C04"/>
            </w:placeholder>
            <w:showingPlcHdr/>
            <w15:color w:val="0000FF"/>
            <w:text/>
          </w:sdtPr>
          <w:sdtContent>
            <w:tc>
              <w:tcPr>
                <w:tcW w:w="7335" w:type="dxa"/>
                <w:shd w:val="clear" w:color="auto" w:fill="F2F2F2" w:themeFill="background1" w:themeFillShade="F2"/>
                <w:vAlign w:val="center"/>
              </w:tcPr>
              <w:p w14:paraId="291254EC" w14:textId="6D0CB1FF" w:rsidR="00FA0DD0" w:rsidRPr="004A18DF" w:rsidRDefault="00794B5C" w:rsidP="00C638BB">
                <w:pPr>
                  <w:rPr>
                    <w:rFonts w:ascii="Aptos" w:eastAsia="Frutiger 65 Bold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145EA8ED" w14:textId="77777777" w:rsidR="00FA0DD0" w:rsidRPr="000D4811" w:rsidRDefault="00FA0DD0" w:rsidP="000D4811">
      <w:pPr>
        <w:pBdr>
          <w:top w:val="nil"/>
          <w:left w:val="nil"/>
          <w:bottom w:val="nil"/>
          <w:right w:val="nil"/>
          <w:between w:val="nil"/>
        </w:pBdr>
        <w:spacing w:before="60"/>
        <w:rPr>
          <w:rFonts w:ascii="Aptos" w:eastAsia="Calibri" w:hAnsi="Aptos" w:cs="Calibri"/>
          <w:color w:val="000000"/>
          <w:sz w:val="20"/>
          <w:szCs w:val="20"/>
        </w:rPr>
      </w:pPr>
    </w:p>
    <w:tbl>
      <w:tblPr>
        <w:tblW w:w="9355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9295"/>
        <w:gridCol w:w="60"/>
      </w:tblGrid>
      <w:tr w:rsidR="00FA0DD0" w:rsidRPr="004A18DF" w14:paraId="5DBD29F8" w14:textId="77777777" w:rsidTr="0086291D">
        <w:trPr>
          <w:trHeight w:val="374"/>
        </w:trPr>
        <w:tc>
          <w:tcPr>
            <w:tcW w:w="9355" w:type="dxa"/>
            <w:gridSpan w:val="2"/>
            <w:shd w:val="clear" w:color="auto" w:fill="8C1515"/>
            <w:vAlign w:val="center"/>
          </w:tcPr>
          <w:p w14:paraId="0E834A11" w14:textId="77777777" w:rsidR="00FA0DD0" w:rsidRPr="004A18DF" w:rsidRDefault="00FA0DD0" w:rsidP="00862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0" w:firstLine="90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drawing>
                <wp:inline distT="0" distB="0" distL="0" distR="0" wp14:anchorId="1F476FE3" wp14:editId="1722AB0C">
                  <wp:extent cx="5993536" cy="320040"/>
                  <wp:effectExtent l="0" t="0" r="1270" b="0"/>
                  <wp:docPr id="24" name="Picture 24" descr="School Counseling Program Plans" title="School Counseling Program Pl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chool Counseling Program Plan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536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50645AFF" w14:textId="77777777" w:rsidTr="00F6082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60" w:type="dxa"/>
        </w:trPr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</w:tcPr>
          <w:p w14:paraId="3CFFE6FC" w14:textId="77777777" w:rsidR="00FA0DD0" w:rsidRPr="004A18DF" w:rsidRDefault="00FA0DD0" w:rsidP="00F60822">
            <w:pPr>
              <w:widowControl/>
              <w:spacing w:before="80"/>
              <w:rPr>
                <w:rFonts w:ascii="Aptos" w:eastAsia="Calibri" w:hAnsi="Aptos" w:cs="Calibri"/>
                <w:i/>
                <w:sz w:val="20"/>
                <w:szCs w:val="20"/>
              </w:rPr>
            </w:pPr>
            <w:r>
              <w:rPr>
                <w:rFonts w:ascii="Aptos" w:eastAsia="Calibri" w:hAnsi="Aptos" w:cs="Calibri"/>
                <w:i/>
                <w:sz w:val="20"/>
                <w:szCs w:val="20"/>
              </w:rPr>
              <w:t xml:space="preserve">Share </w:t>
            </w:r>
            <w:r w:rsidRPr="004A18DF">
              <w:rPr>
                <w:rFonts w:ascii="Aptos" w:eastAsia="Calibri" w:hAnsi="Aptos" w:cs="Calibri"/>
                <w:i/>
                <w:sz w:val="20"/>
                <w:szCs w:val="20"/>
              </w:rPr>
              <w:t xml:space="preserve">these documents </w:t>
            </w:r>
            <w:r>
              <w:rPr>
                <w:rFonts w:ascii="Aptos" w:eastAsia="Calibri" w:hAnsi="Aptos" w:cs="Calibri"/>
                <w:i/>
                <w:sz w:val="20"/>
                <w:szCs w:val="20"/>
              </w:rPr>
              <w:t>and d</w:t>
            </w:r>
            <w:r w:rsidRPr="004A18DF">
              <w:rPr>
                <w:rFonts w:ascii="Aptos" w:eastAsia="Calibri" w:hAnsi="Aptos" w:cs="Calibri"/>
                <w:i/>
                <w:sz w:val="20"/>
                <w:szCs w:val="20"/>
              </w:rPr>
              <w:t xml:space="preserve">iscuss significant information with the principal and administrators in charge of the school counseling program. </w:t>
            </w:r>
          </w:p>
          <w:p w14:paraId="404D2DDC" w14:textId="77777777" w:rsidR="00FA0DD0" w:rsidRPr="004A18DF" w:rsidRDefault="00FA0DD0" w:rsidP="00717FE2">
            <w:pPr>
              <w:widowControl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>ASCA Student Standards Delivery Plan</w:t>
            </w:r>
          </w:p>
          <w:p w14:paraId="6BE5225E" w14:textId="77777777" w:rsidR="00FA0DD0" w:rsidRPr="004A18DF" w:rsidRDefault="00FA0DD0" w:rsidP="00717FE2">
            <w:pPr>
              <w:widowControl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Achievement Gap Plan </w:t>
            </w:r>
          </w:p>
        </w:tc>
      </w:tr>
    </w:tbl>
    <w:p w14:paraId="3503C360" w14:textId="77777777" w:rsidR="00FA0DD0" w:rsidRPr="000D4811" w:rsidRDefault="00FA0DD0" w:rsidP="000D4811">
      <w:pPr>
        <w:pBdr>
          <w:top w:val="nil"/>
          <w:left w:val="nil"/>
          <w:bottom w:val="nil"/>
          <w:right w:val="nil"/>
          <w:between w:val="nil"/>
        </w:pBdr>
        <w:spacing w:before="60"/>
        <w:rPr>
          <w:rFonts w:ascii="Aptos" w:eastAsia="Calibri" w:hAnsi="Aptos" w:cs="Calibri"/>
          <w:color w:val="000000"/>
          <w:sz w:val="20"/>
          <w:szCs w:val="20"/>
        </w:rPr>
      </w:pP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1"/>
        <w:gridCol w:w="8874"/>
      </w:tblGrid>
      <w:tr w:rsidR="00FA0DD0" w:rsidRPr="004A18DF" w14:paraId="62AF4759" w14:textId="77777777" w:rsidTr="0086291D">
        <w:trPr>
          <w:trHeight w:val="369"/>
        </w:trPr>
        <w:tc>
          <w:tcPr>
            <w:tcW w:w="935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6C6B1270" w14:textId="77777777" w:rsidR="00FA0DD0" w:rsidRPr="000866B4" w:rsidRDefault="00FA0DD0" w:rsidP="0086291D">
            <w:pPr>
              <w:ind w:left="-89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drawing>
                <wp:inline distT="0" distB="0" distL="0" distR="0" wp14:anchorId="0C7E3620" wp14:editId="1BDA0C9D">
                  <wp:extent cx="5996643" cy="320040"/>
                  <wp:effectExtent l="0" t="0" r="0" b="0"/>
                  <wp:docPr id="25" name="Picture 25" descr="Achievement Gap Goal(s)" title="Achievement Gap Goal(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chievement Gap Goal(s)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643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37722299" w14:textId="77777777" w:rsidTr="000866B4">
        <w:trPr>
          <w:trHeight w:val="369"/>
        </w:trPr>
        <w:tc>
          <w:tcPr>
            <w:tcW w:w="935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79511A7D" w14:textId="14AEEAD8" w:rsidR="00FA0DD0" w:rsidRPr="004A18DF" w:rsidRDefault="00FA0DD0" w:rsidP="000866B4">
            <w:pPr>
              <w:rPr>
                <w:rFonts w:ascii="Aptos" w:eastAsia="Calibri" w:hAnsi="Aptos" w:cs="Calibri"/>
                <w:b/>
                <w:color w:val="FFFFFF"/>
              </w:rPr>
            </w:pPr>
            <w:r w:rsidRPr="000866B4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 xml:space="preserve">The following achievement gap goal(s) will be addressed (from </w:t>
            </w:r>
            <w:r w:rsidR="004F0A4C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>a</w:t>
            </w:r>
            <w:r w:rsidRPr="000866B4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 xml:space="preserve">chievement </w:t>
            </w:r>
            <w:r w:rsidR="004F0A4C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>g</w:t>
            </w:r>
            <w:r w:rsidRPr="000866B4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 xml:space="preserve">ap </w:t>
            </w:r>
            <w:r w:rsidR="004F0A4C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>p</w:t>
            </w:r>
            <w:r w:rsidRPr="000866B4">
              <w:rPr>
                <w:rFonts w:ascii="Aptos" w:eastAsia="Calibri" w:hAnsi="Aptos" w:cs="Calibri"/>
                <w:i/>
                <w:color w:val="000000" w:themeColor="text1"/>
                <w:sz w:val="20"/>
                <w:szCs w:val="20"/>
              </w:rPr>
              <w:t>lan).</w:t>
            </w:r>
          </w:p>
        </w:tc>
      </w:tr>
      <w:tr w:rsidR="00FA0DD0" w:rsidRPr="004A18DF" w14:paraId="2E9FB9DC" w14:textId="77777777" w:rsidTr="000866B4">
        <w:trPr>
          <w:trHeight w:val="431"/>
        </w:trPr>
        <w:tc>
          <w:tcPr>
            <w:tcW w:w="481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0A624B8" w14:textId="507A0D33" w:rsidR="00FA0DD0" w:rsidRPr="004A18DF" w:rsidRDefault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right="25"/>
              <w:jc w:val="center"/>
              <w:rPr>
                <w:rFonts w:ascii="Aptos" w:eastAsia="Calibri" w:hAnsi="Aptos" w:cs="Calibri"/>
                <w:b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color w:val="231F20"/>
                <w:sz w:val="20"/>
                <w:szCs w:val="20"/>
              </w:rPr>
              <w:t>1</w:t>
            </w:r>
            <w:r w:rsidR="00496026">
              <w:rPr>
                <w:rFonts w:ascii="Aptos" w:eastAsia="Calibri" w:hAnsi="Aptos" w:cs="Calibri"/>
                <w:b/>
                <w:color w:val="231F20"/>
                <w:sz w:val="20"/>
                <w:szCs w:val="20"/>
              </w:rPr>
              <w:t>.</w:t>
            </w:r>
          </w:p>
        </w:tc>
        <w:tc>
          <w:tcPr>
            <w:tcW w:w="8874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color w:val="000000" w:themeColor="text1"/>
              </w:rPr>
              <w:alias w:val="ACHIEVEMENT GAP GOAL - goal(s) addressed"/>
              <w:id w:val="-1037511861"/>
              <w:placeholder>
                <w:docPart w:val="86156F1B2A404478AF599A5CA222A73F"/>
              </w:placeholder>
              <w15:color w:val="0000FF"/>
              <w:text w:multiLine="1"/>
            </w:sdtPr>
            <w:sdtContent>
              <w:p w14:paraId="70DB7837" w14:textId="78B092E0" w:rsidR="00FA0DD0" w:rsidRPr="00794B5C" w:rsidRDefault="00794B5C" w:rsidP="00794B5C">
                <w:pPr>
                  <w:spacing w:before="40"/>
                  <w:rPr>
                    <w:color w:val="000000" w:themeColor="text1"/>
                  </w:rPr>
                </w:pPr>
                <w:r w:rsidRPr="00794B5C">
                  <w:rPr>
                    <w:color w:val="000000" w:themeColor="text1"/>
                  </w:rPr>
                  <w:t>Type here</w:t>
                </w:r>
              </w:p>
            </w:sdtContent>
          </w:sdt>
        </w:tc>
      </w:tr>
      <w:tr w:rsidR="00FA0DD0" w:rsidRPr="004A18DF" w14:paraId="6AF61FC3" w14:textId="77777777" w:rsidTr="000866B4">
        <w:trPr>
          <w:trHeight w:val="440"/>
        </w:trPr>
        <w:tc>
          <w:tcPr>
            <w:tcW w:w="481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0AA0BB5" w14:textId="75592C33" w:rsidR="00FA0DD0" w:rsidRPr="004A18DF" w:rsidRDefault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right="25"/>
              <w:jc w:val="center"/>
              <w:rPr>
                <w:rFonts w:ascii="Aptos" w:eastAsia="Calibri" w:hAnsi="Aptos" w:cs="Calibri"/>
                <w:b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color w:val="231F20"/>
                <w:sz w:val="20"/>
                <w:szCs w:val="20"/>
              </w:rPr>
              <w:t>2</w:t>
            </w:r>
            <w:r w:rsidR="00496026">
              <w:rPr>
                <w:rFonts w:ascii="Aptos" w:eastAsia="Calibri" w:hAnsi="Aptos" w:cs="Calibri"/>
                <w:b/>
                <w:color w:val="231F20"/>
                <w:sz w:val="20"/>
                <w:szCs w:val="20"/>
              </w:rPr>
              <w:t>.</w:t>
            </w:r>
          </w:p>
        </w:tc>
        <w:tc>
          <w:tcPr>
            <w:tcW w:w="8874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color w:val="000000" w:themeColor="text1"/>
              </w:rPr>
              <w:alias w:val="ACHIEVEMENT GAP GOAL - goal(s) addressed"/>
              <w:id w:val="1679623153"/>
              <w:placeholder>
                <w:docPart w:val="2E75C04A3D554A948B7C5ED1CA67FA42"/>
              </w:placeholder>
              <w15:color w:val="0000FF"/>
              <w:text w:multiLine="1"/>
            </w:sdtPr>
            <w:sdtContent>
              <w:p w14:paraId="568FEFFA" w14:textId="4BB9A0AC" w:rsidR="00FA0DD0" w:rsidRPr="00794B5C" w:rsidRDefault="00794B5C" w:rsidP="00794B5C">
                <w:pPr>
                  <w:spacing w:before="40"/>
                  <w:rPr>
                    <w:color w:val="000000" w:themeColor="text1"/>
                  </w:rPr>
                </w:pPr>
                <w:r w:rsidRPr="00794B5C">
                  <w:rPr>
                    <w:color w:val="000000" w:themeColor="text1"/>
                  </w:rPr>
                  <w:t>Type here</w:t>
                </w:r>
              </w:p>
            </w:sdtContent>
          </w:sdt>
        </w:tc>
      </w:tr>
    </w:tbl>
    <w:p w14:paraId="7F2D62CA" w14:textId="77777777" w:rsidR="00FA0DD0" w:rsidRPr="000D4811" w:rsidRDefault="00FA0DD0" w:rsidP="000D4811">
      <w:pPr>
        <w:pStyle w:val="Heading1"/>
        <w:spacing w:before="60"/>
        <w:ind w:left="115" w:firstLine="115"/>
        <w:rPr>
          <w:rFonts w:ascii="Aptos" w:eastAsia="Calibri" w:hAnsi="Aptos" w:cs="Calibri"/>
          <w:sz w:val="20"/>
          <w:szCs w:val="20"/>
        </w:rPr>
      </w:pPr>
    </w:p>
    <w:tbl>
      <w:tblPr>
        <w:tblW w:w="9355" w:type="dxa"/>
        <w:tblInd w:w="-5" w:type="dxa"/>
        <w:tblBorders>
          <w:top w:val="single" w:sz="12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63"/>
        <w:gridCol w:w="1876"/>
        <w:gridCol w:w="1900"/>
        <w:gridCol w:w="1620"/>
        <w:gridCol w:w="1996"/>
      </w:tblGrid>
      <w:tr w:rsidR="00FA0DD0" w:rsidRPr="004A18DF" w14:paraId="5DA86B2C" w14:textId="77777777" w:rsidTr="0086291D">
        <w:trPr>
          <w:trHeight w:val="374"/>
        </w:trPr>
        <w:tc>
          <w:tcPr>
            <w:tcW w:w="9355" w:type="dxa"/>
            <w:gridSpan w:val="5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0B33CF67" w14:textId="77777777" w:rsidR="00FA0DD0" w:rsidRPr="004A18DF" w:rsidRDefault="00FA0DD0" w:rsidP="00862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0" w:firstLine="90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drawing>
                <wp:inline distT="0" distB="0" distL="0" distR="0" wp14:anchorId="4FA3E6F9" wp14:editId="031A1D13">
                  <wp:extent cx="5993536" cy="320040"/>
                  <wp:effectExtent l="0" t="0" r="1270" b="0"/>
                  <wp:docPr id="26" name="Picture 26" descr="School Counselor Use of Time" title="School Counselor Use of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chool Counselor Use of Tim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536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5DF9CAA8" w14:textId="77777777" w:rsidTr="00427A9E">
        <w:trPr>
          <w:trHeight w:val="374"/>
        </w:trPr>
        <w:tc>
          <w:tcPr>
            <w:tcW w:w="9355" w:type="dxa"/>
            <w:gridSpan w:val="5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7E3DD"/>
          </w:tcPr>
          <w:p w14:paraId="21245F23" w14:textId="77777777" w:rsidR="00FA0DD0" w:rsidRPr="004A18DF" w:rsidRDefault="00FA0DD0">
            <w:pPr>
              <w:widowControl/>
              <w:jc w:val="center"/>
              <w:rPr>
                <w:rFonts w:ascii="Aptos" w:eastAsia="Calibri" w:hAnsi="Aptos" w:cs="Calibri"/>
                <w:b/>
                <w:i/>
              </w:rPr>
            </w:pPr>
            <w:r w:rsidRPr="004A18DF">
              <w:rPr>
                <w:rFonts w:ascii="Aptos" w:eastAsia="Calibri" w:hAnsi="Aptos" w:cs="Calibri"/>
                <w:b/>
                <w:i/>
              </w:rPr>
              <w:t xml:space="preserve">Previous school year </w:t>
            </w:r>
          </w:p>
          <w:p w14:paraId="0B6287A0" w14:textId="5C76A4B0" w:rsidR="00FA0DD0" w:rsidRPr="004A18DF" w:rsidRDefault="00FA0DD0">
            <w:pPr>
              <w:widowControl/>
              <w:jc w:val="center"/>
              <w:rPr>
                <w:rFonts w:ascii="Aptos" w:eastAsia="Calibri" w:hAnsi="Aptos" w:cs="Calibri"/>
                <w:b/>
                <w:i/>
                <w:color w:val="800000"/>
              </w:rPr>
            </w:pPr>
            <w:r w:rsidRPr="004A18DF">
              <w:rPr>
                <w:rFonts w:ascii="Aptos" w:eastAsia="Calibri" w:hAnsi="Aptos" w:cs="Calibri"/>
                <w:b/>
                <w:i/>
                <w:sz w:val="16"/>
                <w:szCs w:val="16"/>
              </w:rPr>
              <w:t>Average of two use-of-time 5-day calculators from previous year.</w:t>
            </w:r>
          </w:p>
        </w:tc>
      </w:tr>
      <w:tr w:rsidR="00FA0DD0" w:rsidRPr="004A18DF" w14:paraId="3DBE1482" w14:textId="77777777" w:rsidTr="00427A9E">
        <w:trPr>
          <w:trHeight w:val="269"/>
        </w:trPr>
        <w:tc>
          <w:tcPr>
            <w:tcW w:w="3839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52E07E73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</w:pPr>
            <w:r w:rsidRPr="004A18DF"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  <w:t>Recommended 80% or more</w:t>
            </w:r>
          </w:p>
        </w:tc>
        <w:tc>
          <w:tcPr>
            <w:tcW w:w="352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095FDF71" w14:textId="5A84F5A6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</w:pPr>
            <w:r w:rsidRPr="004A18DF"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  <w:t>20% or less</w:t>
            </w:r>
          </w:p>
        </w:tc>
        <w:tc>
          <w:tcPr>
            <w:tcW w:w="1996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6024BA5A" w14:textId="4D498018" w:rsidR="00FA0DD0" w:rsidRPr="00ED0C21" w:rsidRDefault="00FA0DD0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ptos" w:eastAsia="Calibri" w:hAnsi="Aptos" w:cs="Calibri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>Non-school-counseling duties</w:t>
            </w:r>
          </w:p>
          <w:p w14:paraId="7C0DF006" w14:textId="77777777" w:rsidR="00FA0DD0" w:rsidRPr="00ED0C21" w:rsidRDefault="00FA0DD0" w:rsidP="00ED0C21">
            <w:pPr>
              <w:rPr>
                <w:rFonts w:ascii="Aptos" w:eastAsia="Calibri" w:hAnsi="Aptos" w:cs="Calibri"/>
              </w:rPr>
            </w:pPr>
          </w:p>
        </w:tc>
      </w:tr>
      <w:tr w:rsidR="00FA0DD0" w:rsidRPr="004A18DF" w14:paraId="588903A8" w14:textId="77777777" w:rsidTr="00427A9E">
        <w:trPr>
          <w:trHeight w:val="485"/>
        </w:trPr>
        <w:tc>
          <w:tcPr>
            <w:tcW w:w="196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4025A2A8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Direct </w:t>
            </w: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br/>
              <w:t>student services</w:t>
            </w:r>
          </w:p>
        </w:tc>
        <w:tc>
          <w:tcPr>
            <w:tcW w:w="187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7EDDE24A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Indirect </w:t>
            </w: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br/>
              <w:t>student services</w:t>
            </w:r>
          </w:p>
        </w:tc>
        <w:tc>
          <w:tcPr>
            <w:tcW w:w="190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213F3A3B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i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Program planning activities </w:t>
            </w:r>
          </w:p>
        </w:tc>
        <w:tc>
          <w:tcPr>
            <w:tcW w:w="16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11A99AF7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>Fair-share school support activities</w:t>
            </w:r>
          </w:p>
        </w:tc>
        <w:tc>
          <w:tcPr>
            <w:tcW w:w="1996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32AAABAE" w14:textId="77777777" w:rsidR="00FA0DD0" w:rsidRPr="004A18DF" w:rsidRDefault="00FA0DD0" w:rsidP="000F2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FA0DD0" w:rsidRPr="004A18DF" w14:paraId="70ACB437" w14:textId="77777777" w:rsidTr="00427A9E">
        <w:trPr>
          <w:trHeight w:val="576"/>
        </w:trPr>
        <w:tc>
          <w:tcPr>
            <w:tcW w:w="196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B5E2EE2" w14:textId="1097DDA5" w:rsidR="00FA0DD0" w:rsidRPr="004A18DF" w:rsidRDefault="00794B5C" w:rsidP="00794B5C">
            <w:pPr>
              <w:spacing w:before="40"/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PREVIOUS YEAR)- Direct Student Services "/>
                <w:id w:val="-346939031"/>
                <w:placeholder>
                  <w:docPart w:val="1B42D2984DA44016A08EB606C69BD58C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color w:val="000000" w:themeColor="text1"/>
              </w:rPr>
              <w:t xml:space="preserve">  </w:t>
            </w:r>
            <w:r w:rsidR="00FA0DD0"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87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7394855" w14:textId="035714D6" w:rsidR="00FA0DD0" w:rsidRPr="004A18DF" w:rsidRDefault="00794B5C" w:rsidP="000D4811">
            <w:pP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PREVIOUS YEAR)- Indirect Student Services "/>
                <w:tag w:val="SCHOOL COUNSELOR USE OF TIME - Direct Student Services "/>
                <w:id w:val="1072704437"/>
                <w:placeholder>
                  <w:docPart w:val="7C5CF2E24EEE41ADAB99D5827C692336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="00FA0DD0"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90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B988925" w14:textId="0B1FB436" w:rsidR="00FA0DD0" w:rsidRPr="004A18DF" w:rsidRDefault="00794B5C" w:rsidP="000D4811">
            <w:pP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PREVIOUS YEAR)- Program Planning Activities "/>
                <w:tag w:val="SCHOOL COUNSELOR USE OF TIME (PREVIOUS YEAR)- Program Planning Activities "/>
                <w:id w:val="-1401201575"/>
                <w:placeholder>
                  <w:docPart w:val="4419CF53B8524AE3BBE2597D3E73A8F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="00FA0DD0"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6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5D226FB" w14:textId="5E0356C5" w:rsidR="00FA0DD0" w:rsidRPr="004A18DF" w:rsidRDefault="00794B5C" w:rsidP="000D4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PREVIOUS YEAR)- Fair Share School Support"/>
                <w:tag w:val="SCHOOL COUNSELOR USE OF TIME - Fair Share School Support"/>
                <w:id w:val="1097531742"/>
                <w:placeholder>
                  <w:docPart w:val="41AAEAB3BD4245A7B6E258070B9C512B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="00FA0DD0"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99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A2E6385" w14:textId="1FE360C9" w:rsidR="00FA0DD0" w:rsidRPr="004A18DF" w:rsidRDefault="0027782C" w:rsidP="000D4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PREVIOUS YEAR)- Non-School Counseling Activities"/>
                <w:tag w:val="SCHOOL COUNSELOR USE OF TIME (PREVIOUS YEAR)- Non-School Counseling Activities"/>
                <w:id w:val="-1088850140"/>
                <w:placeholder>
                  <w:docPart w:val="4F909E2430864E07966B33D67D769205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="00FA0DD0"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</w:tr>
      <w:tr w:rsidR="00FA0DD0" w:rsidRPr="004A18DF" w14:paraId="0B5679C8" w14:textId="77777777" w:rsidTr="00427A9E">
        <w:trPr>
          <w:trHeight w:val="374"/>
        </w:trPr>
        <w:tc>
          <w:tcPr>
            <w:tcW w:w="9355" w:type="dxa"/>
            <w:gridSpan w:val="5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7E3DD"/>
          </w:tcPr>
          <w:p w14:paraId="2C8A8616" w14:textId="2F4FD007" w:rsidR="00FA0DD0" w:rsidRPr="004A18DF" w:rsidRDefault="00FA0DD0">
            <w:pPr>
              <w:widowControl/>
              <w:jc w:val="center"/>
              <w:rPr>
                <w:rFonts w:ascii="Aptos" w:eastAsia="Calibri" w:hAnsi="Aptos" w:cs="Calibri"/>
                <w:b/>
              </w:rPr>
            </w:pPr>
            <w:r>
              <w:rPr>
                <w:rFonts w:ascii="Aptos" w:eastAsia="Calibri" w:hAnsi="Aptos" w:cs="Calibri"/>
                <w:b/>
              </w:rPr>
              <w:t>Planned</w:t>
            </w:r>
            <w:r w:rsidRPr="004A18DF">
              <w:rPr>
                <w:rFonts w:ascii="Aptos" w:eastAsia="Calibri" w:hAnsi="Aptos" w:cs="Calibri"/>
                <w:b/>
              </w:rPr>
              <w:t xml:space="preserve"> Use-of-Time </w:t>
            </w:r>
            <w:r>
              <w:rPr>
                <w:rFonts w:ascii="Aptos" w:eastAsia="Calibri" w:hAnsi="Aptos" w:cs="Calibri"/>
                <w:b/>
              </w:rPr>
              <w:t>for Current Year</w:t>
            </w:r>
          </w:p>
          <w:p w14:paraId="5946C73E" w14:textId="77777777" w:rsidR="00FA0DD0" w:rsidRPr="004A18DF" w:rsidRDefault="00FA0DD0">
            <w:pPr>
              <w:widowControl/>
              <w:jc w:val="center"/>
              <w:rPr>
                <w:rFonts w:ascii="Aptos" w:eastAsia="Calibri" w:hAnsi="Aptos" w:cs="Calibri"/>
                <w:i/>
                <w:color w:val="A40000"/>
              </w:rPr>
            </w:pPr>
            <w:r w:rsidRPr="004A18DF">
              <w:rPr>
                <w:rFonts w:ascii="Aptos" w:eastAsia="Calibri" w:hAnsi="Aptos" w:cs="Calibri"/>
                <w:b/>
                <w:i/>
                <w:sz w:val="16"/>
                <w:szCs w:val="16"/>
              </w:rPr>
              <w:t>Indicate your planned time allocations for this school year</w:t>
            </w:r>
          </w:p>
        </w:tc>
      </w:tr>
      <w:tr w:rsidR="00FA0DD0" w:rsidRPr="004A18DF" w14:paraId="142894EB" w14:textId="77777777" w:rsidTr="00427A9E">
        <w:trPr>
          <w:trHeight w:val="341"/>
        </w:trPr>
        <w:tc>
          <w:tcPr>
            <w:tcW w:w="3839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0F8AA27C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</w:pPr>
            <w:r w:rsidRPr="004A18DF"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  <w:t>Recommended 80% or more</w:t>
            </w:r>
          </w:p>
        </w:tc>
        <w:tc>
          <w:tcPr>
            <w:tcW w:w="352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548824B2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</w:pPr>
            <w:r w:rsidRPr="004A18DF"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  <w:t>20% or less</w:t>
            </w:r>
          </w:p>
        </w:tc>
        <w:tc>
          <w:tcPr>
            <w:tcW w:w="1996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05F49C9B" w14:textId="77777777" w:rsidR="00FA0DD0" w:rsidRPr="004A18DF" w:rsidRDefault="00FA0DD0" w:rsidP="000F2A4C">
            <w:pPr>
              <w:widowControl/>
              <w:jc w:val="center"/>
              <w:rPr>
                <w:rFonts w:ascii="Aptos" w:eastAsia="Calibri" w:hAnsi="Aptos" w:cs="Calibri"/>
                <w:b/>
                <w:bCs/>
                <w:i/>
                <w:iCs/>
                <w:color w:val="231F20"/>
              </w:rPr>
            </w:pPr>
            <w:r w:rsidRPr="00427A9E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  <w:shd w:val="clear" w:color="auto" w:fill="D9E2F3" w:themeFill="accent1" w:themeFillTint="33"/>
              </w:rPr>
              <w:t>Non-school-counseling</w:t>
            </w: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 duties</w:t>
            </w:r>
          </w:p>
        </w:tc>
      </w:tr>
      <w:tr w:rsidR="00FA0DD0" w:rsidRPr="004A18DF" w14:paraId="71E592D5" w14:textId="77777777" w:rsidTr="00427A9E">
        <w:trPr>
          <w:trHeight w:val="485"/>
        </w:trPr>
        <w:tc>
          <w:tcPr>
            <w:tcW w:w="196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73E5AE18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Direct </w:t>
            </w: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br/>
              <w:t>student services</w:t>
            </w:r>
          </w:p>
        </w:tc>
        <w:tc>
          <w:tcPr>
            <w:tcW w:w="187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E2EFD9" w:themeFill="accent6" w:themeFillTint="33"/>
            <w:vAlign w:val="center"/>
          </w:tcPr>
          <w:p w14:paraId="4D54CDCC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Indirect </w:t>
            </w: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br/>
              <w:t>student services</w:t>
            </w:r>
          </w:p>
        </w:tc>
        <w:tc>
          <w:tcPr>
            <w:tcW w:w="190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4967E759" w14:textId="77777777" w:rsidR="00FA0DD0" w:rsidRPr="004A18DF" w:rsidRDefault="00FA0DD0" w:rsidP="000F2A4C">
            <w:pPr>
              <w:spacing w:before="60"/>
              <w:jc w:val="center"/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 xml:space="preserve">Program planning activities </w:t>
            </w:r>
          </w:p>
        </w:tc>
        <w:tc>
          <w:tcPr>
            <w:tcW w:w="16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FF2CC"/>
            <w:vAlign w:val="center"/>
          </w:tcPr>
          <w:p w14:paraId="32230BD0" w14:textId="77777777" w:rsidR="00FA0DD0" w:rsidRPr="004A18DF" w:rsidRDefault="00FA0DD0" w:rsidP="000F2A4C">
            <w:pPr>
              <w:widowControl/>
              <w:jc w:val="center"/>
              <w:rPr>
                <w:rFonts w:ascii="Aptos" w:eastAsia="Calibri" w:hAnsi="Aptos" w:cs="Calibri"/>
                <w:b/>
                <w:bCs/>
                <w:sz w:val="18"/>
                <w:szCs w:val="18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231F20"/>
                <w:sz w:val="18"/>
                <w:szCs w:val="18"/>
              </w:rPr>
              <w:t>Fair-share school support activities</w:t>
            </w:r>
          </w:p>
        </w:tc>
        <w:tc>
          <w:tcPr>
            <w:tcW w:w="1996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0588F32C" w14:textId="77777777" w:rsidR="00FA0DD0" w:rsidRPr="004A18DF" w:rsidRDefault="00FA0DD0" w:rsidP="000F2A4C">
            <w:pPr>
              <w:widowControl/>
              <w:jc w:val="center"/>
              <w:rPr>
                <w:rFonts w:ascii="Aptos" w:eastAsia="Calibri" w:hAnsi="Aptos" w:cs="Calibri"/>
                <w:b/>
                <w:bCs/>
                <w:sz w:val="18"/>
                <w:szCs w:val="18"/>
              </w:rPr>
            </w:pPr>
          </w:p>
        </w:tc>
      </w:tr>
      <w:tr w:rsidR="0027782C" w:rsidRPr="004A18DF" w14:paraId="3C21A1B1" w14:textId="77777777" w:rsidTr="00427A9E">
        <w:trPr>
          <w:trHeight w:val="576"/>
        </w:trPr>
        <w:tc>
          <w:tcPr>
            <w:tcW w:w="196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3EE9E5" w14:textId="550CBD53" w:rsidR="0027782C" w:rsidRPr="004A18DF" w:rsidRDefault="0027782C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CURRENT YEAR)- Direct Student Services "/>
                <w:tag w:val="SCHOOL COUNSELOR USE OF TIME (CURRENT YEAR)- Direct Student Services "/>
                <w:id w:val="384143473"/>
                <w:placeholder>
                  <w:docPart w:val="132FC08CC5324D06B0E1876F28EF93A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color w:val="000000" w:themeColor="text1"/>
              </w:rPr>
              <w:t xml:space="preserve">  </w:t>
            </w:r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87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B9FBB0C" w14:textId="45BDACAD" w:rsidR="0027782C" w:rsidRPr="004A18DF" w:rsidRDefault="0027782C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CURRENT YEAR)- Indirect Student Services "/>
                <w:id w:val="-1436592932"/>
                <w:placeholder>
                  <w:docPart w:val="40A2D6B3D5C140AC841DFAF259362EA8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90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9D7B8CA" w14:textId="5677DF3C" w:rsidR="0027782C" w:rsidRPr="004A18DF" w:rsidRDefault="0027782C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CURRENT YEAR)- Program Planning Activities "/>
                <w:id w:val="-623074060"/>
                <w:placeholder>
                  <w:docPart w:val="DE9098C096C34C52A092328857704AC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6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3D8F9EC" w14:textId="3F79C82F" w:rsidR="0027782C" w:rsidRPr="004A18DF" w:rsidRDefault="0027782C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CURRENT YEAR)- Fair Share School Support"/>
                <w:id w:val="-1923476599"/>
                <w:placeholder>
                  <w:docPart w:val="F31C28B658C84625B0A88B2B5898C9C2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</w:t>
            </w:r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>%</w:t>
            </w:r>
          </w:p>
        </w:tc>
        <w:tc>
          <w:tcPr>
            <w:tcW w:w="199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5F892B9" w14:textId="5EBC0E10" w:rsidR="0027782C" w:rsidRPr="004A18DF" w:rsidRDefault="0027782C" w:rsidP="002778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32"/>
                <w:szCs w:val="32"/>
              </w:rPr>
            </w:pPr>
            <w:sdt>
              <w:sdtPr>
                <w:rPr>
                  <w:color w:val="000000" w:themeColor="text1"/>
                </w:rPr>
                <w:alias w:val="SCHOOL COUNSELOR USE OF TIME (CURRENT YEAR) - Non-School Counseling Activities"/>
                <w:id w:val="-1244102111"/>
                <w:placeholder>
                  <w:docPart w:val="B8636DC61C734B319D32157B7273AF6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Pr="004A18DF">
              <w:rPr>
                <w:rFonts w:ascii="Aptos" w:eastAsia="Calibri" w:hAnsi="Aptos" w:cs="Calibri"/>
                <w:color w:val="231F20"/>
                <w:sz w:val="32"/>
                <w:szCs w:val="32"/>
              </w:rPr>
              <w:t xml:space="preserve"> %</w:t>
            </w:r>
          </w:p>
        </w:tc>
      </w:tr>
    </w:tbl>
    <w:p w14:paraId="7144DF03" w14:textId="77777777" w:rsidR="00FA0DD0" w:rsidRPr="004A18DF" w:rsidRDefault="00FA0DD0">
      <w:pPr>
        <w:widowControl/>
        <w:spacing w:after="160" w:line="259" w:lineRule="auto"/>
        <w:rPr>
          <w:rFonts w:ascii="Aptos" w:eastAsia="Calibri" w:hAnsi="Aptos" w:cs="Calibri"/>
          <w:sz w:val="20"/>
          <w:szCs w:val="20"/>
        </w:rPr>
      </w:pPr>
    </w:p>
    <w:tbl>
      <w:tblPr>
        <w:tblW w:w="9441" w:type="dxa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"/>
        <w:gridCol w:w="9351"/>
      </w:tblGrid>
      <w:tr w:rsidR="00FA0DD0" w:rsidRPr="004A18DF" w14:paraId="12E6197C" w14:textId="77777777" w:rsidTr="0086291D">
        <w:trPr>
          <w:gridBefore w:val="1"/>
          <w:wBefore w:w="90" w:type="dxa"/>
          <w:trHeight w:val="374"/>
        </w:trPr>
        <w:tc>
          <w:tcPr>
            <w:tcW w:w="9351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7A2C5C83" w14:textId="77777777" w:rsidR="00FA0DD0" w:rsidRPr="004A18DF" w:rsidRDefault="00FA0DD0" w:rsidP="0086291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-79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lastRenderedPageBreak/>
              <w:drawing>
                <wp:inline distT="0" distB="0" distL="0" distR="0" wp14:anchorId="0F36825D" wp14:editId="2646BF00">
                  <wp:extent cx="5990913" cy="320040"/>
                  <wp:effectExtent l="0" t="0" r="3810" b="0"/>
                  <wp:docPr id="27" name="Picture 27" descr="Ratio and Caseload" title="Ratio and Case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Ratio and Caseload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0913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05CBAD6F" w14:textId="77777777" w:rsidTr="00481FA8">
        <w:tc>
          <w:tcPr>
            <w:tcW w:w="9441" w:type="dxa"/>
            <w:gridSpan w:val="2"/>
            <w:tcBorders>
              <w:top w:val="single" w:sz="4" w:space="0" w:color="auto"/>
              <w:left w:val="nil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tbl>
            <w:tblPr>
              <w:tblW w:w="159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05"/>
              <w:gridCol w:w="455"/>
              <w:gridCol w:w="1080"/>
              <w:gridCol w:w="1112"/>
              <w:gridCol w:w="6083"/>
              <w:gridCol w:w="6660"/>
            </w:tblGrid>
            <w:tr w:rsidR="00FA0DD0" w:rsidRPr="004A18DF" w14:paraId="7904A712" w14:textId="77777777" w:rsidTr="00FA0DD0">
              <w:trPr>
                <w:gridAfter w:val="1"/>
                <w:wAfter w:w="6660" w:type="dxa"/>
              </w:trPr>
              <w:tc>
                <w:tcPr>
                  <w:tcW w:w="933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6C6252" w14:textId="77777777" w:rsidR="00FA0DD0" w:rsidRPr="004A18DF" w:rsidRDefault="00FA0DD0" w:rsidP="000C7502">
                  <w:pPr>
                    <w:keepNext/>
                    <w:keepLines/>
                    <w:widowControl/>
                    <w:pBdr>
                      <w:left w:val="nil"/>
                      <w:bottom w:val="nil"/>
                      <w:right w:val="nil"/>
                      <w:between w:val="nil"/>
                    </w:pBdr>
                    <w:spacing w:before="80"/>
                    <w:jc w:val="center"/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4A18DF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 xml:space="preserve">The American School Counselor Association’s </w:t>
                  </w:r>
                  <w:r w:rsidRPr="000C7502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 xml:space="preserve">recommended ratio is </w:t>
                  </w:r>
                  <w:r w:rsidRPr="000C7502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br/>
                    <w:t>one school counselor per 250 students (</w:t>
                  </w:r>
                  <w:hyperlink r:id="rId15" w:history="1">
                    <w:r w:rsidRPr="000C7502">
                      <w:rPr>
                        <w:rStyle w:val="Hyperlink"/>
                        <w:rFonts w:ascii="Aptos" w:eastAsia="Calibri" w:hAnsi="Aptos" w:cs="Calibri"/>
                        <w:i/>
                        <w:iCs/>
                        <w:sz w:val="20"/>
                        <w:szCs w:val="20"/>
                      </w:rPr>
                      <w:t>1:250</w:t>
                    </w:r>
                  </w:hyperlink>
                  <w:r w:rsidRPr="000C7502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>).</w:t>
                  </w:r>
                </w:p>
              </w:tc>
            </w:tr>
            <w:tr w:rsidR="00FA0DD0" w:rsidRPr="004A18DF" w14:paraId="154815F7" w14:textId="77777777" w:rsidTr="00FA0DD0">
              <w:tc>
                <w:tcPr>
                  <w:tcW w:w="1060" w:type="dxa"/>
                  <w:gridSpan w:val="2"/>
                  <w:tcBorders>
                    <w:top w:val="nil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vAlign w:val="bottom"/>
                </w:tcPr>
                <w:p w14:paraId="428A6216" w14:textId="77777777" w:rsidR="00FA0DD0" w:rsidRPr="00E62810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80"/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r w:rsidRPr="00E62810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I am </w:t>
                  </w:r>
                </w:p>
              </w:tc>
              <w:tc>
                <w:tcPr>
                  <w:tcW w:w="8275" w:type="dxa"/>
                  <w:gridSpan w:val="3"/>
                  <w:tcBorders>
                    <w:top w:val="nil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center"/>
                </w:tcPr>
                <w:p w14:paraId="51E1CC45" w14:textId="5229E9D4" w:rsidR="00FA0DD0" w:rsidRPr="002C0CDA" w:rsidRDefault="0097255E" w:rsidP="00FA0DD0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between w:val="nil"/>
                    </w:pBdr>
                    <w:spacing w:before="80"/>
                    <w:rPr>
                      <w:rFonts w:ascii="Aptos" w:eastAsia="Calibri" w:hAnsi="Aptos" w:cs="Calibri"/>
                      <w:b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alias w:val="RATIO AND CASELOAD - Full Time "/>
                      <w:tag w:val="RATIO AND CASELOAD - Full Time "/>
                      <w:id w:val="691348659"/>
                      <w15:color w:val="0000FF"/>
                      <w14:checkbox>
                        <w14:checked w14:val="0"/>
                        <w14:checkedState w14:val="0078" w14:font="Wingdings"/>
                        <w14:uncheckedState w14:val="2610" w14:font="MS Gothic"/>
                      </w14:checkbox>
                    </w:sdtPr>
                    <w:sdtContent>
                      <w:r w:rsidR="0027782C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  <w:r w:rsidR="00FA0DD0" w:rsidRPr="005474C1">
                    <w:rPr>
                      <w:rFonts w:ascii="Aptos" w:eastAsia="Times New Roman" w:hAnsi="Aptos" w:cstheme="minorHAnsi"/>
                      <w:sz w:val="36"/>
                      <w:szCs w:val="36"/>
                    </w:rPr>
                    <w:t xml:space="preserve"> </w:t>
                  </w:r>
                  <w:r w:rsidR="00FA0DD0" w:rsidRPr="00283A14">
                    <w:rPr>
                      <w:rFonts w:ascii="Aptos" w:eastAsia="Times New Roman" w:hAnsi="Aptos" w:cstheme="minorHAnsi"/>
                      <w:sz w:val="20"/>
                      <w:szCs w:val="20"/>
                    </w:rPr>
                    <w:t xml:space="preserve">Full Time      </w:t>
                  </w: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alias w:val="RATIO AND CASELOAD - Part Time"/>
                      <w:tag w:val="RATIO AND CASELOAD - Part Time"/>
                      <w:id w:val="1156270358"/>
                      <w15:color w:val="0000FF"/>
                      <w14:checkbox>
                        <w14:checked w14:val="0"/>
                        <w14:checkedState w14:val="0078" w14:font="Wingdings"/>
                        <w14:uncheckedState w14:val="2610" w14:font="MS Gothic"/>
                      </w14:checkbox>
                    </w:sdtPr>
                    <w:sdtContent>
                      <w:r w:rsidR="0027782C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  <w:r w:rsidR="00FA0DD0" w:rsidRPr="005474C1">
                    <w:rPr>
                      <w:rFonts w:ascii="Aptos" w:eastAsia="Times New Roman" w:hAnsi="Aptos" w:cstheme="minorHAnsi"/>
                      <w:sz w:val="36"/>
                      <w:szCs w:val="36"/>
                    </w:rPr>
                    <w:t xml:space="preserve"> </w:t>
                  </w:r>
                  <w:r w:rsidR="00FA0DD0" w:rsidRPr="00283A14">
                    <w:rPr>
                      <w:rFonts w:ascii="Aptos" w:eastAsia="Times New Roman" w:hAnsi="Aptos" w:cstheme="minorHAnsi"/>
                      <w:sz w:val="20"/>
                      <w:szCs w:val="20"/>
                    </w:rPr>
                    <w:t>Part Time</w:t>
                  </w:r>
                </w:p>
              </w:tc>
              <w:tc>
                <w:tcPr>
                  <w:tcW w:w="6660" w:type="dxa"/>
                  <w:tcBorders>
                    <w:left w:val="single" w:sz="48" w:space="0" w:color="FFFFFF" w:themeColor="background1"/>
                  </w:tcBorders>
                  <w:vAlign w:val="bottom"/>
                </w:tcPr>
                <w:p w14:paraId="5E664A95" w14:textId="77777777" w:rsidR="00FA0DD0" w:rsidRPr="004A18DF" w:rsidRDefault="00FA0DD0" w:rsidP="002C0CDA">
                  <w:pPr>
                    <w:autoSpaceDE/>
                    <w:autoSpaceDN/>
                  </w:pPr>
                  <w:r w:rsidRPr="004A18DF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>_______ students</w:t>
                  </w:r>
                </w:p>
              </w:tc>
            </w:tr>
            <w:tr w:rsidR="00FA0DD0" w:rsidRPr="004A18DF" w14:paraId="2F2A23D2" w14:textId="77777777" w:rsidTr="00F07873">
              <w:trPr>
                <w:gridAfter w:val="1"/>
                <w:wAfter w:w="6660" w:type="dxa"/>
                <w:trHeight w:val="404"/>
              </w:trPr>
              <w:tc>
                <w:tcPr>
                  <w:tcW w:w="2140" w:type="dxa"/>
                  <w:gridSpan w:val="3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vAlign w:val="bottom"/>
                </w:tcPr>
                <w:p w14:paraId="4BD96DB0" w14:textId="06BEE672" w:rsidR="00FA0DD0" w:rsidRPr="004A18DF" w:rsidRDefault="00F07873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80"/>
                    <w:rPr>
                      <w:rFonts w:ascii="Aptos" w:eastAsia="Calibri" w:hAnsi="Aptos" w:cs="Calibri"/>
                      <w:b/>
                      <w:color w:val="000000"/>
                      <w:sz w:val="20"/>
                      <w:szCs w:val="20"/>
                    </w:rPr>
                  </w:pPr>
                  <w:r w:rsidRPr="00F07873">
                    <w:rPr>
                      <w:rFonts w:ascii="Aptos" w:eastAsia="Calibri" w:hAnsi="Aptos" w:cs="Calibri"/>
                      <w:b/>
                      <w:color w:val="000000"/>
                      <w:sz w:val="20"/>
                      <w:szCs w:val="20"/>
                    </w:rPr>
                    <w:t xml:space="preserve">My Ratio </w:t>
                  </w:r>
                  <w:r w:rsidRPr="00F07873">
                    <w:rPr>
                      <w:rFonts w:ascii="Aptos" w:eastAsia="Calibri" w:hAnsi="Aptos" w:cs="Calibri"/>
                      <w:b/>
                      <w:color w:val="000000"/>
                      <w:sz w:val="20"/>
                      <w:szCs w:val="20"/>
                    </w:rPr>
                    <w:br/>
                  </w:r>
                  <w:r w:rsidR="00FA0DD0" w:rsidRPr="004A18DF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>One school counselor</w:t>
                  </w:r>
                </w:p>
              </w:tc>
              <w:tc>
                <w:tcPr>
                  <w:tcW w:w="7195" w:type="dxa"/>
                  <w:gridSpan w:val="2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bottom"/>
                </w:tcPr>
                <w:p w14:paraId="6F51C61C" w14:textId="330EF50A" w:rsidR="00FA0DD0" w:rsidRPr="004A18DF" w:rsidRDefault="0027782C" w:rsidP="00F07873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color w:val="000000" w:themeColor="text1"/>
                      </w:rPr>
                      <w:alias w:val="RATIO &amp; CASELOAD - One School Counselor (My Ratio)"/>
                      <w:id w:val="-1927183306"/>
                      <w:placeholder>
                        <w:docPart w:val="0322B76B4494421280F600914E80A30E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  <w:r w:rsidR="00FA0DD0" w:rsidRPr="004A18DF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 students</w:t>
                  </w:r>
                </w:p>
              </w:tc>
            </w:tr>
            <w:tr w:rsidR="00FA0DD0" w:rsidRPr="004A18DF" w14:paraId="5018BF17" w14:textId="77777777" w:rsidTr="00481FA8">
              <w:trPr>
                <w:gridAfter w:val="1"/>
                <w:wAfter w:w="6660" w:type="dxa"/>
                <w:trHeight w:val="431"/>
              </w:trPr>
              <w:tc>
                <w:tcPr>
                  <w:tcW w:w="9335" w:type="dxa"/>
                  <w:gridSpan w:val="5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7EAD0EAB" w14:textId="77777777" w:rsidR="00FA0DD0" w:rsidRPr="005F1CEE" w:rsidRDefault="00FA0DD0" w:rsidP="00FA0DD0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160"/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b/>
                      <w:color w:val="000000"/>
                      <w:sz w:val="20"/>
                      <w:szCs w:val="20"/>
                    </w:rPr>
                    <w:t>My Caseload</w:t>
                  </w:r>
                  <w:r w:rsidRPr="005F1CEE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1CEE">
                    <w:rPr>
                      <w:rFonts w:ascii="Aptos" w:eastAsia="Calibri" w:hAnsi="Aptos" w:cs="Calibri"/>
                      <w:i/>
                      <w:color w:val="000000"/>
                      <w:sz w:val="20"/>
                      <w:szCs w:val="20"/>
                    </w:rPr>
                    <w:t>(choose one)</w:t>
                  </w:r>
                </w:p>
              </w:tc>
            </w:tr>
            <w:tr w:rsidR="00FA0DD0" w:rsidRPr="004A18DF" w14:paraId="393EFBA2" w14:textId="77777777" w:rsidTr="00FA0DD0">
              <w:trPr>
                <w:gridAfter w:val="1"/>
                <w:wAfter w:w="6660" w:type="dxa"/>
                <w:trHeight w:val="251"/>
              </w:trPr>
              <w:tc>
                <w:tcPr>
                  <w:tcW w:w="605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6067B0B1" w14:textId="77777777" w:rsidR="00FA0DD0" w:rsidRPr="005F1CEE" w:rsidRDefault="0097255E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id w:val="572859094"/>
                      <w14:checkbox>
                        <w14:checked w14:val="0"/>
                        <w14:checkedState w14:val="0050" w14:font="@MS Mincho"/>
                        <w14:uncheckedState w14:val="2610" w14:font="MS Gothic"/>
                      </w14:checkbox>
                    </w:sdtPr>
                    <w:sdtContent>
                      <w:r w:rsidR="00FA0DD0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47" w:type="dxa"/>
                  <w:gridSpan w:val="3"/>
                  <w:tcBorders>
                    <w:top w:val="nil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04F26041" w14:textId="77777777" w:rsidR="00FA0DD0" w:rsidRPr="005F1CEE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b/>
                      <w:bCs/>
                      <w:color w:val="000000"/>
                      <w:sz w:val="20"/>
                      <w:szCs w:val="20"/>
                    </w:rPr>
                    <w:t>All Students</w:t>
                  </w:r>
                  <w:r w:rsidRPr="005F1CEE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1CEE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br/>
                  </w:r>
                  <w:r w:rsidRPr="005F1CEE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>Number of students: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center"/>
                </w:tcPr>
                <w:p w14:paraId="61634AF1" w14:textId="62958B2E" w:rsidR="00FA0DD0" w:rsidRPr="004A18DF" w:rsidRDefault="0027782C" w:rsidP="00587D83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color w:val="000000" w:themeColor="text1"/>
                      </w:rPr>
                      <w:alias w:val="RATIO &amp; CASELOAD - All Students (My Caseload)"/>
                      <w:tag w:val="RATIO &amp; CASELOAD - All Students (My Caseload)"/>
                      <w:id w:val="-595791124"/>
                      <w:placeholder>
                        <w:docPart w:val="A4B6DA001B4946ABAD7FC2F9CB30DFA9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</w:p>
              </w:tc>
            </w:tr>
            <w:tr w:rsidR="00FA0DD0" w:rsidRPr="004A18DF" w14:paraId="39BB7CF8" w14:textId="77777777" w:rsidTr="00FA0DD0">
              <w:trPr>
                <w:gridAfter w:val="1"/>
                <w:wAfter w:w="6660" w:type="dxa"/>
                <w:trHeight w:val="260"/>
              </w:trPr>
              <w:tc>
                <w:tcPr>
                  <w:tcW w:w="605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404847E6" w14:textId="77777777" w:rsidR="00FA0DD0" w:rsidRPr="005F1CEE" w:rsidRDefault="0097255E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id w:val="-852492070"/>
                      <w14:checkbox>
                        <w14:checked w14:val="0"/>
                        <w14:checkedState w14:val="0050" w14:font="@MS Mincho"/>
                        <w14:uncheckedState w14:val="2610" w14:font="MS Gothic"/>
                      </w14:checkbox>
                    </w:sdtPr>
                    <w:sdtContent>
                      <w:r w:rsidR="00FA0DD0" w:rsidRPr="005F1CEE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47" w:type="dxa"/>
                  <w:gridSpan w:val="3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2FFB186C" w14:textId="77777777" w:rsidR="00FA0DD0" w:rsidRPr="005F1CEE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b/>
                      <w:bCs/>
                      <w:color w:val="000000"/>
                      <w:sz w:val="20"/>
                      <w:szCs w:val="20"/>
                    </w:rPr>
                    <w:t>Alpha</w:t>
                  </w:r>
                  <w:r w:rsidRPr="005F1CEE">
                    <w:rPr>
                      <w:rFonts w:ascii="Aptos" w:eastAsia="Calibri" w:hAnsi="Aptos" w:cs="Calibri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1CEE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br/>
                    <w:t xml:space="preserve">Last names beginning with: </w:t>
                  </w:r>
                </w:p>
              </w:tc>
              <w:tc>
                <w:tcPr>
                  <w:tcW w:w="6083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center"/>
                </w:tcPr>
                <w:p w14:paraId="4EE4C738" w14:textId="457E710D" w:rsidR="00FA0DD0" w:rsidRPr="004A18DF" w:rsidRDefault="0027782C" w:rsidP="00FA0DD0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color w:val="000000" w:themeColor="text1"/>
                      </w:rPr>
                      <w:alias w:val="RATIO &amp; CASELOAD - Alpha (From)"/>
                      <w:id w:val="348908236"/>
                      <w:placeholder>
                        <w:docPart w:val="6F8CFD9A91A64AF8BBC783CC7F6A0793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  <w:r w:rsidR="00FA0DD0" w:rsidRPr="004A18DF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="00FA0DD0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="00FA0DD0" w:rsidRPr="004A18DF"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  <w:t xml:space="preserve">to </w:t>
                  </w:r>
                  <w:sdt>
                    <w:sdtPr>
                      <w:rPr>
                        <w:color w:val="000000" w:themeColor="text1"/>
                      </w:rPr>
                      <w:alias w:val="RATIO &amp; CASELOAD - Alpha (To)"/>
                      <w:tag w:val="RATIO &amp; CASELOAD - Alpha (To)"/>
                      <w:id w:val="-1001188279"/>
                      <w:placeholder>
                        <w:docPart w:val="6E0A20219ED644F5AD95955EC42BC45E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</w:p>
              </w:tc>
            </w:tr>
            <w:tr w:rsidR="00FA0DD0" w:rsidRPr="004A18DF" w14:paraId="239815ED" w14:textId="77777777" w:rsidTr="00FA0DD0">
              <w:trPr>
                <w:gridAfter w:val="1"/>
                <w:wAfter w:w="6660" w:type="dxa"/>
                <w:trHeight w:val="260"/>
              </w:trPr>
              <w:tc>
                <w:tcPr>
                  <w:tcW w:w="605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68B616D3" w14:textId="77777777" w:rsidR="00FA0DD0" w:rsidRPr="005F1CEE" w:rsidRDefault="0097255E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43"/>
                    </w:tabs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id w:val="-271938200"/>
                      <w14:checkbox>
                        <w14:checked w14:val="0"/>
                        <w14:checkedState w14:val="0050" w14:font="@MS Mincho"/>
                        <w14:uncheckedState w14:val="2610" w14:font="MS Gothic"/>
                      </w14:checkbox>
                    </w:sdtPr>
                    <w:sdtContent>
                      <w:r w:rsidR="00FA0DD0" w:rsidRPr="005F1CEE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47" w:type="dxa"/>
                  <w:gridSpan w:val="3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2C968999" w14:textId="77777777" w:rsidR="00FA0DD0" w:rsidRPr="005F1CEE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b/>
                      <w:bCs/>
                      <w:color w:val="000000"/>
                      <w:sz w:val="20"/>
                      <w:szCs w:val="20"/>
                    </w:rPr>
                    <w:t>Grade Level</w:t>
                  </w:r>
                  <w:r w:rsidRPr="005F1CEE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1CEE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br/>
                    <w:t>Students in grades:</w:t>
                  </w:r>
                </w:p>
              </w:tc>
              <w:tc>
                <w:tcPr>
                  <w:tcW w:w="6083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center"/>
                </w:tcPr>
                <w:p w14:paraId="26299078" w14:textId="519C4928" w:rsidR="00FA0DD0" w:rsidRPr="004A18DF" w:rsidRDefault="0027782C" w:rsidP="00587D83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color w:val="000000" w:themeColor="text1"/>
                      </w:rPr>
                      <w:alias w:val="RATIO &amp; CASELOAD - Grade Level"/>
                      <w:tag w:val="RATIO &amp; CASELOAD - Grade Level"/>
                      <w:id w:val="-629632984"/>
                      <w:placeholder>
                        <w:docPart w:val="918E7AF8788D469E87E0BB1D7C25102F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</w:p>
              </w:tc>
            </w:tr>
            <w:tr w:rsidR="00FA0DD0" w:rsidRPr="004A18DF" w14:paraId="22760723" w14:textId="77777777" w:rsidTr="00FA0DD0">
              <w:trPr>
                <w:gridAfter w:val="1"/>
                <w:wAfter w:w="6660" w:type="dxa"/>
              </w:trPr>
              <w:tc>
                <w:tcPr>
                  <w:tcW w:w="605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1C8DDFC5" w14:textId="77777777" w:rsidR="00FA0DD0" w:rsidRPr="005F1CEE" w:rsidRDefault="0097255E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Aptos" w:eastAsia="Times New Roman" w:hAnsi="Aptos" w:cstheme="minorHAnsi"/>
                        <w:sz w:val="36"/>
                        <w:szCs w:val="36"/>
                      </w:rPr>
                      <w:id w:val="533850276"/>
                      <w14:checkbox>
                        <w14:checked w14:val="0"/>
                        <w14:checkedState w14:val="0050" w14:font="@MS Mincho"/>
                        <w14:uncheckedState w14:val="2610" w14:font="MS Gothic"/>
                      </w14:checkbox>
                    </w:sdtPr>
                    <w:sdtContent>
                      <w:r w:rsidR="00FA0DD0" w:rsidRPr="005F1CEE">
                        <w:rPr>
                          <w:rFonts w:ascii="MS Gothic" w:eastAsia="MS Gothic" w:hAnsi="MS Gothic" w:cstheme="minorHAnsi" w:hint="eastAsia"/>
                          <w:sz w:val="36"/>
                          <w:szCs w:val="36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47" w:type="dxa"/>
                  <w:gridSpan w:val="3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</w:tcPr>
                <w:p w14:paraId="09CE44AA" w14:textId="77777777" w:rsidR="00FA0DD0" w:rsidRPr="005F1CEE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43"/>
                    </w:tabs>
                    <w:rPr>
                      <w:rFonts w:ascii="Aptos" w:eastAsia="Calibri" w:hAnsi="Aptos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b/>
                      <w:bCs/>
                      <w:color w:val="000000"/>
                      <w:sz w:val="20"/>
                      <w:szCs w:val="20"/>
                    </w:rPr>
                    <w:t>Other</w:t>
                  </w:r>
                </w:p>
                <w:p w14:paraId="492CD4CC" w14:textId="77777777" w:rsidR="00FA0DD0" w:rsidRPr="005F1CEE" w:rsidRDefault="00FA0DD0" w:rsidP="002C0CDA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43"/>
                    </w:tabs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F1CEE">
                    <w:rPr>
                      <w:rFonts w:ascii="Aptos" w:eastAsia="Calibri" w:hAnsi="Aptos" w:cs="Calibri"/>
                      <w:i/>
                      <w:iCs/>
                      <w:color w:val="000000"/>
                      <w:sz w:val="20"/>
                      <w:szCs w:val="20"/>
                    </w:rPr>
                    <w:t>Describe</w:t>
                  </w:r>
                </w:p>
              </w:tc>
              <w:tc>
                <w:tcPr>
                  <w:tcW w:w="6083" w:type="dxa"/>
                  <w:tcBorders>
                    <w:top w:val="single" w:sz="48" w:space="0" w:color="FFFFFF" w:themeColor="background1"/>
                    <w:left w:val="single" w:sz="48" w:space="0" w:color="FFFFFF" w:themeColor="background1"/>
                    <w:bottom w:val="single" w:sz="48" w:space="0" w:color="FFFFFF" w:themeColor="background1"/>
                    <w:right w:val="single" w:sz="48" w:space="0" w:color="FFFFFF" w:themeColor="background1"/>
                  </w:tcBorders>
                  <w:shd w:val="clear" w:color="auto" w:fill="F2F2F2" w:themeFill="background1" w:themeFillShade="F2"/>
                  <w:vAlign w:val="center"/>
                </w:tcPr>
                <w:p w14:paraId="57EC61F0" w14:textId="70C64A5C" w:rsidR="00FA0DD0" w:rsidRPr="004A18DF" w:rsidRDefault="0027782C" w:rsidP="00587D83">
                  <w:pPr>
                    <w:keepNext/>
                    <w:keepLines/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ptos" w:eastAsia="Calibri" w:hAnsi="Aptos" w:cs="Calibri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color w:val="000000" w:themeColor="text1"/>
                      </w:rPr>
                      <w:alias w:val="RATIO &amp; CASELOAD - Other)"/>
                      <w:tag w:val="RATIO &amp; CASELOAD - Other)"/>
                      <w:id w:val="-1790510828"/>
                      <w:placeholder>
                        <w:docPart w:val="9C9A81DC9B3443D58912D6FFE58E3502"/>
                      </w:placeholder>
                      <w15:color w:val="0000FF"/>
                      <w:text w:multiLine="1"/>
                    </w:sdtPr>
                    <w:sdtContent>
                      <w:r w:rsidRPr="00794B5C">
                        <w:rPr>
                          <w:color w:val="000000" w:themeColor="text1"/>
                        </w:rPr>
                        <w:t>Type here</w:t>
                      </w:r>
                    </w:sdtContent>
                  </w:sdt>
                </w:p>
              </w:tc>
            </w:tr>
          </w:tbl>
          <w:p w14:paraId="24FC801D" w14:textId="77777777" w:rsidR="00FA0DD0" w:rsidRPr="004A18DF" w:rsidRDefault="00FA0DD0">
            <w:pPr>
              <w:keepNext/>
              <w:keepLines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rPr>
                <w:rFonts w:ascii="Aptos" w:eastAsia="Calibri" w:hAnsi="Aptos" w:cs="Calibri"/>
                <w:color w:val="000000"/>
              </w:rPr>
            </w:pPr>
          </w:p>
        </w:tc>
      </w:tr>
    </w:tbl>
    <w:p w14:paraId="71C92714" w14:textId="77777777" w:rsidR="00FA0DD0" w:rsidRPr="004A18DF" w:rsidRDefault="00FA0DD0" w:rsidP="00056E9D">
      <w:pPr>
        <w:pStyle w:val="Heading1"/>
        <w:spacing w:before="114"/>
        <w:ind w:left="0"/>
        <w:rPr>
          <w:rFonts w:ascii="Aptos" w:eastAsia="Calibri" w:hAnsi="Aptos" w:cs="Calibri"/>
          <w:color w:val="231F20"/>
          <w:sz w:val="22"/>
          <w:szCs w:val="22"/>
        </w:rPr>
      </w:pPr>
    </w:p>
    <w:tbl>
      <w:tblPr>
        <w:tblW w:w="9355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3597"/>
        <w:gridCol w:w="3603"/>
      </w:tblGrid>
      <w:tr w:rsidR="00FA0DD0" w:rsidRPr="004A18DF" w14:paraId="41F60A2B" w14:textId="77777777" w:rsidTr="0086291D">
        <w:trPr>
          <w:trHeight w:val="374"/>
        </w:trPr>
        <w:tc>
          <w:tcPr>
            <w:tcW w:w="9355" w:type="dxa"/>
            <w:gridSpan w:val="3"/>
            <w:shd w:val="clear" w:color="auto" w:fill="8C1515"/>
            <w:vAlign w:val="center"/>
          </w:tcPr>
          <w:p w14:paraId="4CED2D77" w14:textId="77777777" w:rsidR="00FA0DD0" w:rsidRPr="004A18DF" w:rsidRDefault="00FA0DD0" w:rsidP="00862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0" w:firstLine="90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drawing>
                <wp:inline distT="0" distB="0" distL="0" distR="0" wp14:anchorId="18992409" wp14:editId="28AA3F2F">
                  <wp:extent cx="5991148" cy="320040"/>
                  <wp:effectExtent l="0" t="0" r="3810" b="0"/>
                  <wp:docPr id="28" name="Picture 28" descr="Advisory Council" title="Advisory Cou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ed Bar .35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1148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317839A1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35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6F0E898" w14:textId="77777777" w:rsidR="00FA0DD0" w:rsidRPr="004A18DF" w:rsidRDefault="00FA0DD0" w:rsidP="009B4A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ptos" w:eastAsia="Calibri" w:hAnsi="Aptos" w:cs="Calibri"/>
                <w:i/>
                <w:iCs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i/>
                <w:iCs/>
                <w:color w:val="231F20"/>
                <w:sz w:val="20"/>
                <w:szCs w:val="20"/>
              </w:rPr>
              <w:t xml:space="preserve">The school counseling advisory council will meet to provide </w:t>
            </w:r>
          </w:p>
          <w:p w14:paraId="3317C1F2" w14:textId="77777777" w:rsidR="00FA0DD0" w:rsidRPr="004A18DF" w:rsidRDefault="00FA0DD0" w:rsidP="009B4A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ptos" w:eastAsia="Calibri" w:hAnsi="Aptos" w:cs="Calibri"/>
                <w:i/>
                <w:iCs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i/>
                <w:iCs/>
                <w:color w:val="231F20"/>
                <w:sz w:val="20"/>
                <w:szCs w:val="20"/>
              </w:rPr>
              <w:t>feedback and input on the school counseling program.</w:t>
            </w:r>
          </w:p>
        </w:tc>
      </w:tr>
      <w:tr w:rsidR="00FA0DD0" w:rsidRPr="004A18DF" w14:paraId="0307767B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C47B1B9" w14:textId="77777777" w:rsidR="00FA0DD0" w:rsidRPr="004A18DF" w:rsidRDefault="00FA0DD0" w:rsidP="00C01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>
              <w:rPr>
                <w:rFonts w:ascii="Aptos" w:eastAsia="Calibri" w:hAnsi="Aptos" w:cs="Calibri"/>
                <w:color w:val="000000"/>
                <w:sz w:val="20"/>
                <w:szCs w:val="20"/>
              </w:rPr>
              <w:t>First Semester</w:t>
            </w: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 Meeting Date:</w:t>
            </w:r>
          </w:p>
        </w:tc>
        <w:tc>
          <w:tcPr>
            <w:tcW w:w="720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579F70D" w14:textId="4F804275" w:rsidR="00FA0DD0" w:rsidRPr="004A18DF" w:rsidRDefault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ADVISORY COUNCIL (First Semester Meet Date)"/>
                <w:tag w:val="ADVISORY COUNCIL (First Semester Meet Date)"/>
                <w:id w:val="1281229723"/>
                <w:placeholder>
                  <w:docPart w:val="2162D60DF9AC4486A70023DFBAC30909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4A18DF" w14:paraId="52F40A2F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0590E78" w14:textId="77777777" w:rsidR="00FA0DD0" w:rsidRPr="004A18DF" w:rsidRDefault="00FA0DD0" w:rsidP="00C01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Second Semester </w:t>
            </w: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>Meeting Date:</w:t>
            </w:r>
          </w:p>
        </w:tc>
        <w:tc>
          <w:tcPr>
            <w:tcW w:w="720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38CFDDF" w14:textId="2E867F85" w:rsidR="00FA0DD0" w:rsidRPr="004A18DF" w:rsidRDefault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ADVISORY COUNCIL (Second Semester Meet Date)"/>
                <w:tag w:val="ADVISORY COUNCIL (Second Semester Meet Date)"/>
                <w:id w:val="-581528508"/>
                <w:placeholder>
                  <w:docPart w:val="E6865B0AC4644609A5AE80171AE6F331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4A18DF" w14:paraId="5D52DFE7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737936C" w14:textId="77777777" w:rsidR="00FA0DD0" w:rsidRPr="004A18DF" w:rsidRDefault="00FA0DD0" w:rsidP="00C01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Proposed Members: </w:t>
            </w:r>
            <w:r w:rsidRPr="004A18DF">
              <w:rPr>
                <w:rFonts w:ascii="Aptos" w:eastAsia="Calibri" w:hAnsi="Aptos" w:cs="Calibri"/>
                <w:i/>
                <w:color w:val="000000"/>
                <w:sz w:val="20"/>
                <w:szCs w:val="20"/>
              </w:rPr>
              <w:t xml:space="preserve">(names and </w:t>
            </w:r>
            <w:r>
              <w:rPr>
                <w:rFonts w:ascii="Aptos" w:eastAsia="Calibri" w:hAnsi="Aptos" w:cs="Calibri"/>
                <w:i/>
                <w:color w:val="000000"/>
                <w:sz w:val="20"/>
                <w:szCs w:val="20"/>
              </w:rPr>
              <w:br/>
            </w:r>
            <w:r w:rsidRPr="004A18DF">
              <w:rPr>
                <w:rFonts w:ascii="Aptos" w:eastAsia="Calibri" w:hAnsi="Aptos" w:cs="Calibri"/>
                <w:i/>
                <w:color w:val="000000"/>
                <w:sz w:val="20"/>
                <w:szCs w:val="20"/>
              </w:rPr>
              <w:t>member position)</w:t>
            </w: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A1F9B15" w14:textId="77777777" w:rsidR="00FA0DD0" w:rsidRPr="004A18DF" w:rsidRDefault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Name</w:t>
            </w:r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98D506B" w14:textId="77777777" w:rsidR="00FA0DD0" w:rsidRPr="004A18DF" w:rsidRDefault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Position</w:t>
            </w:r>
          </w:p>
        </w:tc>
      </w:tr>
      <w:tr w:rsidR="00EC248E" w:rsidRPr="004A18DF" w14:paraId="72C085AA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F648240" w14:textId="77777777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DE5A937" w14:textId="0E61D57F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ADVISORY COUNCIL - Proposed Member Name)"/>
                <w:id w:val="1377124069"/>
                <w:placeholder>
                  <w:docPart w:val="3785A289E3A544139E67BE70FF5BAA5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E998643" w14:textId="4CC715A5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ADVISORY COUNCIL - Proposed Member Position"/>
                <w:id w:val="1729890313"/>
                <w:placeholder>
                  <w:docPart w:val="45A35CD85670447481D8C6046CB4EE39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C248E" w:rsidRPr="004A18DF" w14:paraId="12761386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ED4B5FB" w14:textId="77777777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1563554" w14:textId="1BC41DA6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ADVISORY COUNCIL - Proposed Member Name"/>
                <w:id w:val="1146786770"/>
                <w:placeholder>
                  <w:docPart w:val="04E2371AF9CD4E22BDAAFEEB3531E4D8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3489483" w14:textId="3F53B503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ADVISORY COUNCIL - Proposed Member Position"/>
                <w:id w:val="924302255"/>
                <w:placeholder>
                  <w:docPart w:val="B545298EF4D3405486ED76AD2956E345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C248E" w:rsidRPr="004A18DF" w14:paraId="4D6757B4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6D7BC6B" w14:textId="77777777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D644351" w14:textId="4D462DFB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3) ADVISORY COUNCIL - Proposed Member Name"/>
                <w:tag w:val="(3) ADVISORY COUNCIL - Proposed Member Name"/>
                <w:id w:val="-2139253630"/>
                <w:placeholder>
                  <w:docPart w:val="DB6D1795AA1F4E198A072EE1937F2948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A774A39" w14:textId="6B3EF592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3) ADVISORY COUNCIL - Proposed Member Position"/>
                <w:tag w:val="(3) ADVISORY COUNCIL - Proposed Member Position"/>
                <w:id w:val="-1631396173"/>
                <w:placeholder>
                  <w:docPart w:val="142414932C144777B2B18F606E0D6266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C248E" w:rsidRPr="004A18DF" w14:paraId="0467E280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09C7CEB" w14:textId="77777777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E7105C2" w14:textId="7EFA9FD1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4) ADVISORY COUNCIL - Proposed Member Name"/>
                <w:tag w:val="(4) ADVISORY COUNCIL - Proposed Member Name"/>
                <w:id w:val="739529162"/>
                <w:placeholder>
                  <w:docPart w:val="D00DA2380760462B8CF6019623E0CD2E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0F6BAC5" w14:textId="3B11F821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4) ADVISORY COUNCIL - Proposed Member Position"/>
                <w:id w:val="-139579521"/>
                <w:placeholder>
                  <w:docPart w:val="C1CBCD34860E4BDFA4CF683239365561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C248E" w:rsidRPr="004A18DF" w14:paraId="0549D241" w14:textId="77777777" w:rsidTr="00EC24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1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068EE31" w14:textId="77777777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4868F49" w14:textId="2FB2AA90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5) ADVISORY COUNCIL - Proposed Member Name"/>
                <w:tag w:val="(5) ADVISORY COUNCIL - Proposed Member Name"/>
                <w:id w:val="-2144498587"/>
                <w:placeholder>
                  <w:docPart w:val="CEE34444EF8747A1B974DE9205823D42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60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933DA47" w14:textId="43A25449" w:rsidR="00EC248E" w:rsidRPr="004A18DF" w:rsidRDefault="00EC248E" w:rsidP="00EC2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5) ADVISORY COUNCIL - Proposed Member Position"/>
                <w:id w:val="1032003208"/>
                <w:placeholder>
                  <w:docPart w:val="230DEEF9B4BF4BF28F5EB0A334D6859A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02F0A2A6" w14:textId="77777777" w:rsidR="00FA0DD0" w:rsidRDefault="00FA0DD0">
      <w:pPr>
        <w:pStyle w:val="Heading1"/>
        <w:spacing w:before="114"/>
        <w:ind w:left="0"/>
        <w:rPr>
          <w:rFonts w:ascii="Aptos" w:eastAsia="Calibri" w:hAnsi="Aptos" w:cs="Calibri"/>
          <w:color w:val="231F20"/>
          <w:sz w:val="22"/>
          <w:szCs w:val="22"/>
        </w:rPr>
        <w:sectPr w:rsidR="00FA0DD0" w:rsidSect="000D4811">
          <w:headerReference w:type="default" r:id="rId17"/>
          <w:footerReference w:type="even" r:id="rId18"/>
          <w:footerReference w:type="default" r:id="rId19"/>
          <w:pgSz w:w="12240" w:h="15840"/>
          <w:pgMar w:top="1838" w:right="1440" w:bottom="1152" w:left="1440" w:header="0" w:footer="720" w:gutter="0"/>
          <w:pgNumType w:start="1"/>
          <w:cols w:space="720"/>
          <w:docGrid w:linePitch="299"/>
        </w:sectPr>
      </w:pPr>
    </w:p>
    <w:tbl>
      <w:tblPr>
        <w:tblW w:w="9355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338"/>
        <w:gridCol w:w="5747"/>
        <w:gridCol w:w="1270"/>
      </w:tblGrid>
      <w:tr w:rsidR="00FA0DD0" w:rsidRPr="004A18DF" w14:paraId="79D453D0" w14:textId="77777777" w:rsidTr="00FA0DD0">
        <w:trPr>
          <w:trHeight w:val="374"/>
        </w:trPr>
        <w:tc>
          <w:tcPr>
            <w:tcW w:w="9355" w:type="dxa"/>
            <w:gridSpan w:val="3"/>
            <w:shd w:val="clear" w:color="auto" w:fill="8C1515"/>
            <w:vAlign w:val="center"/>
          </w:tcPr>
          <w:p w14:paraId="3B92625D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0"/>
              <w:rPr>
                <w:rFonts w:ascii="Aptos" w:eastAsia="Calibri" w:hAnsi="Aptos" w:cs="Calibri"/>
                <w:b/>
                <w:color w:val="FFFFFF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</w:rPr>
              <w:lastRenderedPageBreak/>
              <w:drawing>
                <wp:inline distT="0" distB="0" distL="0" distR="0" wp14:anchorId="74ED6C4B" wp14:editId="22D38BE3">
                  <wp:extent cx="5993536" cy="320040"/>
                  <wp:effectExtent l="0" t="0" r="1270" b="0"/>
                  <wp:docPr id="29" name="Picture 29" descr="Professional Development" title="Professional Develop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rofessional Developmen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536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0A24F2D1" w14:textId="77777777" w:rsidTr="00FA0DD0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374"/>
        </w:trPr>
        <w:tc>
          <w:tcPr>
            <w:tcW w:w="9355" w:type="dxa"/>
            <w:gridSpan w:val="3"/>
            <w:vAlign w:val="center"/>
          </w:tcPr>
          <w:p w14:paraId="5B7A9EA4" w14:textId="415E715D" w:rsidR="00FA0DD0" w:rsidRPr="0074667A" w:rsidRDefault="00FA0DD0" w:rsidP="0074667A">
            <w:pPr>
              <w:pBdr>
                <w:left w:val="nil"/>
                <w:bottom w:val="nil"/>
                <w:right w:val="nil"/>
                <w:between w:val="nil"/>
              </w:pBdr>
              <w:jc w:val="center"/>
              <w:rPr>
                <w:rFonts w:ascii="Aptos" w:eastAsia="Calibri" w:hAnsi="Aptos" w:cs="Calibri"/>
                <w:i/>
                <w:iCs/>
                <w:sz w:val="20"/>
                <w:szCs w:val="20"/>
                <w:shd w:val="clear" w:color="auto" w:fill="F7E3DD"/>
              </w:rPr>
            </w:pPr>
            <w:r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 xml:space="preserve">I plan to participate in the following professional development based on </w:t>
            </w:r>
            <w:r w:rsidR="0074667A"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br/>
            </w:r>
            <w:r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>my professional need</w:t>
            </w:r>
            <w:r w:rsidR="0074667A"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 xml:space="preserve">s </w:t>
            </w:r>
            <w:r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 xml:space="preserve">and/or professional standards from the </w:t>
            </w:r>
            <w:r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br/>
              <w:t>ASCA School Counselor Professional Standards &amp; Competencies chec</w:t>
            </w:r>
            <w:r w:rsidR="004F0A4C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>k</w:t>
            </w:r>
            <w:r w:rsidRPr="0074667A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>list</w:t>
            </w:r>
            <w:r w:rsidRPr="0074667A">
              <w:rPr>
                <w:rFonts w:ascii="Aptos" w:eastAsia="Calibri" w:hAnsi="Aptos" w:cs="Calibri"/>
                <w:i/>
                <w:iCs/>
                <w:color w:val="231F20"/>
                <w:sz w:val="20"/>
                <w:szCs w:val="20"/>
              </w:rPr>
              <w:t>.</w:t>
            </w:r>
          </w:p>
        </w:tc>
      </w:tr>
      <w:tr w:rsidR="00FA0DD0" w:rsidRPr="004A18DF" w14:paraId="3D9575AA" w14:textId="77777777" w:rsidTr="00FA0DD0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374"/>
        </w:trPr>
        <w:tc>
          <w:tcPr>
            <w:tcW w:w="2338" w:type="dxa"/>
            <w:tcBorders>
              <w:bottom w:val="nil"/>
            </w:tcBorders>
            <w:vAlign w:val="center"/>
          </w:tcPr>
          <w:p w14:paraId="4683EB5B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4" w:lineRule="auto"/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Date(s)</w:t>
            </w:r>
          </w:p>
        </w:tc>
        <w:tc>
          <w:tcPr>
            <w:tcW w:w="5747" w:type="dxa"/>
            <w:tcBorders>
              <w:bottom w:val="nil"/>
            </w:tcBorders>
            <w:vAlign w:val="center"/>
          </w:tcPr>
          <w:p w14:paraId="4DE8DB13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4" w:lineRule="auto"/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Topic</w:t>
            </w:r>
          </w:p>
        </w:tc>
        <w:tc>
          <w:tcPr>
            <w:tcW w:w="1270" w:type="dxa"/>
            <w:tcBorders>
              <w:bottom w:val="nil"/>
            </w:tcBorders>
            <w:vAlign w:val="center"/>
          </w:tcPr>
          <w:p w14:paraId="792939A5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4" w:lineRule="auto"/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Cost</w:t>
            </w:r>
          </w:p>
        </w:tc>
      </w:tr>
      <w:tr w:rsidR="00E2705B" w:rsidRPr="004A18DF" w14:paraId="3D6DC06A" w14:textId="77777777" w:rsidTr="00710A5F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288"/>
        </w:trPr>
        <w:tc>
          <w:tcPr>
            <w:tcW w:w="2338" w:type="dxa"/>
            <w:tcBorders>
              <w:top w:val="nil"/>
            </w:tcBorders>
            <w:shd w:val="clear" w:color="auto" w:fill="F2F2F2" w:themeFill="background1" w:themeFillShade="F2"/>
          </w:tcPr>
          <w:p w14:paraId="29CFC503" w14:textId="408C6A0F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PROFESSIONAL DEVELOPMENT - Date"/>
                <w:tag w:val="(1) PROFESSIONAL DEVELOPMENT - Date"/>
                <w:id w:val="536080374"/>
                <w:placeholder>
                  <w:docPart w:val="C5FF15398BAC4DA18C340520A452B961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747" w:type="dxa"/>
            <w:tcBorders>
              <w:top w:val="nil"/>
            </w:tcBorders>
            <w:shd w:val="clear" w:color="auto" w:fill="F2F2F2" w:themeFill="background1" w:themeFillShade="F2"/>
          </w:tcPr>
          <w:p w14:paraId="22C5DE28" w14:textId="1D807548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PROFESSIONAL DEVELOPMENT - Topic"/>
                <w:id w:val="-1940213133"/>
                <w:placeholder>
                  <w:docPart w:val="5D809CE7EFEA48F3805D4F2D29F841B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1270" w:type="dxa"/>
            <w:tcBorders>
              <w:top w:val="nil"/>
            </w:tcBorders>
            <w:shd w:val="clear" w:color="auto" w:fill="F2F2F2" w:themeFill="background1" w:themeFillShade="F2"/>
          </w:tcPr>
          <w:p w14:paraId="1BE864BF" w14:textId="36E09A77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PROFESSIONAL DEVELOPMENT - Cost"/>
                <w:id w:val="1698346369"/>
                <w:placeholder>
                  <w:docPart w:val="90EBE71CDE8C4334957C2838A11A6A4F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2705B" w:rsidRPr="004A18DF" w14:paraId="3B5B54F4" w14:textId="77777777" w:rsidTr="00710A5F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288"/>
        </w:trPr>
        <w:tc>
          <w:tcPr>
            <w:tcW w:w="2338" w:type="dxa"/>
            <w:shd w:val="clear" w:color="auto" w:fill="F2F2F2" w:themeFill="background1" w:themeFillShade="F2"/>
          </w:tcPr>
          <w:p w14:paraId="367B71DC" w14:textId="1275742A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PROFESSIONAL DEVELOPMENT - Date"/>
                <w:tag w:val="(2) PROFESSIONAL DEVELOPMENT - Date"/>
                <w:id w:val="453216439"/>
                <w:placeholder>
                  <w:docPart w:val="3241D83E887D425B87B73C3E0C771B6E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747" w:type="dxa"/>
            <w:shd w:val="clear" w:color="auto" w:fill="F2F2F2" w:themeFill="background1" w:themeFillShade="F2"/>
          </w:tcPr>
          <w:p w14:paraId="38CBC61C" w14:textId="7CD9ED97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PROFESSIONAL DEVELOPMENT - Topic"/>
                <w:id w:val="-2022619353"/>
                <w:placeholder>
                  <w:docPart w:val="2F61ED511CE741D1A8A384782C9E2B20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1270" w:type="dxa"/>
            <w:shd w:val="clear" w:color="auto" w:fill="F2F2F2" w:themeFill="background1" w:themeFillShade="F2"/>
          </w:tcPr>
          <w:p w14:paraId="7C7BFB0E" w14:textId="30E333BE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PROFESSIONAL DEVELOPMENT - Cost"/>
                <w:id w:val="-672182192"/>
                <w:placeholder>
                  <w:docPart w:val="B432FD7FA5694A8BB2962A811DBD25C5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2705B" w:rsidRPr="004A18DF" w14:paraId="4E5E4679" w14:textId="77777777" w:rsidTr="00710A5F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288"/>
        </w:trPr>
        <w:tc>
          <w:tcPr>
            <w:tcW w:w="2338" w:type="dxa"/>
            <w:shd w:val="clear" w:color="auto" w:fill="F2F2F2" w:themeFill="background1" w:themeFillShade="F2"/>
          </w:tcPr>
          <w:p w14:paraId="39D6DAB3" w14:textId="3B5150B4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3) PROFESSIONAL DEVELOPMENT - Date"/>
                <w:id w:val="1059515762"/>
                <w:placeholder>
                  <w:docPart w:val="040B5F98944043A9A0E8470BBEE93E9B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747" w:type="dxa"/>
            <w:shd w:val="clear" w:color="auto" w:fill="F2F2F2" w:themeFill="background1" w:themeFillShade="F2"/>
          </w:tcPr>
          <w:p w14:paraId="0290D880" w14:textId="507A20A0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3) PROFESSIONAL DEVELOPMENT - Topic"/>
                <w:tag w:val="(3) PROFESSIONAL DEVELOPMENT - Topic"/>
                <w:id w:val="-1222288732"/>
                <w:placeholder>
                  <w:docPart w:val="C60D9C069D124ED48B0C75FDA795145C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1270" w:type="dxa"/>
            <w:shd w:val="clear" w:color="auto" w:fill="F2F2F2" w:themeFill="background1" w:themeFillShade="F2"/>
          </w:tcPr>
          <w:p w14:paraId="09CE6751" w14:textId="3852255F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3) PROFESSIONAL DEVELOPMENT - Cost"/>
                <w:tag w:val="(3) PROFESSIONAL DEVELOPMENT - Cost"/>
                <w:id w:val="1611004497"/>
                <w:placeholder>
                  <w:docPart w:val="123F8482438E46418423EF56B58F97FA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E2705B" w:rsidRPr="004A18DF" w14:paraId="6F3F9B4F" w14:textId="77777777" w:rsidTr="00710A5F">
        <w:tblPrEx>
          <w:tblBorders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trHeight w:val="288"/>
        </w:trPr>
        <w:tc>
          <w:tcPr>
            <w:tcW w:w="2338" w:type="dxa"/>
            <w:shd w:val="clear" w:color="auto" w:fill="F2F2F2" w:themeFill="background1" w:themeFillShade="F2"/>
          </w:tcPr>
          <w:p w14:paraId="11C27BB3" w14:textId="055C8232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4) PROFESSIONAL DEVELOPMENT - Date"/>
                <w:id w:val="-1834592745"/>
                <w:placeholder>
                  <w:docPart w:val="5F7B1C40F5D4489D84BEF37F835B6B3A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747" w:type="dxa"/>
            <w:shd w:val="clear" w:color="auto" w:fill="F2F2F2" w:themeFill="background1" w:themeFillShade="F2"/>
          </w:tcPr>
          <w:p w14:paraId="6D102DDC" w14:textId="29F045FE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4) PROFESSIONAL DEVELOPMENT - Topic"/>
                <w:tag w:val="(4) PROFESSIONAL DEVELOPMENT - Topic"/>
                <w:id w:val="848448988"/>
                <w:placeholder>
                  <w:docPart w:val="5F3A6197AE5141C881E38BC154748410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1270" w:type="dxa"/>
            <w:shd w:val="clear" w:color="auto" w:fill="F2F2F2" w:themeFill="background1" w:themeFillShade="F2"/>
          </w:tcPr>
          <w:p w14:paraId="20BC34BB" w14:textId="4D5DEEC4" w:rsidR="00E2705B" w:rsidRPr="004A18DF" w:rsidRDefault="00E2705B" w:rsidP="00E27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4) PROFESSIONAL DEVELOPMENT - Cost"/>
                <w:tag w:val="(4) PROFESSIONAL DEVELOPMENT - Cost"/>
                <w:id w:val="-62255881"/>
                <w:placeholder>
                  <w:docPart w:val="FF942E8DC2A4439F8A55F83C2E3F2FFA"/>
                </w:placeholder>
                <w15:color w:val="0000FF"/>
                <w:text w:multiLine="1"/>
              </w:sdtPr>
              <w:sdtContent>
                <w:r w:rsidRPr="00B00F0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76361A6F" w14:textId="77777777" w:rsidR="00FA0DD0" w:rsidRPr="004A18DF" w:rsidRDefault="00FA0DD0" w:rsidP="00FA0DD0">
      <w:pPr>
        <w:pBdr>
          <w:top w:val="nil"/>
          <w:left w:val="nil"/>
          <w:bottom w:val="nil"/>
          <w:right w:val="nil"/>
          <w:between w:val="nil"/>
        </w:pBdr>
        <w:spacing w:before="64" w:line="314" w:lineRule="auto"/>
        <w:ind w:left="253" w:right="625"/>
        <w:rPr>
          <w:rFonts w:ascii="Aptos" w:eastAsia="Calibri" w:hAnsi="Aptos" w:cs="Calibri"/>
          <w:color w:val="000000"/>
          <w:sz w:val="20"/>
          <w:szCs w:val="20"/>
        </w:rPr>
      </w:pPr>
    </w:p>
    <w:tbl>
      <w:tblPr>
        <w:tblW w:w="9360" w:type="dxa"/>
        <w:tblInd w:w="-5" w:type="dxa"/>
        <w:tbl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3150"/>
        <w:gridCol w:w="3240"/>
      </w:tblGrid>
      <w:tr w:rsidR="00FA0DD0" w:rsidRPr="004A18DF" w14:paraId="029D50CB" w14:textId="77777777" w:rsidTr="00FA0DD0">
        <w:trPr>
          <w:cantSplit/>
          <w:trHeight w:val="374"/>
        </w:trPr>
        <w:tc>
          <w:tcPr>
            <w:tcW w:w="9360" w:type="dxa"/>
            <w:gridSpan w:val="3"/>
            <w:tcBorders>
              <w:bottom w:val="single" w:sz="48" w:space="0" w:color="FFFFFF" w:themeColor="background1"/>
            </w:tcBorders>
            <w:shd w:val="clear" w:color="auto" w:fill="8C1515"/>
            <w:vAlign w:val="center"/>
          </w:tcPr>
          <w:p w14:paraId="14A11488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4"/>
              <w:rPr>
                <w:rFonts w:ascii="Aptos" w:eastAsia="Calibri" w:hAnsi="Aptos" w:cs="Calibri"/>
                <w:b/>
                <w:color w:val="FFFFFF"/>
                <w:shd w:val="clear" w:color="auto" w:fill="8D1730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  <w:shd w:val="clear" w:color="auto" w:fill="8D1730"/>
              </w:rPr>
              <w:drawing>
                <wp:inline distT="0" distB="0" distL="0" distR="0" wp14:anchorId="32F87260" wp14:editId="1A67FFF8">
                  <wp:extent cx="5996815" cy="320040"/>
                  <wp:effectExtent l="0" t="0" r="0" b="0"/>
                  <wp:docPr id="30" name="Picture 30" descr="School, District, State and National Committees and Professional Work" title="School, District, State and National Committees and Professional 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chool, District, State and National Committees and Pro Wrk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81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066469A8" w14:textId="77777777" w:rsidTr="00FA0DD0">
        <w:trPr>
          <w:cantSplit/>
          <w:trHeight w:val="374"/>
        </w:trPr>
        <w:tc>
          <w:tcPr>
            <w:tcW w:w="297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  <w:vAlign w:val="center"/>
          </w:tcPr>
          <w:p w14:paraId="683135BD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Group</w:t>
            </w:r>
          </w:p>
        </w:tc>
        <w:tc>
          <w:tcPr>
            <w:tcW w:w="31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  <w:vAlign w:val="center"/>
          </w:tcPr>
          <w:p w14:paraId="42E78421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My Role</w:t>
            </w:r>
          </w:p>
        </w:tc>
        <w:tc>
          <w:tcPr>
            <w:tcW w:w="32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  <w:vAlign w:val="center"/>
          </w:tcPr>
          <w:p w14:paraId="46C4C91E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Timeframe</w:t>
            </w:r>
          </w:p>
        </w:tc>
      </w:tr>
      <w:tr w:rsidR="00FA0DD0" w:rsidRPr="004A18DF" w14:paraId="2601A4AC" w14:textId="77777777" w:rsidTr="00FA0DD0">
        <w:trPr>
          <w:cantSplit/>
          <w:trHeight w:val="420"/>
        </w:trPr>
        <w:tc>
          <w:tcPr>
            <w:tcW w:w="2970" w:type="dxa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535F8C5" w14:textId="00C52C26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School, District, State &amp; National Group"/>
                <w:tag w:val="(1) School, District, State &amp; National Group"/>
                <w:id w:val="-61254101"/>
                <w:placeholder>
                  <w:docPart w:val="3A24992549684699AF7F357605EF1C2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150" w:type="dxa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29573E3" w14:textId="342B56BC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School, District, State &amp; National-Role`"/>
                <w:id w:val="1840120082"/>
                <w:placeholder>
                  <w:docPart w:val="51D8DF95255A465292AB08E4CDC8F0C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240" w:type="dxa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A8B8889" w14:textId="02BEF44D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School, District, State &amp; National-Timeframe"/>
                <w:tag w:val="(1) School, District, State &amp; National-Timeframe"/>
                <w:id w:val="-639580347"/>
                <w:placeholder>
                  <w:docPart w:val="4E98002F06F74F149C91120A78DAADD1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4A18DF" w14:paraId="3DA8EA25" w14:textId="77777777" w:rsidTr="00FA0DD0">
        <w:trPr>
          <w:cantSplit/>
          <w:trHeight w:val="449"/>
        </w:trPr>
        <w:tc>
          <w:tcPr>
            <w:tcW w:w="297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817171A" w14:textId="19091D9A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School, District, State &amp; National Group"/>
                <w:tag w:val="(2) School, District, State &amp; National Group"/>
                <w:id w:val="-1795516385"/>
                <w:placeholder>
                  <w:docPart w:val="47428517FF9F4E15A1821A12B4FAF6C7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15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8DE1844" w14:textId="23463611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School, District, State &amp; National-Role`"/>
                <w:tag w:val="(2) School, District, State &amp; National-Role`"/>
                <w:id w:val="1957523544"/>
                <w:placeholder>
                  <w:docPart w:val="A478274E505D4985BB1C74985B86F389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2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B5597B0" w14:textId="730D4CB7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School, District, State &amp; National-Timeframe"/>
                <w:tag w:val="(2) School, District, State &amp; National-Timeframe"/>
                <w:id w:val="1413123577"/>
                <w:placeholder>
                  <w:docPart w:val="332FE3D0A1334E47A05807F50407CA1C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142B518E" w14:textId="77777777" w:rsidR="00FA0DD0" w:rsidRDefault="00FA0DD0" w:rsidP="00FA0DD0">
      <w:pPr>
        <w:tabs>
          <w:tab w:val="left" w:pos="5061"/>
        </w:tabs>
        <w:spacing w:before="1"/>
        <w:rPr>
          <w:rFonts w:ascii="Aptos" w:eastAsia="Calibri" w:hAnsi="Aptos" w:cs="Calibri"/>
          <w:b/>
          <w:color w:val="231F20"/>
        </w:rPr>
      </w:pPr>
    </w:p>
    <w:p w14:paraId="5CE46C55" w14:textId="77777777" w:rsidR="00FA0DD0" w:rsidRPr="004A18DF" w:rsidRDefault="00FA0DD0" w:rsidP="00FA0DD0">
      <w:pPr>
        <w:tabs>
          <w:tab w:val="left" w:pos="5061"/>
        </w:tabs>
        <w:spacing w:before="1"/>
        <w:rPr>
          <w:rFonts w:ascii="Aptos" w:eastAsia="Calibri" w:hAnsi="Aptos" w:cs="Calibri"/>
          <w:b/>
          <w:color w:val="231F20"/>
        </w:rPr>
      </w:pPr>
    </w:p>
    <w:tbl>
      <w:tblPr>
        <w:tblW w:w="9594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"/>
        <w:gridCol w:w="2970"/>
        <w:gridCol w:w="3150"/>
        <w:gridCol w:w="3365"/>
        <w:gridCol w:w="54"/>
      </w:tblGrid>
      <w:tr w:rsidR="00FA0DD0" w:rsidRPr="004A18DF" w14:paraId="679BA534" w14:textId="77777777" w:rsidTr="00FA0DD0">
        <w:trPr>
          <w:gridAfter w:val="1"/>
          <w:wAfter w:w="54" w:type="dxa"/>
          <w:cantSplit/>
          <w:trHeight w:val="374"/>
        </w:trPr>
        <w:tc>
          <w:tcPr>
            <w:tcW w:w="9540" w:type="dxa"/>
            <w:gridSpan w:val="4"/>
            <w:shd w:val="clear" w:color="auto" w:fill="8D1730"/>
            <w:vAlign w:val="center"/>
          </w:tcPr>
          <w:p w14:paraId="421CD81D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8C1515"/>
              <w:ind w:right="-150"/>
              <w:rPr>
                <w:rFonts w:ascii="Aptos" w:eastAsia="Calibri" w:hAnsi="Aptos" w:cs="Calibri"/>
                <w:b/>
                <w:color w:val="FFFFFF"/>
                <w:shd w:val="clear" w:color="auto" w:fill="8D1730"/>
              </w:rPr>
            </w:pPr>
            <w:r>
              <w:rPr>
                <w:rFonts w:ascii="Aptos" w:eastAsia="Calibri" w:hAnsi="Aptos" w:cs="Calibri"/>
                <w:b/>
                <w:noProof/>
                <w:color w:val="FFFFFF"/>
                <w:shd w:val="clear" w:color="auto" w:fill="8D1730"/>
              </w:rPr>
              <w:drawing>
                <wp:inline distT="0" distB="0" distL="0" distR="0" wp14:anchorId="7DB4F1B6" wp14:editId="2ADDCF57">
                  <wp:extent cx="5924550" cy="316230"/>
                  <wp:effectExtent l="0" t="0" r="6350" b="1270"/>
                  <wp:docPr id="31" name="Picture 31" descr="Local, State and National Presentations" title="Local, State and National Present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ocal, State and National Presentations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0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607BA7CB" w14:textId="77777777" w:rsidTr="00FA0DD0">
        <w:trPr>
          <w:gridBefore w:val="1"/>
          <w:wBefore w:w="55" w:type="dxa"/>
          <w:cantSplit/>
          <w:trHeight w:val="374"/>
        </w:trPr>
        <w:tc>
          <w:tcPr>
            <w:tcW w:w="9539" w:type="dxa"/>
            <w:gridSpan w:val="4"/>
            <w:tcBorders>
              <w:bottom w:val="nil"/>
            </w:tcBorders>
            <w:vAlign w:val="center"/>
          </w:tcPr>
          <w:p w14:paraId="591D9F78" w14:textId="77777777" w:rsidR="00FA0DD0" w:rsidRPr="00C525EB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C525EB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List any presentations you make </w:t>
            </w:r>
            <w:r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to local, state or national events </w:t>
            </w:r>
            <w:r w:rsidRPr="00C525EB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below. </w:t>
            </w:r>
          </w:p>
        </w:tc>
      </w:tr>
      <w:tr w:rsidR="00FA0DD0" w:rsidRPr="004A18DF" w14:paraId="1BBCF7F6" w14:textId="77777777" w:rsidTr="00FA0DD0">
        <w:trPr>
          <w:gridBefore w:val="1"/>
          <w:wBefore w:w="55" w:type="dxa"/>
          <w:cantSplit/>
          <w:trHeight w:val="374"/>
        </w:trPr>
        <w:tc>
          <w:tcPr>
            <w:tcW w:w="2970" w:type="dxa"/>
            <w:tcBorders>
              <w:top w:val="nil"/>
              <w:bottom w:val="nil"/>
            </w:tcBorders>
            <w:vAlign w:val="center"/>
          </w:tcPr>
          <w:p w14:paraId="02E0F17D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Audience</w:t>
            </w:r>
          </w:p>
        </w:tc>
        <w:tc>
          <w:tcPr>
            <w:tcW w:w="3150" w:type="dxa"/>
            <w:tcBorders>
              <w:top w:val="nil"/>
              <w:bottom w:val="nil"/>
            </w:tcBorders>
            <w:vAlign w:val="center"/>
          </w:tcPr>
          <w:p w14:paraId="0A9CFA9E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Title of Presentation</w:t>
            </w:r>
          </w:p>
        </w:tc>
        <w:tc>
          <w:tcPr>
            <w:tcW w:w="3419" w:type="dxa"/>
            <w:gridSpan w:val="2"/>
            <w:tcBorders>
              <w:top w:val="nil"/>
              <w:bottom w:val="nil"/>
            </w:tcBorders>
            <w:vAlign w:val="center"/>
          </w:tcPr>
          <w:p w14:paraId="43472756" w14:textId="77777777" w:rsidR="00FA0DD0" w:rsidRPr="004A18DF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b/>
                <w:bCs/>
                <w:color w:val="000000"/>
                <w:sz w:val="20"/>
                <w:szCs w:val="20"/>
              </w:rPr>
              <w:t>Date</w:t>
            </w:r>
          </w:p>
        </w:tc>
      </w:tr>
      <w:tr w:rsidR="00FA0DD0" w:rsidRPr="004A18DF" w14:paraId="772FDC12" w14:textId="77777777" w:rsidTr="00FA0DD0">
        <w:trPr>
          <w:gridBefore w:val="1"/>
          <w:wBefore w:w="55" w:type="dxa"/>
          <w:cantSplit/>
          <w:trHeight w:val="420"/>
        </w:trPr>
        <w:tc>
          <w:tcPr>
            <w:tcW w:w="297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3B8147DF" w14:textId="50B668E7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LOCAL, STATE &amp; NATIONAL PRESENTATIONS - Audience"/>
                <w:id w:val="-1283717050"/>
                <w:placeholder>
                  <w:docPart w:val="8829C4FA4F0B4DB08FDA4BED70B7489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15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69AF15FE" w14:textId="63CB8B80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LOCAL, STATE &amp; NATIONAL PRESENTATIONS - Title of Presentation"/>
                <w:tag w:val="(1) LOCAL, STATE &amp; NATIONAL PRESENTATIONS - Title of Presentation"/>
                <w:id w:val="106326020"/>
                <w:placeholder>
                  <w:docPart w:val="DB5EE979846A4E59ABFAB2C4307DFD37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419" w:type="dxa"/>
            <w:gridSpan w:val="2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7CEBA542" w14:textId="002D6543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1) LOCAL, STATE &amp; NATIONAL PRESENTATIONS - Date"/>
                <w:tag w:val="(1) LOCAL, STATE &amp; NATIONAL PRESENTATIONS - Date"/>
                <w:id w:val="-990560133"/>
                <w:placeholder>
                  <w:docPart w:val="5FAAEB568B244534BE4AB68B76786D6C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4A18DF" w14:paraId="0D47124D" w14:textId="77777777" w:rsidTr="00FA0DD0">
        <w:trPr>
          <w:gridBefore w:val="1"/>
          <w:wBefore w:w="55" w:type="dxa"/>
          <w:cantSplit/>
          <w:trHeight w:val="449"/>
        </w:trPr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21A8B90" w14:textId="2515317C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LOCAL, STATE &amp; NATIONAL PRESENTATIONS - Audience"/>
                <w:tag w:val="(2) LOCAL, STATE &amp; NATIONAL PRESENTATIONS - Audience"/>
                <w:id w:val="-653068990"/>
                <w:placeholder>
                  <w:docPart w:val="20683CE5E19A47C49C6A00BF941D771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150" w:type="dxa"/>
            <w:shd w:val="clear" w:color="auto" w:fill="F2F2F2" w:themeFill="background1" w:themeFillShade="F2"/>
            <w:vAlign w:val="center"/>
          </w:tcPr>
          <w:p w14:paraId="4F68D1E1" w14:textId="667AA1AA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LOCAL, STATE &amp; NATIONAL PRESENTATIONS - Titel of Presentation"/>
                <w:id w:val="-624228128"/>
                <w:placeholder>
                  <w:docPart w:val="D19AE677FB9F40DB89D7C52D7F73649E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3419" w:type="dxa"/>
            <w:gridSpan w:val="2"/>
            <w:shd w:val="clear" w:color="auto" w:fill="F2F2F2" w:themeFill="background1" w:themeFillShade="F2"/>
            <w:vAlign w:val="center"/>
          </w:tcPr>
          <w:p w14:paraId="034871EC" w14:textId="0F6A17AC" w:rsidR="00FA0DD0" w:rsidRPr="004A18DF" w:rsidRDefault="009D45F7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(2) LOCAL, STATE &amp; NATIONAL PRESENTATIONS - Date"/>
                <w:tag w:val="(2) LOCAL, STATE &amp; NATIONAL PRESENTATIONS - Date"/>
                <w:id w:val="-334844566"/>
                <w:placeholder>
                  <w:docPart w:val="B2347E1341124CB3BA56C4F1B3AB98C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7A95C3DA" w14:textId="77777777" w:rsidR="00FA0DD0" w:rsidRPr="004A18DF" w:rsidRDefault="00FA0DD0" w:rsidP="00FA0DD0">
      <w:pPr>
        <w:tabs>
          <w:tab w:val="left" w:pos="5061"/>
        </w:tabs>
        <w:spacing w:before="1"/>
        <w:rPr>
          <w:rFonts w:ascii="Aptos" w:eastAsia="Calibri" w:hAnsi="Aptos" w:cs="Calibri"/>
          <w:b/>
          <w:color w:val="231F20"/>
          <w:sz w:val="20"/>
          <w:szCs w:val="20"/>
        </w:rPr>
      </w:pPr>
    </w:p>
    <w:tbl>
      <w:tblPr>
        <w:tblW w:w="9540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2245"/>
        <w:gridCol w:w="7295"/>
      </w:tblGrid>
      <w:tr w:rsidR="00FA0DD0" w:rsidRPr="000E558C" w14:paraId="0DB94EC7" w14:textId="77777777" w:rsidTr="00FA0DD0">
        <w:trPr>
          <w:trHeight w:val="328"/>
          <w:tblHeader/>
        </w:trPr>
        <w:tc>
          <w:tcPr>
            <w:tcW w:w="9540" w:type="dxa"/>
            <w:gridSpan w:val="2"/>
            <w:shd w:val="clear" w:color="auto" w:fill="8C1515"/>
            <w:vAlign w:val="center"/>
          </w:tcPr>
          <w:p w14:paraId="5E8775A6" w14:textId="77777777" w:rsidR="00FA0DD0" w:rsidRPr="000E558C" w:rsidRDefault="00FA0DD0" w:rsidP="00FA0DD0">
            <w:pPr>
              <w:rPr>
                <w:rFonts w:ascii="Aptos" w:hAnsi="Aptos" w:cstheme="minorHAnsi"/>
                <w:b/>
                <w:color w:val="FFFFFF"/>
              </w:rPr>
            </w:pPr>
            <w:r>
              <w:rPr>
                <w:rFonts w:ascii="Aptos" w:hAnsi="Aptos" w:cstheme="minorHAnsi"/>
                <w:b/>
                <w:noProof/>
                <w:color w:val="FFFFFF"/>
              </w:rPr>
              <w:drawing>
                <wp:inline distT="0" distB="0" distL="0" distR="0" wp14:anchorId="08DB0AD8" wp14:editId="6CF5C044">
                  <wp:extent cx="5943600" cy="317500"/>
                  <wp:effectExtent l="0" t="0" r="0" b="0"/>
                  <wp:docPr id="32" name="Picture 32" descr="Budget Materials and Supplies" title="Budget Materials and Supp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ummary of discussion and decisions from the administrator conference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2C996073" w14:textId="77777777" w:rsidTr="0074667A">
        <w:tblPrEx>
          <w:tblCellMar>
            <w:top w:w="29" w:type="dxa"/>
            <w:left w:w="115" w:type="dxa"/>
            <w:bottom w:w="29" w:type="dxa"/>
          </w:tblCellMar>
        </w:tblPrEx>
        <w:tc>
          <w:tcPr>
            <w:tcW w:w="2245" w:type="dxa"/>
          </w:tcPr>
          <w:p w14:paraId="190FEA3C" w14:textId="77777777" w:rsidR="00FA0DD0" w:rsidRPr="004A18DF" w:rsidRDefault="00FA0DD0" w:rsidP="00FA0DD0">
            <w:pPr>
              <w:keepNext/>
              <w:keepLines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Materials and supplies needed:</w:t>
            </w:r>
          </w:p>
        </w:tc>
        <w:tc>
          <w:tcPr>
            <w:tcW w:w="7295" w:type="dxa"/>
            <w:shd w:val="clear" w:color="auto" w:fill="F2F2F2" w:themeFill="background1" w:themeFillShade="F2"/>
          </w:tcPr>
          <w:p w14:paraId="1299AD48" w14:textId="537A7D4E" w:rsidR="00FA0DD0" w:rsidRPr="004A18DF" w:rsidRDefault="009D45F7" w:rsidP="00FA0DD0">
            <w:pPr>
              <w:keepNext/>
              <w:keepLines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BUDGET MATERIALS AND SUPPLIES - Mat/Sup Needed"/>
                <w:tag w:val="BUDGET MATERIALS AND SUPPLIES - Mat/Sup Needed"/>
                <w:id w:val="-625386610"/>
                <w:placeholder>
                  <w:docPart w:val="89616575B8DB408D9A541C735B8AE18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4A18DF" w14:paraId="306D8754" w14:textId="77777777" w:rsidTr="0074667A">
        <w:tblPrEx>
          <w:tblCellMar>
            <w:top w:w="29" w:type="dxa"/>
            <w:left w:w="115" w:type="dxa"/>
            <w:bottom w:w="29" w:type="dxa"/>
          </w:tblCellMar>
        </w:tblPrEx>
        <w:tc>
          <w:tcPr>
            <w:tcW w:w="2245" w:type="dxa"/>
          </w:tcPr>
          <w:p w14:paraId="1315E596" w14:textId="77777777" w:rsidR="00FA0DD0" w:rsidRPr="004A18DF" w:rsidRDefault="00FA0DD0" w:rsidP="00FA0DD0">
            <w:pPr>
              <w:keepNext/>
              <w:keepLines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Annual budget:</w:t>
            </w:r>
          </w:p>
        </w:tc>
        <w:tc>
          <w:tcPr>
            <w:tcW w:w="7295" w:type="dxa"/>
            <w:shd w:val="clear" w:color="auto" w:fill="F2F2F2" w:themeFill="background1" w:themeFillShade="F2"/>
          </w:tcPr>
          <w:p w14:paraId="4A155BBF" w14:textId="1E1D592B" w:rsidR="00FA0DD0" w:rsidRPr="004A18DF" w:rsidRDefault="00FA0DD0" w:rsidP="00FA0DD0">
            <w:pPr>
              <w:keepNext/>
              <w:keepLines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000000"/>
                <w:sz w:val="20"/>
                <w:szCs w:val="20"/>
              </w:rPr>
              <w:t>$</w:t>
            </w:r>
            <w:r w:rsidR="009D45F7">
              <w:rPr>
                <w:rFonts w:ascii="Aptos" w:eastAsia="Calibri" w:hAnsi="Aptos" w:cs="Calibri"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color w:val="000000" w:themeColor="text1"/>
                </w:rPr>
                <w:alias w:val="BUDGET MATERIALS AND SUPPLIES - Annual Budget"/>
                <w:id w:val="-2016059992"/>
                <w:placeholder>
                  <w:docPart w:val="3184ACD6F4C04AA1A5659277CBCC994B"/>
                </w:placeholder>
                <w15:color w:val="0000FF"/>
                <w:text w:multiLine="1"/>
              </w:sdtPr>
              <w:sdtContent>
                <w:r w:rsidR="009D45F7"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7C13AFC6" w14:textId="4A3589B4" w:rsidR="00FA0DD0" w:rsidRPr="004A18DF" w:rsidRDefault="00FA0DD0">
      <w:pPr>
        <w:pStyle w:val="Heading1"/>
        <w:spacing w:before="114"/>
        <w:ind w:left="0"/>
        <w:rPr>
          <w:rFonts w:ascii="Aptos" w:eastAsia="Calibri" w:hAnsi="Aptos" w:cs="Calibri"/>
          <w:color w:val="231F20"/>
          <w:sz w:val="22"/>
          <w:szCs w:val="22"/>
        </w:rPr>
      </w:pPr>
    </w:p>
    <w:p w14:paraId="017609F4" w14:textId="77777777" w:rsidR="00FA0DD0" w:rsidRDefault="00FA0DD0" w:rsidP="00B172CA">
      <w:pPr>
        <w:tabs>
          <w:tab w:val="left" w:pos="5061"/>
        </w:tabs>
        <w:rPr>
          <w:rFonts w:ascii="Aptos" w:eastAsia="Calibri" w:hAnsi="Aptos" w:cs="Calibri"/>
          <w:color w:val="231F20"/>
          <w:sz w:val="20"/>
          <w:szCs w:val="20"/>
        </w:rPr>
      </w:pPr>
    </w:p>
    <w:p w14:paraId="28687663" w14:textId="77777777" w:rsidR="00FA0DD0" w:rsidRDefault="00FA0DD0">
      <w:pPr>
        <w:autoSpaceDE/>
        <w:autoSpaceDN/>
        <w:rPr>
          <w:rFonts w:ascii="Aptos" w:eastAsia="Calibri" w:hAnsi="Aptos" w:cs="Calibri"/>
          <w:color w:val="231F20"/>
          <w:sz w:val="20"/>
          <w:szCs w:val="20"/>
        </w:rPr>
      </w:pPr>
      <w:r>
        <w:rPr>
          <w:rFonts w:ascii="Aptos" w:eastAsia="Calibri" w:hAnsi="Aptos" w:cs="Calibri"/>
          <w:color w:val="231F20"/>
          <w:sz w:val="20"/>
          <w:szCs w:val="20"/>
        </w:rPr>
        <w:br w:type="page"/>
      </w:r>
    </w:p>
    <w:tbl>
      <w:tblPr>
        <w:tblW w:w="9630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3990"/>
        <w:gridCol w:w="5640"/>
      </w:tblGrid>
      <w:tr w:rsidR="00FA0DD0" w:rsidRPr="000E558C" w14:paraId="6FC1FE43" w14:textId="77777777" w:rsidTr="00FA0DD0">
        <w:trPr>
          <w:trHeight w:val="328"/>
          <w:tblHeader/>
        </w:trPr>
        <w:tc>
          <w:tcPr>
            <w:tcW w:w="9630" w:type="dxa"/>
            <w:gridSpan w:val="2"/>
            <w:shd w:val="clear" w:color="auto" w:fill="8C1515"/>
            <w:vAlign w:val="center"/>
          </w:tcPr>
          <w:p w14:paraId="4A9275E7" w14:textId="77777777" w:rsidR="00FA0DD0" w:rsidRPr="000E558C" w:rsidRDefault="00FA0DD0" w:rsidP="00FA0DD0">
            <w:pPr>
              <w:rPr>
                <w:rFonts w:ascii="Aptos" w:hAnsi="Aptos" w:cstheme="minorHAnsi"/>
                <w:b/>
                <w:color w:val="FFFFFF"/>
              </w:rPr>
            </w:pPr>
            <w:r>
              <w:rPr>
                <w:rFonts w:ascii="Aptos" w:hAnsi="Aptos" w:cstheme="minorHAnsi"/>
                <w:b/>
                <w:noProof/>
                <w:color w:val="FFFFFF"/>
              </w:rPr>
              <w:lastRenderedPageBreak/>
              <w:drawing>
                <wp:inline distT="0" distB="0" distL="0" distR="0" wp14:anchorId="6ADE36E2" wp14:editId="6FCB7FE1">
                  <wp:extent cx="5943600" cy="317500"/>
                  <wp:effectExtent l="0" t="0" r="0" b="0"/>
                  <wp:docPr id="33" name="Picture 33" descr="School Counselor Availability/Office Organization" title="School Counselor Availability/Office Organiz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ummary of discussion and decisions from the administrator conference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A18DF" w14:paraId="18C6A2FC" w14:textId="77777777" w:rsidTr="00FA0DD0">
        <w:tblPrEx>
          <w:tblCellMar>
            <w:left w:w="108" w:type="dxa"/>
            <w:right w:w="108" w:type="dxa"/>
          </w:tblCellMar>
        </w:tblPrEx>
        <w:trPr>
          <w:trHeight w:val="768"/>
        </w:trPr>
        <w:tc>
          <w:tcPr>
            <w:tcW w:w="3990" w:type="dxa"/>
          </w:tcPr>
          <w:p w14:paraId="004442AF" w14:textId="77777777" w:rsidR="00FA0DD0" w:rsidRPr="004A18DF" w:rsidRDefault="00FA0DD0" w:rsidP="00FA0DD0">
            <w:pPr>
              <w:keepNext/>
              <w:keepLines/>
              <w:widowControl/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The school counseling office will be open for students/parents/teachers from:</w:t>
            </w:r>
          </w:p>
        </w:tc>
        <w:tc>
          <w:tcPr>
            <w:tcW w:w="5640" w:type="dxa"/>
            <w:shd w:val="clear" w:color="auto" w:fill="F2F2F2" w:themeFill="background1" w:themeFillShade="F2"/>
            <w:vAlign w:val="center"/>
          </w:tcPr>
          <w:p w14:paraId="55BEEE3E" w14:textId="12010BD6" w:rsidR="00FA0DD0" w:rsidRPr="00BE0F00" w:rsidRDefault="009D45F7" w:rsidP="00303447">
            <w:pPr>
              <w:ind w:firstLine="135"/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CHOOL COUNSELOR AVAILABILITY HOURS - From"/>
                <w:id w:val="1400239759"/>
                <w:placeholder>
                  <w:docPart w:val="8ACA698FE001425CAB93BF063A0BA37F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Pr="00BE0F00">
              <w:rPr>
                <w:rFonts w:ascii="Aptos" w:hAnsi="Aptos"/>
                <w:sz w:val="20"/>
                <w:szCs w:val="20"/>
              </w:rPr>
              <w:t xml:space="preserve"> </w:t>
            </w:r>
            <w:r w:rsidR="00FA0DD0" w:rsidRPr="00BE0F00">
              <w:rPr>
                <w:rFonts w:ascii="Aptos" w:hAnsi="Aptos"/>
                <w:sz w:val="20"/>
                <w:szCs w:val="20"/>
              </w:rPr>
              <w:t xml:space="preserve"> to </w:t>
            </w:r>
            <w:sdt>
              <w:sdtPr>
                <w:rPr>
                  <w:color w:val="000000" w:themeColor="text1"/>
                </w:rPr>
                <w:alias w:val="SCHOOL COUNSELOR AVAILABILITY HOURS - To"/>
                <w:tag w:val="SCHOOL COUNSELOR AVAILABILITY HOURS - To"/>
                <w:id w:val="594904390"/>
                <w:placeholder>
                  <w:docPart w:val="D8F599286D924873B981C88D870B879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="00FA0DD0" w:rsidRPr="00BE0F00">
              <w:rPr>
                <w:rFonts w:ascii="Aptos" w:hAnsi="Aptos"/>
                <w:sz w:val="20"/>
                <w:szCs w:val="20"/>
              </w:rPr>
              <w:t xml:space="preserve"> (if flexible scheduling is used)</w:t>
            </w:r>
          </w:p>
        </w:tc>
      </w:tr>
      <w:tr w:rsidR="00FA0DD0" w:rsidRPr="004A18DF" w14:paraId="416559BE" w14:textId="77777777" w:rsidTr="00FA0DD0">
        <w:tblPrEx>
          <w:tblCellMar>
            <w:left w:w="108" w:type="dxa"/>
            <w:right w:w="108" w:type="dxa"/>
          </w:tblCellMar>
        </w:tblPrEx>
        <w:trPr>
          <w:trHeight w:val="768"/>
        </w:trPr>
        <w:tc>
          <w:tcPr>
            <w:tcW w:w="3990" w:type="dxa"/>
          </w:tcPr>
          <w:p w14:paraId="176752F9" w14:textId="77777777" w:rsidR="00FA0DD0" w:rsidRPr="004A18DF" w:rsidRDefault="00FA0DD0" w:rsidP="000162DE">
            <w:pPr>
              <w:keepNext/>
              <w:keepLines/>
              <w:widowControl/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spacing w:before="80"/>
              <w:rPr>
                <w:rFonts w:ascii="Aptos" w:eastAsia="Calibri" w:hAnsi="Aptos" w:cs="Calibri"/>
                <w:color w:val="00000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 xml:space="preserve">My hours will be: </w:t>
            </w:r>
          </w:p>
        </w:tc>
        <w:tc>
          <w:tcPr>
            <w:tcW w:w="5640" w:type="dxa"/>
            <w:shd w:val="clear" w:color="auto" w:fill="F2F2F2" w:themeFill="background1" w:themeFillShade="F2"/>
            <w:vAlign w:val="center"/>
          </w:tcPr>
          <w:p w14:paraId="71E6E17D" w14:textId="5985E5B2" w:rsidR="00FA0DD0" w:rsidRPr="00BE0F00" w:rsidRDefault="009D45F7" w:rsidP="00303447">
            <w:pPr>
              <w:ind w:firstLine="135"/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MY HOURS - From"/>
                <w:tag w:val="MY HOURS - From"/>
                <w:id w:val="-1416542825"/>
                <w:placeholder>
                  <w:docPart w:val="C349270A76E94820BC1F949AF58CC7F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="00FA0DD0" w:rsidRPr="00BE0F00">
              <w:rPr>
                <w:rFonts w:ascii="Aptos" w:hAnsi="Aptos"/>
                <w:sz w:val="20"/>
                <w:szCs w:val="20"/>
              </w:rPr>
              <w:t xml:space="preserve"> to </w:t>
            </w:r>
            <w:sdt>
              <w:sdtPr>
                <w:rPr>
                  <w:color w:val="000000" w:themeColor="text1"/>
                </w:rPr>
                <w:alias w:val="SCHOOL COUNSELOR AVAILABILITY HOURS - To"/>
                <w:tag w:val="SCHOOL COUNSELOR AVAILABILITY HOURS - To"/>
                <w:id w:val="1676916445"/>
                <w:placeholder>
                  <w:docPart w:val="4DD1D3FEFC22457CB17436CD490ABD0D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="00FA0DD0" w:rsidRPr="00BE0F00">
              <w:rPr>
                <w:rFonts w:ascii="Aptos" w:hAnsi="Aptos"/>
                <w:sz w:val="20"/>
                <w:szCs w:val="20"/>
              </w:rPr>
              <w:t xml:space="preserve"> (if flexible scheduling is used)</w:t>
            </w:r>
          </w:p>
        </w:tc>
      </w:tr>
      <w:tr w:rsidR="00FA0DD0" w:rsidRPr="004A18DF" w14:paraId="483F9504" w14:textId="77777777" w:rsidTr="00FA0DD0">
        <w:tblPrEx>
          <w:tblCellMar>
            <w:left w:w="108" w:type="dxa"/>
            <w:right w:w="108" w:type="dxa"/>
          </w:tblCellMar>
        </w:tblPrEx>
        <w:trPr>
          <w:trHeight w:val="768"/>
        </w:trPr>
        <w:tc>
          <w:tcPr>
            <w:tcW w:w="3990" w:type="dxa"/>
          </w:tcPr>
          <w:p w14:paraId="6830A610" w14:textId="77777777" w:rsidR="00FA0DD0" w:rsidRPr="004A18DF" w:rsidRDefault="00FA0DD0" w:rsidP="000162DE">
            <w:pPr>
              <w:keepNext/>
              <w:keepLines/>
              <w:widowControl/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spacing w:before="80"/>
              <w:rPr>
                <w:rFonts w:ascii="Aptos" w:eastAsia="Calibri" w:hAnsi="Aptos" w:cs="Calibri"/>
                <w:color w:val="231F20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color w:val="231F20"/>
                <w:sz w:val="20"/>
                <w:szCs w:val="20"/>
              </w:rPr>
              <w:t>The career center will be open from:</w:t>
            </w:r>
          </w:p>
        </w:tc>
        <w:tc>
          <w:tcPr>
            <w:tcW w:w="5640" w:type="dxa"/>
            <w:shd w:val="clear" w:color="auto" w:fill="F2F2F2" w:themeFill="background1" w:themeFillShade="F2"/>
            <w:vAlign w:val="center"/>
          </w:tcPr>
          <w:p w14:paraId="2D5F9E10" w14:textId="069CEA60" w:rsidR="00FA0DD0" w:rsidRPr="00BE0F00" w:rsidRDefault="009D45F7" w:rsidP="00303447">
            <w:pPr>
              <w:ind w:firstLine="135"/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CAREER CNTR HOURS - From"/>
                <w:tag w:val="CAREER CNTR HOURS - From"/>
                <w:id w:val="-1969114212"/>
                <w:placeholder>
                  <w:docPart w:val="0F4442CCE1F549CDAEA7CF8B5FCB412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="00FA0DD0" w:rsidRPr="00BE0F00">
              <w:rPr>
                <w:rFonts w:ascii="Aptos" w:hAnsi="Aptos"/>
                <w:sz w:val="20"/>
                <w:szCs w:val="20"/>
              </w:rPr>
              <w:t xml:space="preserve"> to </w:t>
            </w:r>
            <w:sdt>
              <w:sdtPr>
                <w:rPr>
                  <w:color w:val="000000" w:themeColor="text1"/>
                </w:rPr>
                <w:alias w:val="CAREER CNTR HOURS - To"/>
                <w:id w:val="-1304458335"/>
                <w:placeholder>
                  <w:docPart w:val="4E9A89269636400D8B9E421B2E545682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="00FA0DD0" w:rsidRPr="00BE0F00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</w:tbl>
    <w:p w14:paraId="4A44A60D" w14:textId="77777777" w:rsidR="00FA0DD0" w:rsidRDefault="00FA0DD0" w:rsidP="00B172CA">
      <w:pPr>
        <w:tabs>
          <w:tab w:val="left" w:pos="5061"/>
        </w:tabs>
        <w:rPr>
          <w:rFonts w:ascii="Aptos" w:eastAsia="Calibri" w:hAnsi="Aptos" w:cs="Calibri"/>
          <w:color w:val="231F20"/>
          <w:sz w:val="20"/>
          <w:szCs w:val="20"/>
        </w:rPr>
      </w:pPr>
    </w:p>
    <w:tbl>
      <w:tblPr>
        <w:tblW w:w="9630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9630"/>
      </w:tblGrid>
      <w:tr w:rsidR="00FA0DD0" w:rsidRPr="000E558C" w14:paraId="794D62D8" w14:textId="77777777" w:rsidTr="00FA0DD0">
        <w:trPr>
          <w:trHeight w:val="328"/>
          <w:tblHeader/>
        </w:trPr>
        <w:tc>
          <w:tcPr>
            <w:tcW w:w="9630" w:type="dxa"/>
            <w:shd w:val="clear" w:color="auto" w:fill="8C1515"/>
            <w:vAlign w:val="center"/>
          </w:tcPr>
          <w:p w14:paraId="46A31445" w14:textId="77777777" w:rsidR="00FA0DD0" w:rsidRPr="000E558C" w:rsidRDefault="00FA0DD0" w:rsidP="00FA0DD0">
            <w:pPr>
              <w:rPr>
                <w:rFonts w:ascii="Aptos" w:hAnsi="Aptos" w:cstheme="minorHAnsi"/>
                <w:b/>
                <w:color w:val="FFFFFF"/>
              </w:rPr>
            </w:pPr>
            <w:r>
              <w:rPr>
                <w:rFonts w:ascii="Aptos" w:hAnsi="Aptos" w:cstheme="minorHAnsi"/>
                <w:b/>
                <w:noProof/>
                <w:color w:val="FFFFFF"/>
              </w:rPr>
              <w:drawing>
                <wp:inline distT="0" distB="0" distL="0" distR="0" wp14:anchorId="2B64A7D1" wp14:editId="7CAC0F14">
                  <wp:extent cx="5943600" cy="317500"/>
                  <wp:effectExtent l="0" t="0" r="0" b="0"/>
                  <wp:docPr id="34" name="Picture 34" descr="Other Staff and Volunteers" title="Other Staff and Volunt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ummary of discussion and decisions from the administrator conferenc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D5F91F" w14:textId="77777777" w:rsidR="00FA0DD0" w:rsidRPr="00BE0F00" w:rsidRDefault="00FA0DD0" w:rsidP="00FA0DD0">
      <w:pPr>
        <w:jc w:val="center"/>
        <w:rPr>
          <w:rFonts w:ascii="Aptos" w:hAnsi="Aptos"/>
          <w:sz w:val="20"/>
          <w:szCs w:val="20"/>
        </w:rPr>
      </w:pPr>
      <w:r w:rsidRPr="0074185D">
        <w:rPr>
          <w:rFonts w:ascii="Aptos" w:hAnsi="Aptos"/>
          <w:sz w:val="20"/>
          <w:szCs w:val="20"/>
        </w:rPr>
        <w:t>Choose all that apply.</w:t>
      </w:r>
    </w:p>
    <w:tbl>
      <w:tblPr>
        <w:tblW w:w="9355" w:type="dxa"/>
        <w:tblInd w:w="-55" w:type="dxa"/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600" w:firstRow="0" w:lastRow="0" w:firstColumn="0" w:lastColumn="0" w:noHBand="1" w:noVBand="1"/>
      </w:tblPr>
      <w:tblGrid>
        <w:gridCol w:w="2765"/>
        <w:gridCol w:w="6590"/>
      </w:tblGrid>
      <w:tr w:rsidR="00FA0DD0" w:rsidRPr="004A18DF" w14:paraId="5475C211" w14:textId="77777777" w:rsidTr="005023F0">
        <w:trPr>
          <w:trHeight w:val="509"/>
        </w:trPr>
        <w:tc>
          <w:tcPr>
            <w:tcW w:w="2765" w:type="dxa"/>
          </w:tcPr>
          <w:p w14:paraId="33C2EF75" w14:textId="77777777" w:rsidR="00FA0DD0" w:rsidRPr="004A18DF" w:rsidRDefault="00FA0DD0" w:rsidP="000162DE">
            <w:pPr>
              <w:keepNext/>
              <w:keepLines/>
              <w:widowControl/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spacing w:before="80"/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4A18DF">
              <w:rPr>
                <w:rFonts w:ascii="Aptos" w:hAnsi="Aptos" w:cstheme="minorHAnsi"/>
                <w:b/>
                <w:bCs/>
                <w:sz w:val="20"/>
                <w:szCs w:val="20"/>
              </w:rPr>
              <w:t>Role/Responsibility</w:t>
            </w:r>
          </w:p>
        </w:tc>
        <w:tc>
          <w:tcPr>
            <w:tcW w:w="6590" w:type="dxa"/>
          </w:tcPr>
          <w:p w14:paraId="58692322" w14:textId="77777777" w:rsidR="00FA0DD0" w:rsidRPr="005023F0" w:rsidRDefault="00FA0DD0" w:rsidP="00FA0DD0">
            <w:pPr>
              <w:keepNext/>
              <w:keepLines/>
              <w:widowControl/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spacing w:before="80"/>
              <w:ind w:left="58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4A18DF">
              <w:rPr>
                <w:rFonts w:ascii="Aptos" w:hAnsi="Aptos" w:cstheme="minorHAnsi"/>
                <w:b/>
                <w:bCs/>
                <w:sz w:val="20"/>
                <w:szCs w:val="20"/>
              </w:rPr>
              <w:t>Person Assigned (no signature required)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or NA </w:t>
            </w:r>
          </w:p>
        </w:tc>
      </w:tr>
    </w:tbl>
    <w:tbl>
      <w:tblPr>
        <w:tblStyle w:val="TableGrid"/>
        <w:tblW w:w="9450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2735"/>
        <w:gridCol w:w="6715"/>
      </w:tblGrid>
      <w:tr w:rsidR="00FA0DD0" w14:paraId="5AAD7535" w14:textId="77777777" w:rsidTr="00FA0DD0">
        <w:tc>
          <w:tcPr>
            <w:tcW w:w="2735" w:type="dxa"/>
          </w:tcPr>
          <w:p w14:paraId="44A2E389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sz w:val="20"/>
                <w:szCs w:val="20"/>
              </w:rPr>
              <w:t>School Counseling Department Assistant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6F02D4E0" w14:textId="48BFBBC1" w:rsidR="00FA0DD0" w:rsidRPr="0058649A" w:rsidRDefault="009D45F7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Counseling Assistant"/>
                <w:id w:val="-545911542"/>
                <w:placeholder>
                  <w:docPart w:val="AA8C5F380A6943B49A3E209BD9AA9334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2F9AD953" w14:textId="77777777" w:rsidTr="00FA0DD0">
        <w:tc>
          <w:tcPr>
            <w:tcW w:w="2735" w:type="dxa"/>
          </w:tcPr>
          <w:p w14:paraId="4B765861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sz w:val="20"/>
                <w:szCs w:val="20"/>
              </w:rPr>
              <w:t>Attendance Assistant/Clerk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4EE7D9C9" w14:textId="63CCCEBD" w:rsidR="00FA0DD0" w:rsidRPr="0058649A" w:rsidRDefault="009D45F7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Attendance Assistance / Clerk"/>
                <w:tag w:val="STAFF / VOLUNTEERS - Attendance Assistance / Clerk"/>
                <w:id w:val="-641349861"/>
                <w:placeholder>
                  <w:docPart w:val="86F3130EF5CA4344AA3D558B9DDD082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29F70FEC" w14:textId="77777777" w:rsidTr="00FA0DD0">
        <w:tc>
          <w:tcPr>
            <w:tcW w:w="2735" w:type="dxa"/>
          </w:tcPr>
          <w:p w14:paraId="62900ECE" w14:textId="77777777" w:rsidR="00FA0DD0" w:rsidRPr="0058649A" w:rsidRDefault="00FA0DD0" w:rsidP="00FA0DD0">
            <w:pPr>
              <w:pStyle w:val="ListParagraph"/>
              <w:spacing w:line="216" w:lineRule="auto"/>
              <w:ind w:left="270"/>
              <w:jc w:val="right"/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sz w:val="20"/>
                <w:szCs w:val="20"/>
              </w:rPr>
              <w:t>Data Manager/</w:t>
            </w:r>
            <w:r>
              <w:rPr>
                <w:rFonts w:ascii="Aptos" w:eastAsia="Calibri" w:hAnsi="Aptos" w:cs="Calibri"/>
                <w:sz w:val="20"/>
                <w:szCs w:val="20"/>
              </w:rPr>
              <w:t xml:space="preserve"> </w:t>
            </w:r>
            <w:r w:rsidRPr="004A18DF">
              <w:rPr>
                <w:rFonts w:ascii="Aptos" w:eastAsia="Calibri" w:hAnsi="Aptos" w:cs="Calibri"/>
                <w:sz w:val="20"/>
                <w:szCs w:val="20"/>
              </w:rPr>
              <w:t>Registrar</w:t>
            </w:r>
            <w:r w:rsidRPr="0058649A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4B94E3E1" w14:textId="448BCB2F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Data Mng. / Registrar"/>
                <w:tag w:val="STAFF / VOLUNTEERS - Data Mng. / Registrar"/>
                <w:id w:val="-1617819559"/>
                <w:placeholder>
                  <w:docPart w:val="672548C00F9E468AAFC128FDA5C7A536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0D884DB1" w14:textId="77777777" w:rsidTr="00FA0DD0">
        <w:tc>
          <w:tcPr>
            <w:tcW w:w="2735" w:type="dxa"/>
          </w:tcPr>
          <w:p w14:paraId="062A9AC4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sz w:val="20"/>
                <w:szCs w:val="20"/>
              </w:rPr>
              <w:t>College and Career Center Assistant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6BE6BA5C" w14:textId="1E77D9FE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College &amp; Career Cnt. Assistant"/>
                <w:tag w:val="STAFF / VOLUNTEERS - College &amp; Career Cnt. Assistant"/>
                <w:id w:val="1381133697"/>
                <w:placeholder>
                  <w:docPart w:val="AA2D211CA3BD4F6CA8631DBE153DE3B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7FF451F7" w14:textId="77777777" w:rsidTr="00FA0DD0">
        <w:tc>
          <w:tcPr>
            <w:tcW w:w="2735" w:type="dxa"/>
          </w:tcPr>
          <w:p w14:paraId="411932ED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A18DF">
              <w:rPr>
                <w:rFonts w:ascii="Aptos" w:eastAsia="Calibri" w:hAnsi="Aptos" w:cs="Calibri"/>
                <w:sz w:val="20"/>
                <w:szCs w:val="20"/>
              </w:rPr>
              <w:t>Other Staff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2F2029E7" w14:textId="5FEF8FEF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Other (1)"/>
                <w:id w:val="-471675769"/>
                <w:placeholder>
                  <w:docPart w:val="A89C001C20EE4F04B9A8B25102DBF16A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3379C5BA" w14:textId="77777777" w:rsidTr="00FA0DD0">
        <w:tc>
          <w:tcPr>
            <w:tcW w:w="2735" w:type="dxa"/>
          </w:tcPr>
          <w:p w14:paraId="5AF962C5" w14:textId="77777777" w:rsidR="00FA0DD0" w:rsidRDefault="00FA0DD0" w:rsidP="00FA0DD0">
            <w:pPr>
              <w:pStyle w:val="ListParagraph"/>
              <w:spacing w:line="216" w:lineRule="auto"/>
              <w:ind w:left="270"/>
              <w:jc w:val="right"/>
              <w:rPr>
                <w:rFonts w:ascii="Aptos" w:eastAsia="Calibri" w:hAnsi="Aptos" w:cs="Calibri"/>
                <w:sz w:val="20"/>
                <w:szCs w:val="20"/>
              </w:rPr>
            </w:pPr>
          </w:p>
          <w:p w14:paraId="2C4F0B17" w14:textId="77777777" w:rsidR="00FA0DD0" w:rsidRPr="0058649A" w:rsidRDefault="00FA0DD0" w:rsidP="00FA0DD0">
            <w:pPr>
              <w:pStyle w:val="ListParagraph"/>
              <w:spacing w:line="216" w:lineRule="auto"/>
              <w:ind w:left="270"/>
              <w:jc w:val="right"/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</w:pPr>
          </w:p>
        </w:tc>
        <w:tc>
          <w:tcPr>
            <w:tcW w:w="6715" w:type="dxa"/>
            <w:shd w:val="clear" w:color="auto" w:fill="F2F2F2" w:themeFill="background1" w:themeFillShade="F2"/>
          </w:tcPr>
          <w:p w14:paraId="6F693DEE" w14:textId="5FF057CE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Other (2)"/>
                <w:tag w:val="STAFF / VOLUNTEERS - Other (2)"/>
                <w:id w:val="-2065709679"/>
                <w:placeholder>
                  <w:docPart w:val="95C933798C0647F38EC42148A4010788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58649A" w14:paraId="17A3580F" w14:textId="77777777" w:rsidTr="00FA0DD0">
        <w:tc>
          <w:tcPr>
            <w:tcW w:w="2735" w:type="dxa"/>
          </w:tcPr>
          <w:p w14:paraId="61A34A8F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6715" w:type="dxa"/>
            <w:shd w:val="clear" w:color="auto" w:fill="F2F2F2" w:themeFill="background1" w:themeFillShade="F2"/>
          </w:tcPr>
          <w:p w14:paraId="7ADD5218" w14:textId="7979A542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Other (3)"/>
                <w:tag w:val="STAFF / VOLUNTEERS - Other (3)"/>
                <w:id w:val="-1989076412"/>
                <w:placeholder>
                  <w:docPart w:val="2AAC1A78727A4C20B7E732166EF6BCAE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Pr="0058649A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FA0DD0" w:rsidRPr="0058649A" w14:paraId="62896916" w14:textId="77777777" w:rsidTr="00FA0DD0">
        <w:tc>
          <w:tcPr>
            <w:tcW w:w="2735" w:type="dxa"/>
          </w:tcPr>
          <w:p w14:paraId="7075FC4E" w14:textId="77777777" w:rsidR="00FA0DD0" w:rsidRPr="0058649A" w:rsidRDefault="00FA0DD0" w:rsidP="00FA0DD0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="Calibri"/>
                <w:sz w:val="20"/>
                <w:szCs w:val="20"/>
              </w:rPr>
              <w:t>Volunteers</w:t>
            </w:r>
          </w:p>
        </w:tc>
        <w:tc>
          <w:tcPr>
            <w:tcW w:w="6715" w:type="dxa"/>
            <w:shd w:val="clear" w:color="auto" w:fill="F2F2F2" w:themeFill="background1" w:themeFillShade="F2"/>
          </w:tcPr>
          <w:p w14:paraId="087DF0BE" w14:textId="5D87CAD5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Volunteers  (1)"/>
                <w:tag w:val="STAFF / VOLUNTEERS - Volunteers  (1)"/>
                <w:id w:val="-1786034648"/>
                <w:placeholder>
                  <w:docPart w:val="308A942FA8BA46D9A10698F67A2E24C0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:rsidRPr="0058649A" w14:paraId="003DA931" w14:textId="77777777" w:rsidTr="00FA0DD0">
        <w:tc>
          <w:tcPr>
            <w:tcW w:w="2735" w:type="dxa"/>
          </w:tcPr>
          <w:p w14:paraId="7EAE2B00" w14:textId="77777777" w:rsidR="00FA0DD0" w:rsidRPr="0058649A" w:rsidRDefault="00FA0DD0" w:rsidP="00FA0DD0">
            <w:pPr>
              <w:pStyle w:val="ListParagraph"/>
              <w:spacing w:line="216" w:lineRule="auto"/>
              <w:ind w:left="270"/>
              <w:jc w:val="right"/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</w:pPr>
          </w:p>
        </w:tc>
        <w:tc>
          <w:tcPr>
            <w:tcW w:w="6715" w:type="dxa"/>
            <w:shd w:val="clear" w:color="auto" w:fill="F2F2F2" w:themeFill="background1" w:themeFillShade="F2"/>
          </w:tcPr>
          <w:p w14:paraId="7AB4AC29" w14:textId="0AC6FCE8" w:rsidR="00FA0DD0" w:rsidRPr="0058649A" w:rsidRDefault="000F0191" w:rsidP="00FA0DD0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Volunteers  (2)"/>
                <w:tag w:val="STAFF / VOLUNTEERS - Volunteers  (2)"/>
                <w:id w:val="901026142"/>
                <w:placeholder>
                  <w:docPart w:val="22AE47D0FF5C4629870424FD177D7C74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7764F654" w14:textId="77777777" w:rsidTr="00FA0DD0">
        <w:tc>
          <w:tcPr>
            <w:tcW w:w="2735" w:type="dxa"/>
          </w:tcPr>
          <w:p w14:paraId="58907FDC" w14:textId="77777777" w:rsidR="00FA0DD0" w:rsidRDefault="00FA0DD0" w:rsidP="00550156">
            <w:pPr>
              <w:pStyle w:val="ListParagraph"/>
              <w:spacing w:line="216" w:lineRule="auto"/>
              <w:ind w:left="270"/>
              <w:jc w:val="right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6715" w:type="dxa"/>
            <w:shd w:val="clear" w:color="auto" w:fill="F2F2F2" w:themeFill="background1" w:themeFillShade="F2"/>
          </w:tcPr>
          <w:p w14:paraId="43503744" w14:textId="0E16386B" w:rsidR="00FA0DD0" w:rsidRPr="0058649A" w:rsidRDefault="000F0191" w:rsidP="00550156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Volunteers  (3)"/>
                <w:tag w:val="STAFF / VOLUNTEERS - Volunteers  (3)"/>
                <w:id w:val="1419367409"/>
                <w:placeholder>
                  <w:docPart w:val="A0F8E198F0FC4118AFA5EF7CF9C19082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  <w:tr w:rsidR="00FA0DD0" w14:paraId="6AA74408" w14:textId="77777777" w:rsidTr="00FA0DD0">
        <w:tc>
          <w:tcPr>
            <w:tcW w:w="2735" w:type="dxa"/>
          </w:tcPr>
          <w:p w14:paraId="774AF16B" w14:textId="77777777" w:rsidR="00FA0DD0" w:rsidRDefault="00FA0DD0" w:rsidP="00550156">
            <w:pPr>
              <w:pStyle w:val="ListParagraph"/>
              <w:spacing w:line="216" w:lineRule="auto"/>
              <w:ind w:left="270"/>
              <w:jc w:val="right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6715" w:type="dxa"/>
            <w:shd w:val="clear" w:color="auto" w:fill="F2F2F2" w:themeFill="background1" w:themeFillShade="F2"/>
          </w:tcPr>
          <w:p w14:paraId="0F8B361A" w14:textId="7E0CB8B6" w:rsidR="00FA0DD0" w:rsidRPr="0058649A" w:rsidRDefault="000F0191" w:rsidP="00550156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TAFF / VOLUNTEERS - Volunteers  (4)"/>
                <w:tag w:val="STAFF / VOLUNTEERS - Volunteers  (4)"/>
                <w:id w:val="-898354750"/>
                <w:placeholder>
                  <w:docPart w:val="367D9125686944FF958C0AD2E9AE11FC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  <w:r w:rsidRPr="0058649A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</w:tbl>
    <w:p w14:paraId="2DE9D6C7" w14:textId="77777777" w:rsidR="00FA0DD0" w:rsidRPr="004A18DF" w:rsidRDefault="00FA0DD0">
      <w:pPr>
        <w:autoSpaceDE/>
        <w:autoSpaceDN/>
        <w:rPr>
          <w:rFonts w:ascii="Aptos" w:eastAsia="Calibri" w:hAnsi="Aptos" w:cs="Calibri"/>
          <w:color w:val="231F20"/>
          <w:sz w:val="20"/>
          <w:szCs w:val="20"/>
        </w:rPr>
      </w:pPr>
      <w:r w:rsidRPr="004A18DF">
        <w:rPr>
          <w:rFonts w:ascii="Aptos" w:eastAsia="Calibri" w:hAnsi="Aptos" w:cs="Calibri"/>
          <w:color w:val="231F20"/>
          <w:sz w:val="20"/>
          <w:szCs w:val="20"/>
        </w:rPr>
        <w:br w:type="page"/>
      </w:r>
    </w:p>
    <w:tbl>
      <w:tblPr>
        <w:tblW w:w="9630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3426"/>
        <w:gridCol w:w="114"/>
        <w:gridCol w:w="5666"/>
        <w:gridCol w:w="239"/>
        <w:gridCol w:w="185"/>
      </w:tblGrid>
      <w:tr w:rsidR="00FA0DD0" w:rsidRPr="000E558C" w14:paraId="240881B2" w14:textId="77777777" w:rsidTr="00FA0DD0">
        <w:trPr>
          <w:trHeight w:val="328"/>
          <w:tblHeader/>
        </w:trPr>
        <w:tc>
          <w:tcPr>
            <w:tcW w:w="9630" w:type="dxa"/>
            <w:gridSpan w:val="5"/>
            <w:shd w:val="clear" w:color="auto" w:fill="8C1515"/>
            <w:vAlign w:val="center"/>
          </w:tcPr>
          <w:p w14:paraId="7EE14B09" w14:textId="77777777" w:rsidR="00FA0DD0" w:rsidRPr="000E558C" w:rsidRDefault="00FA0DD0" w:rsidP="00FA0DD0">
            <w:pPr>
              <w:rPr>
                <w:rFonts w:ascii="Aptos" w:hAnsi="Aptos" w:cstheme="minorHAnsi"/>
                <w:b/>
                <w:color w:val="FFFFFF"/>
              </w:rPr>
            </w:pPr>
            <w:r>
              <w:rPr>
                <w:rFonts w:ascii="Aptos" w:hAnsi="Aptos" w:cstheme="minorHAnsi"/>
                <w:b/>
                <w:noProof/>
                <w:color w:val="FFFFFF"/>
              </w:rPr>
              <w:lastRenderedPageBreak/>
              <w:drawing>
                <wp:inline distT="0" distB="0" distL="0" distR="0" wp14:anchorId="02F28E7E" wp14:editId="53018730">
                  <wp:extent cx="5943600" cy="317500"/>
                  <wp:effectExtent l="0" t="0" r="0" b="0"/>
                  <wp:docPr id="35" name="Picture 35" descr="Signatures of School Counselor and Principal" title="Signatures of School Counselor and Princip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ignatures of School Counselor and Principal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4F0A4C" w14:paraId="24D1B9FD" w14:textId="77777777" w:rsidTr="00FA0DD0">
        <w:tblPrEx>
          <w:tblCellSpacing w:w="3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15" w:type="dxa"/>
          </w:tblCellMar>
        </w:tblPrEx>
        <w:trPr>
          <w:gridAfter w:val="2"/>
          <w:wAfter w:w="190" w:type="dxa"/>
          <w:trHeight w:val="313"/>
          <w:tblCellSpacing w:w="36" w:type="dxa"/>
        </w:trPr>
        <w:tc>
          <w:tcPr>
            <w:tcW w:w="9206" w:type="dxa"/>
            <w:gridSpan w:val="3"/>
            <w:vAlign w:val="center"/>
          </w:tcPr>
          <w:p w14:paraId="75645304" w14:textId="47669F86" w:rsidR="00FA0DD0" w:rsidRPr="004F0A4C" w:rsidRDefault="004F0A4C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b w:val="0"/>
                <w:bCs w:val="0"/>
                <w:sz w:val="20"/>
                <w:szCs w:val="20"/>
              </w:rPr>
            </w:pPr>
            <w:r w:rsidRPr="004F0A4C">
              <w:rPr>
                <w:rFonts w:ascii="Aptos" w:eastAsia="Open Sans" w:hAnsi="Aptos" w:cs="Open Sans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  <w:t>M</w:t>
            </w:r>
            <w:r w:rsidR="00FA0DD0" w:rsidRPr="004F0A4C">
              <w:rPr>
                <w:rFonts w:ascii="Aptos" w:eastAsia="Open Sans" w:hAnsi="Aptos" w:cs="Open Sans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  <w:t>ust be within the first two months of school.</w:t>
            </w:r>
          </w:p>
        </w:tc>
      </w:tr>
      <w:tr w:rsidR="00FA0DD0" w:rsidRPr="004A18DF" w14:paraId="4E46309E" w14:textId="77777777" w:rsidTr="00FA0DD0">
        <w:tblPrEx>
          <w:tblCellSpacing w:w="3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15" w:type="dxa"/>
          </w:tblCellMar>
        </w:tblPrEx>
        <w:trPr>
          <w:gridAfter w:val="2"/>
          <w:wAfter w:w="190" w:type="dxa"/>
          <w:trHeight w:val="313"/>
          <w:tblCellSpacing w:w="36" w:type="dxa"/>
        </w:trPr>
        <w:tc>
          <w:tcPr>
            <w:tcW w:w="3426" w:type="dxa"/>
            <w:vAlign w:val="center"/>
          </w:tcPr>
          <w:p w14:paraId="1CD8EA5E" w14:textId="77777777" w:rsidR="00FA0DD0" w:rsidRPr="005023F0" w:rsidRDefault="00FA0DD0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sz w:val="20"/>
                <w:szCs w:val="20"/>
              </w:rPr>
            </w:pPr>
            <w:r w:rsidRPr="005023F0">
              <w:rPr>
                <w:rFonts w:ascii="Aptos" w:eastAsia="Calibri" w:hAnsi="Aptos" w:cs="Calibri"/>
                <w:sz w:val="20"/>
                <w:szCs w:val="20"/>
              </w:rPr>
              <w:t>Printed Name</w:t>
            </w:r>
          </w:p>
        </w:tc>
        <w:tc>
          <w:tcPr>
            <w:tcW w:w="5708" w:type="dxa"/>
            <w:gridSpan w:val="2"/>
            <w:vAlign w:val="center"/>
          </w:tcPr>
          <w:p w14:paraId="48A3C841" w14:textId="77777777" w:rsidR="00FA0DD0" w:rsidRPr="005023F0" w:rsidRDefault="00FA0DD0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sz w:val="20"/>
                <w:szCs w:val="20"/>
              </w:rPr>
            </w:pPr>
            <w:r w:rsidRPr="005023F0">
              <w:rPr>
                <w:rFonts w:ascii="Aptos" w:eastAsia="Calibri" w:hAnsi="Aptos" w:cs="Calibri"/>
                <w:sz w:val="20"/>
                <w:szCs w:val="20"/>
              </w:rPr>
              <w:t xml:space="preserve">Signature </w:t>
            </w:r>
            <w:r w:rsidRPr="005023F0">
              <w:rPr>
                <w:rFonts w:ascii="Aptos" w:eastAsia="Calibri" w:hAnsi="Aptos" w:cs="Calibri"/>
                <w:b w:val="0"/>
                <w:bCs w:val="0"/>
                <w:sz w:val="20"/>
                <w:szCs w:val="20"/>
              </w:rPr>
              <w:t>(in blue or black ink)</w:t>
            </w:r>
          </w:p>
        </w:tc>
      </w:tr>
      <w:tr w:rsidR="00FA0DD0" w:rsidRPr="001F07D4" w14:paraId="6EB510CA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5C3F06B" w14:textId="77777777" w:rsidR="00FA0DD0" w:rsidRPr="001F07D4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5023F0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>School Counselor:</w:t>
            </w:r>
          </w:p>
        </w:tc>
        <w:tc>
          <w:tcPr>
            <w:tcW w:w="5905" w:type="dxa"/>
            <w:gridSpan w:val="2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8EB1C99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1F07D4" w14:paraId="2B5C00C3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F076DC1" w14:textId="0D8DADE1" w:rsidR="00FA0DD0" w:rsidRPr="001F07D4" w:rsidRDefault="000F0191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sdt>
              <w:sdtPr>
                <w:rPr>
                  <w:color w:val="000000" w:themeColor="text1"/>
                </w:rPr>
                <w:alias w:val="SIGNATURE OF SCHOOL COUNSELOR "/>
                <w:id w:val="-1842533351"/>
                <w:placeholder>
                  <w:docPart w:val="AEBE0C7C2E184D608A32C7DCABCF2878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905" w:type="dxa"/>
            <w:gridSpan w:val="2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B0A75F5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1F07D4" w14:paraId="01FAE698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0395FAA2" w14:textId="77777777" w:rsidR="00FA0DD0" w:rsidRPr="001F07D4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5023F0">
              <w:rPr>
                <w:rFonts w:ascii="Aptos" w:eastAsia="Calibri" w:hAnsi="Aptos" w:cs="Calibri"/>
                <w:i/>
                <w:iCs/>
                <w:sz w:val="20"/>
                <w:szCs w:val="20"/>
              </w:rPr>
              <w:t>Principal:</w:t>
            </w:r>
          </w:p>
        </w:tc>
        <w:tc>
          <w:tcPr>
            <w:tcW w:w="5905" w:type="dxa"/>
            <w:gridSpan w:val="2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BBCB866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1F07D4" w14:paraId="7F7BC1F3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16CF7EA" w14:textId="5186CF5B" w:rsidR="00FA0DD0" w:rsidRPr="00A0431D" w:rsidRDefault="000F0191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sdt>
              <w:sdtPr>
                <w:rPr>
                  <w:color w:val="000000" w:themeColor="text1"/>
                </w:rPr>
                <w:alias w:val="SIGNATURE OF PRINCIPAL"/>
                <w:id w:val="-2021536854"/>
                <w:placeholder>
                  <w:docPart w:val="7ED9D36F6C734359BC5FC926AD51B4F5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  <w:p w14:paraId="1C6F834F" w14:textId="77777777" w:rsidR="00FA0DD0" w:rsidRPr="001F07D4" w:rsidRDefault="00FA0DD0" w:rsidP="00FA0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18"/>
                <w:szCs w:val="18"/>
              </w:rPr>
            </w:pPr>
          </w:p>
        </w:tc>
        <w:tc>
          <w:tcPr>
            <w:tcW w:w="5905" w:type="dxa"/>
            <w:gridSpan w:val="2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D0D3A1F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1F07D4" w14:paraId="0206EF14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9CC8FDF" w14:textId="77777777" w:rsidR="00FA0DD0" w:rsidRPr="005023F0" w:rsidRDefault="00FA0DD0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b w:val="0"/>
                <w:i/>
                <w:iCs/>
                <w:sz w:val="20"/>
                <w:szCs w:val="20"/>
              </w:rPr>
            </w:pPr>
            <w:r w:rsidRPr="005023F0">
              <w:rPr>
                <w:rFonts w:ascii="Aptos" w:eastAsia="Calibri" w:hAnsi="Aptos" w:cs="Calibri"/>
                <w:b w:val="0"/>
                <w:i/>
                <w:iCs/>
                <w:sz w:val="20"/>
                <w:szCs w:val="20"/>
              </w:rPr>
              <w:t xml:space="preserve">Administrator in charge of the school counseling program: </w:t>
            </w:r>
            <w:r>
              <w:rPr>
                <w:rFonts w:ascii="Aptos" w:eastAsia="Calibri" w:hAnsi="Aptos" w:cs="Calibri"/>
                <w:b w:val="0"/>
                <w:i/>
                <w:iCs/>
                <w:sz w:val="20"/>
                <w:szCs w:val="20"/>
              </w:rPr>
              <w:br/>
            </w:r>
            <w:r w:rsidRPr="005023F0">
              <w:rPr>
                <w:rFonts w:ascii="Aptos" w:eastAsia="Calibri" w:hAnsi="Aptos" w:cs="Calibri"/>
                <w:b w:val="0"/>
                <w:sz w:val="20"/>
                <w:szCs w:val="20"/>
              </w:rPr>
              <w:t>(if different from principal)</w:t>
            </w:r>
          </w:p>
        </w:tc>
        <w:tc>
          <w:tcPr>
            <w:tcW w:w="5905" w:type="dxa"/>
            <w:gridSpan w:val="2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7B83CF2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1F07D4" w14:paraId="1AB3FFC3" w14:textId="77777777" w:rsidTr="00FA0D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29" w:type="dxa"/>
            <w:left w:w="115" w:type="dxa"/>
            <w:bottom w:w="29" w:type="dxa"/>
          </w:tblCellMar>
        </w:tblPrEx>
        <w:trPr>
          <w:gridAfter w:val="1"/>
          <w:wAfter w:w="35" w:type="dxa"/>
        </w:trPr>
        <w:tc>
          <w:tcPr>
            <w:tcW w:w="35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95BF0A6" w14:textId="299831C0" w:rsidR="00FA0DD0" w:rsidRPr="001F07D4" w:rsidRDefault="00E658E9" w:rsidP="00E65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sdt>
              <w:sdtPr>
                <w:rPr>
                  <w:color w:val="000000" w:themeColor="text1"/>
                </w:rPr>
                <w:alias w:val="ADMIN IN CHARGE OF COUNSELING PRGM - Diff from Principal"/>
                <w:id w:val="-323201844"/>
                <w:placeholder>
                  <w:docPart w:val="BC68CE4D184741998DE9253E6029A913"/>
                </w:placeholder>
                <w15:color w:val="0000FF"/>
                <w:text w:multiLine="1"/>
              </w:sdtPr>
              <w:sdtContent>
                <w:r w:rsidRPr="00794B5C">
                  <w:rPr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5905" w:type="dxa"/>
            <w:gridSpan w:val="2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72BE9C4" w14:textId="77777777" w:rsidR="00FA0DD0" w:rsidRPr="001F07D4" w:rsidRDefault="00FA0DD0" w:rsidP="00FA0DD0">
            <w:pPr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FA0DD0" w:rsidRPr="004A18DF" w14:paraId="345F2510" w14:textId="77777777" w:rsidTr="00FA0DD0">
        <w:tblPrEx>
          <w:tblCellSpacing w:w="3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15" w:type="dxa"/>
          </w:tblCellMar>
        </w:tblPrEx>
        <w:trPr>
          <w:gridAfter w:val="1"/>
          <w:wAfter w:w="35" w:type="dxa"/>
          <w:trHeight w:val="398"/>
          <w:tblCellSpacing w:w="36" w:type="dxa"/>
        </w:trPr>
        <w:tc>
          <w:tcPr>
            <w:tcW w:w="3492" w:type="dxa"/>
            <w:gridSpan w:val="2"/>
            <w:vAlign w:val="bottom"/>
          </w:tcPr>
          <w:p w14:paraId="0667A37A" w14:textId="77777777" w:rsidR="00FA0DD0" w:rsidRPr="005023F0" w:rsidRDefault="00FA0DD0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bCs w:val="0"/>
                <w:sz w:val="20"/>
                <w:szCs w:val="20"/>
              </w:rPr>
            </w:pPr>
            <w:r w:rsidRPr="005023F0">
              <w:rPr>
                <w:rFonts w:ascii="Aptos" w:eastAsia="Calibri" w:hAnsi="Aptos" w:cs="Calibri"/>
                <w:bCs w:val="0"/>
                <w:sz w:val="20"/>
                <w:szCs w:val="20"/>
              </w:rPr>
              <w:t xml:space="preserve">First Day of School </w:t>
            </w:r>
          </w:p>
        </w:tc>
        <w:tc>
          <w:tcPr>
            <w:tcW w:w="5832" w:type="dxa"/>
            <w:gridSpan w:val="2"/>
            <w:shd w:val="clear" w:color="auto" w:fill="F2F2F2" w:themeFill="background1" w:themeFillShade="F2"/>
            <w:vAlign w:val="center"/>
          </w:tcPr>
          <w:p w14:paraId="50F7254F" w14:textId="203C04AD" w:rsidR="00FA0DD0" w:rsidRPr="005023F0" w:rsidRDefault="00E658E9" w:rsidP="00FA0DD0">
            <w:pPr>
              <w:pStyle w:val="Heading1"/>
              <w:ind w:left="0"/>
              <w:rPr>
                <w:rFonts w:ascii="Aptos" w:eastAsia="Calibri" w:hAnsi="Aptos" w:cs="Calibri"/>
                <w:b w:val="0"/>
                <w:sz w:val="20"/>
                <w:szCs w:val="20"/>
              </w:rPr>
            </w:pPr>
            <w:sdt>
              <w:sdtPr>
                <w:rPr>
                  <w:b w:val="0"/>
                  <w:bCs w:val="0"/>
                  <w:color w:val="000000" w:themeColor="text1"/>
                  <w:sz w:val="22"/>
                  <w:szCs w:val="22"/>
                </w:rPr>
                <w:alias w:val="First Day of School"/>
                <w:id w:val="-1653444693"/>
                <w:placeholder>
                  <w:docPart w:val="A2249AA36CD3442CAA03D2AEA1DFE6AD"/>
                </w:placeholder>
                <w15:color w:val="0000FF"/>
                <w:text w:multiLine="1"/>
              </w:sdtPr>
              <w:sdtContent>
                <w:r w:rsidRPr="00E658E9">
                  <w:rPr>
                    <w:b w:val="0"/>
                    <w:bCs w:val="0"/>
                    <w:color w:val="000000" w:themeColor="text1"/>
                    <w:sz w:val="22"/>
                    <w:szCs w:val="22"/>
                  </w:rPr>
                  <w:t>Type here</w:t>
                </w:r>
              </w:sdtContent>
            </w:sdt>
          </w:p>
        </w:tc>
      </w:tr>
      <w:tr w:rsidR="00FA0DD0" w:rsidRPr="004A18DF" w14:paraId="65FD6CD3" w14:textId="77777777" w:rsidTr="00FA0DD0">
        <w:tblPrEx>
          <w:tblCellSpacing w:w="3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15" w:type="dxa"/>
          </w:tblCellMar>
        </w:tblPrEx>
        <w:trPr>
          <w:gridAfter w:val="1"/>
          <w:wAfter w:w="35" w:type="dxa"/>
          <w:trHeight w:val="398"/>
          <w:tblCellSpacing w:w="36" w:type="dxa"/>
        </w:trPr>
        <w:tc>
          <w:tcPr>
            <w:tcW w:w="3492" w:type="dxa"/>
            <w:gridSpan w:val="2"/>
            <w:vAlign w:val="bottom"/>
          </w:tcPr>
          <w:p w14:paraId="411D96BA" w14:textId="77777777" w:rsidR="00FA0DD0" w:rsidRPr="005023F0" w:rsidRDefault="00FA0DD0" w:rsidP="00FA0DD0">
            <w:pPr>
              <w:pStyle w:val="Heading1"/>
              <w:pBdr>
                <w:bottom w:val="single" w:sz="48" w:space="1" w:color="FFFFFF" w:themeColor="background1"/>
                <w:right w:val="single" w:sz="48" w:space="4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ind w:left="0"/>
              <w:rPr>
                <w:rFonts w:ascii="Aptos" w:eastAsia="Calibri" w:hAnsi="Aptos" w:cs="Calibri"/>
                <w:bCs w:val="0"/>
                <w:sz w:val="20"/>
                <w:szCs w:val="20"/>
              </w:rPr>
            </w:pPr>
            <w:r w:rsidRPr="005023F0">
              <w:rPr>
                <w:rFonts w:ascii="Aptos" w:eastAsia="Calibri" w:hAnsi="Aptos" w:cs="Calibri"/>
                <w:bCs w:val="0"/>
                <w:sz w:val="20"/>
                <w:szCs w:val="20"/>
              </w:rPr>
              <w:t>Date of Conference</w:t>
            </w:r>
          </w:p>
        </w:tc>
        <w:tc>
          <w:tcPr>
            <w:tcW w:w="5832" w:type="dxa"/>
            <w:gridSpan w:val="2"/>
            <w:shd w:val="clear" w:color="auto" w:fill="F2F2F2" w:themeFill="background1" w:themeFillShade="F2"/>
            <w:vAlign w:val="center"/>
          </w:tcPr>
          <w:p w14:paraId="272C3517" w14:textId="14E8DC64" w:rsidR="00FA0DD0" w:rsidRPr="005023F0" w:rsidRDefault="00E658E9" w:rsidP="00FA0DD0">
            <w:pPr>
              <w:pStyle w:val="Heading1"/>
              <w:ind w:left="0"/>
              <w:rPr>
                <w:rFonts w:ascii="Aptos" w:eastAsia="Calibri" w:hAnsi="Aptos" w:cs="Calibri"/>
                <w:b w:val="0"/>
                <w:sz w:val="20"/>
                <w:szCs w:val="20"/>
              </w:rPr>
            </w:pPr>
            <w:sdt>
              <w:sdtPr>
                <w:rPr>
                  <w:b w:val="0"/>
                  <w:bCs w:val="0"/>
                  <w:color w:val="000000" w:themeColor="text1"/>
                  <w:sz w:val="22"/>
                  <w:szCs w:val="22"/>
                </w:rPr>
                <w:alias w:val="Date of Conference"/>
                <w:tag w:val="Date of Conference"/>
                <w:id w:val="-390260228"/>
                <w:placeholder>
                  <w:docPart w:val="DC26A684163C4DD693FCB8CF9C63CAD3"/>
                </w:placeholder>
                <w15:color w:val="0000FF"/>
                <w:text w:multiLine="1"/>
              </w:sdtPr>
              <w:sdtContent>
                <w:r w:rsidRPr="00E658E9">
                  <w:rPr>
                    <w:b w:val="0"/>
                    <w:bCs w:val="0"/>
                    <w:color w:val="000000" w:themeColor="text1"/>
                    <w:sz w:val="22"/>
                    <w:szCs w:val="22"/>
                  </w:rPr>
                  <w:t>Type here</w:t>
                </w:r>
              </w:sdtContent>
            </w:sdt>
          </w:p>
        </w:tc>
      </w:tr>
    </w:tbl>
    <w:p w14:paraId="4644C0B4" w14:textId="77777777" w:rsidR="00FA0DD0" w:rsidRDefault="00FA0DD0">
      <w:pPr>
        <w:pStyle w:val="Heading1"/>
        <w:spacing w:before="114"/>
        <w:ind w:left="0"/>
        <w:rPr>
          <w:rFonts w:ascii="Aptos" w:eastAsia="Calibri" w:hAnsi="Aptos" w:cs="Calibri"/>
          <w:sz w:val="20"/>
          <w:szCs w:val="20"/>
        </w:rPr>
      </w:pPr>
    </w:p>
    <w:p w14:paraId="56A1A25D" w14:textId="2DD0D7C2" w:rsidR="00FA0DD0" w:rsidRPr="000E558C" w:rsidRDefault="00FA0DD0" w:rsidP="000E558C">
      <w:pPr>
        <w:pStyle w:val="Heading1"/>
        <w:spacing w:before="114"/>
        <w:ind w:left="0"/>
        <w:jc w:val="center"/>
        <w:rPr>
          <w:rFonts w:ascii="Aptos" w:eastAsia="Calibri" w:hAnsi="Aptos" w:cs="Calibri"/>
          <w:sz w:val="24"/>
          <w:szCs w:val="24"/>
        </w:rPr>
      </w:pPr>
      <w:r w:rsidRPr="000E558C">
        <w:rPr>
          <w:rFonts w:ascii="Aptos" w:eastAsia="Calibri" w:hAnsi="Aptos" w:cs="Calibri"/>
          <w:sz w:val="24"/>
          <w:szCs w:val="24"/>
        </w:rPr>
        <w:t>Minutes from Administrat</w:t>
      </w:r>
      <w:r>
        <w:rPr>
          <w:rFonts w:ascii="Aptos" w:eastAsia="Calibri" w:hAnsi="Aptos" w:cs="Calibri"/>
          <w:sz w:val="24"/>
          <w:szCs w:val="24"/>
        </w:rPr>
        <w:t>or</w:t>
      </w:r>
      <w:r w:rsidRPr="000E558C">
        <w:rPr>
          <w:rFonts w:ascii="Aptos" w:eastAsia="Calibri" w:hAnsi="Aptos" w:cs="Calibri"/>
          <w:sz w:val="24"/>
          <w:szCs w:val="24"/>
        </w:rPr>
        <w:t xml:space="preserve"> Conference</w:t>
      </w:r>
    </w:p>
    <w:tbl>
      <w:tblPr>
        <w:tblW w:w="9630" w:type="dxa"/>
        <w:tblInd w:w="-15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9630"/>
      </w:tblGrid>
      <w:tr w:rsidR="00FA0DD0" w:rsidRPr="00BE72F0" w14:paraId="27F8431D" w14:textId="77777777" w:rsidTr="00A94C94">
        <w:trPr>
          <w:trHeight w:val="328"/>
          <w:tblHeader/>
        </w:trPr>
        <w:tc>
          <w:tcPr>
            <w:tcW w:w="9630" w:type="dxa"/>
            <w:shd w:val="clear" w:color="auto" w:fill="8C1515"/>
            <w:vAlign w:val="center"/>
          </w:tcPr>
          <w:p w14:paraId="11DEB5FC" w14:textId="77777777" w:rsidR="00FA0DD0" w:rsidRPr="000E558C" w:rsidRDefault="00FA0DD0" w:rsidP="00FA0DD0">
            <w:pPr>
              <w:rPr>
                <w:rFonts w:ascii="Aptos" w:hAnsi="Aptos" w:cstheme="minorHAnsi"/>
                <w:b/>
                <w:color w:val="FFFFFF"/>
              </w:rPr>
            </w:pPr>
            <w:r>
              <w:rPr>
                <w:rFonts w:ascii="Aptos" w:hAnsi="Aptos" w:cstheme="minorHAnsi"/>
                <w:b/>
                <w:noProof/>
                <w:color w:val="FFFFFF"/>
              </w:rPr>
              <w:drawing>
                <wp:inline distT="0" distB="0" distL="0" distR="0" wp14:anchorId="79097E09" wp14:editId="7FD61571">
                  <wp:extent cx="5943600" cy="317500"/>
                  <wp:effectExtent l="0" t="0" r="0" b="0"/>
                  <wp:docPr id="36" name="Picture 36" descr="Summary of discussion and decisions from the administrator conference" title="Summary of discussion and decisions from the administrator confer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ummary of discussion and decisions from the administrator conference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DD0" w:rsidRPr="00BE72F0" w14:paraId="0AC5529B" w14:textId="77777777" w:rsidTr="00A94C94">
        <w:tc>
          <w:tcPr>
            <w:tcW w:w="9630" w:type="dxa"/>
            <w:shd w:val="clear" w:color="auto" w:fill="F2F2F2" w:themeFill="background1" w:themeFillShade="F2"/>
          </w:tcPr>
          <w:p w14:paraId="0943D815" w14:textId="7303654B" w:rsidR="00FA0DD0" w:rsidRPr="00BE72F0" w:rsidRDefault="00E70325" w:rsidP="00E70325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Aptos" w:hAnsi="Aptos" w:cstheme="minorHAnsi"/>
                <w:color w:val="000000"/>
              </w:rPr>
            </w:pPr>
            <w:sdt>
              <w:sdtPr>
                <w:rPr>
                  <w:color w:val="000000" w:themeColor="text1"/>
                </w:rPr>
                <w:alias w:val="MINUTES FROM ADMIN CONFERENCE - Summary of discussion and decisions"/>
                <w:tag w:val="MINUTES FROM ADMIN CONFERENCE - Summary of discussion and decisions"/>
                <w:id w:val="-594169358"/>
                <w:placeholder>
                  <w:docPart w:val="1BDA57E0D2C44C1F94B86248DDF3C1A3"/>
                </w:placeholder>
                <w15:color w:val="0000FF"/>
                <w:text w:multiLine="1"/>
              </w:sdtPr>
              <w:sdtContent>
                <w:r w:rsidRPr="002E4CBE">
                  <w:rPr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EFEC7E5" w14:textId="77777777" w:rsidR="00FA0DD0" w:rsidRPr="004A18DF" w:rsidRDefault="00FA0DD0" w:rsidP="00794B5C"/>
    <w:p w14:paraId="5AA3DBE4" w14:textId="097B6412" w:rsidR="00650561" w:rsidRPr="004A18DF" w:rsidRDefault="00650561" w:rsidP="000E558C">
      <w:pPr>
        <w:pStyle w:val="Heading1"/>
        <w:ind w:left="0"/>
        <w:rPr>
          <w:rFonts w:ascii="Aptos" w:eastAsia="Calibri" w:hAnsi="Aptos" w:cs="Calibri"/>
          <w:sz w:val="20"/>
          <w:szCs w:val="20"/>
        </w:rPr>
      </w:pPr>
    </w:p>
    <w:sectPr w:rsidR="00650561" w:rsidRPr="004A18DF" w:rsidSect="00FA0DD0">
      <w:pgSz w:w="12240" w:h="15840"/>
      <w:pgMar w:top="1838" w:right="1440" w:bottom="1152" w:left="144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49CBE" w14:textId="77777777" w:rsidR="0024750E" w:rsidRDefault="0024750E">
      <w:r>
        <w:separator/>
      </w:r>
    </w:p>
  </w:endnote>
  <w:endnote w:type="continuationSeparator" w:id="0">
    <w:p w14:paraId="70209243" w14:textId="77777777" w:rsidR="0024750E" w:rsidRDefault="0024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EA042D9-F31E-44AF-8319-62B201BAF36F}"/>
    <w:embedBold r:id="rId2" w:fontKey="{A3BA98C0-22F8-4499-BDF5-8F63AE1F0232}"/>
    <w:embedItalic r:id="rId3" w:fontKey="{3520CE9E-82C4-48F3-AFAF-A31875B44733}"/>
    <w:embedBoldItalic r:id="rId4" w:fontKey="{0651B0F3-D596-456E-93BC-0FC9C6EC977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EABEA9E-4BCF-4AD0-B609-8A3F5F2B57AE}"/>
    <w:embedBold r:id="rId6" w:fontKey="{439AA7A3-834F-4AEA-B823-91BCE85FFD58}"/>
    <w:embedItalic r:id="rId7" w:fontKey="{616A2FAA-C714-4128-B92C-A19722F4635D}"/>
    <w:embedBoldItalic r:id="rId8" w:fontKey="{D9833A77-6E68-4DF0-9C83-F5B2613A1A4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9" w:fontKey="{0E908B68-34AA-436E-A6B4-356ADFD7399D}"/>
    <w:embedItalic r:id="rId10" w:fontKey="{C2663998-DF26-43B6-BBD3-7C8F48F7FF92}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1" w:fontKey="{18218006-65E6-44AD-A282-816F0FBC17B4}"/>
    <w:embedItalic r:id="rId12" w:fontKey="{0C07164E-EB1A-466B-90C6-50C08A19BD9D}"/>
  </w:font>
  <w:font w:name="Frutiger 65 Bold">
    <w:altName w:val="Aria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3" w:subsetted="1" w:fontKey="{97A6A059-45F3-4516-81B8-496DCEEA394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50437795-8019-497A-A741-A7BAD42739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65469189"/>
      <w:docPartObj>
        <w:docPartGallery w:val="Page Numbers (Bottom of Page)"/>
        <w:docPartUnique/>
      </w:docPartObj>
    </w:sdtPr>
    <w:sdtContent>
      <w:p w14:paraId="133A8B06" w14:textId="77777777" w:rsidR="00FA0DD0" w:rsidRDefault="00FA0DD0" w:rsidP="00FA0DD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F41A9A" w14:textId="77777777" w:rsidR="00FA0DD0" w:rsidRDefault="00FA0D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0081145"/>
      <w:docPartObj>
        <w:docPartGallery w:val="Page Numbers (Bottom of Page)"/>
        <w:docPartUnique/>
      </w:docPartObj>
    </w:sdtPr>
    <w:sdtEndPr>
      <w:rPr>
        <w:rStyle w:val="PageNumber"/>
        <w:rFonts w:ascii="Aptos" w:hAnsi="Aptos"/>
        <w:sz w:val="16"/>
        <w:szCs w:val="16"/>
      </w:rPr>
    </w:sdtEndPr>
    <w:sdtContent>
      <w:p w14:paraId="6B2EB1EF" w14:textId="77777777" w:rsidR="00FA0DD0" w:rsidRPr="00140662" w:rsidRDefault="00FA0DD0" w:rsidP="00FA0DD0">
        <w:pPr>
          <w:pStyle w:val="Footer"/>
          <w:framePr w:wrap="none" w:vAnchor="text" w:hAnchor="margin" w:xAlign="center" w:y="1"/>
          <w:rPr>
            <w:rStyle w:val="PageNumber"/>
            <w:rFonts w:ascii="Aptos" w:hAnsi="Aptos"/>
            <w:sz w:val="16"/>
            <w:szCs w:val="16"/>
          </w:rPr>
        </w:pPr>
        <w:r w:rsidRPr="00140662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140662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140662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140662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140662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796D1C3A" w14:textId="71BBCEF5" w:rsidR="00FA0DD0" w:rsidRPr="00140662" w:rsidRDefault="00FA0DD0" w:rsidP="00140662">
    <w:pPr>
      <w:pStyle w:val="Footer"/>
      <w:rPr>
        <w:rFonts w:ascii="Aptos" w:hAnsi="Aptos"/>
        <w:sz w:val="16"/>
        <w:szCs w:val="16"/>
      </w:rPr>
    </w:pPr>
    <w:r w:rsidRPr="00140662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140662">
      <w:rPr>
        <w:rFonts w:ascii="Aptos" w:eastAsia="Calibri" w:hAnsi="Aptos" w:cs="Calibri"/>
        <w:color w:val="000000"/>
        <w:sz w:val="16"/>
        <w:szCs w:val="16"/>
      </w:rPr>
      <w:tab/>
    </w:r>
    <w:r w:rsidRPr="003522BB">
      <w:rPr>
        <w:rFonts w:ascii="Aptos" w:eastAsia="Calibri" w:hAnsi="Aptos" w:cs="Calibri"/>
        <w:color w:val="000000"/>
        <w:sz w:val="16"/>
        <w:szCs w:val="16"/>
      </w:rPr>
      <w:ptab w:relativeTo="margin" w:alignment="right" w:leader="none"/>
    </w:r>
    <w:r w:rsidR="00A0431D">
      <w:rPr>
        <w:rFonts w:ascii="Aptos" w:eastAsia="Calibri" w:hAnsi="Aptos" w:cs="Calibri"/>
        <w:color w:val="000000"/>
        <w:sz w:val="16"/>
        <w:szCs w:val="16"/>
      </w:rPr>
      <w:t>8</w:t>
    </w:r>
    <w:r w:rsidRPr="003522BB">
      <w:rPr>
        <w:rFonts w:ascii="Aptos" w:eastAsia="Calibri" w:hAnsi="Aptos" w:cs="Calibri"/>
        <w:color w:val="000000"/>
        <w:sz w:val="16"/>
        <w:szCs w:val="16"/>
      </w:rPr>
      <w:t>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AE7B5" w14:textId="77777777" w:rsidR="0024750E" w:rsidRDefault="0024750E">
      <w:r>
        <w:separator/>
      </w:r>
    </w:p>
  </w:footnote>
  <w:footnote w:type="continuationSeparator" w:id="0">
    <w:p w14:paraId="6A5F51FD" w14:textId="77777777" w:rsidR="0024750E" w:rsidRDefault="00247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44015" w14:textId="77777777" w:rsidR="00FA0DD0" w:rsidRDefault="00FA0DD0" w:rsidP="000D4811">
    <w:pPr>
      <w:pStyle w:val="Header"/>
      <w:ind w:left="-144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4E3DF0" wp14:editId="27AB0EA2">
              <wp:simplePos x="0" y="0"/>
              <wp:positionH relativeFrom="column">
                <wp:posOffset>1565910</wp:posOffset>
              </wp:positionH>
              <wp:positionV relativeFrom="paragraph">
                <wp:posOffset>353873</wp:posOffset>
              </wp:positionV>
              <wp:extent cx="4621619" cy="347331"/>
              <wp:effectExtent l="0" t="0" r="0" b="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1619" cy="3473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085BA7" w14:textId="77777777" w:rsidR="00FA0DD0" w:rsidRPr="000D4811" w:rsidRDefault="00FA0DD0">
                          <w:pPr>
                            <w:rPr>
                              <w:rFonts w:ascii="Aptos" w:eastAsia="Frutiger 65 Bold" w:hAnsi="Aptos" w:cs="Frutiger 65 Bold"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0D4811">
                            <w:rPr>
                              <w:rFonts w:ascii="Aptos" w:eastAsia="Calibri" w:hAnsi="Aptos" w:cs="Calibr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Annual Administrator Conference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4E3DF0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123.3pt;margin-top:27.85pt;width:363.9pt;height:27.3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rVOGAIAACwEAAAOAAAAZHJzL2Uyb0RvYy54bWysU11v2yAUfZ+0/4B4X2wna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" filled="f" stroked="f" strokeweight=".5pt">
              <v:textbox>
                <w:txbxContent>
                  <w:p w14:paraId="4C085BA7" w14:textId="77777777" w:rsidR="00FA0DD0" w:rsidRPr="000D4811" w:rsidRDefault="00FA0DD0">
                    <w:pPr>
                      <w:rPr>
                        <w:rFonts w:ascii="Aptos" w:eastAsia="Frutiger 65 Bold" w:hAnsi="Aptos" w:cs="Frutiger 65 Bold"/>
                        <w:color w:val="FFFFFF" w:themeColor="background1"/>
                        <w:sz w:val="36"/>
                        <w:szCs w:val="36"/>
                      </w:rPr>
                    </w:pPr>
                    <w:r w:rsidRPr="000D4811">
                      <w:rPr>
                        <w:rFonts w:ascii="Aptos" w:eastAsia="Calibri" w:hAnsi="Aptos" w:cs="Calibri"/>
                        <w:b/>
                        <w:color w:val="FFFFFF" w:themeColor="background1"/>
                        <w:sz w:val="36"/>
                        <w:szCs w:val="36"/>
                      </w:rPr>
                      <w:t>Annual Administrator Conference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85D2CCC" wp14:editId="250CA7B9">
          <wp:extent cx="7761767" cy="1027439"/>
          <wp:effectExtent l="0" t="0" r="0" b="1270"/>
          <wp:docPr id="38" name="Picture 38" descr="ASCA Annual Administration Confer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 descr="ASCA Annual Administration Confer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8703" cy="10442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17CC6"/>
    <w:multiLevelType w:val="hybridMultilevel"/>
    <w:tmpl w:val="B5284AC8"/>
    <w:lvl w:ilvl="0" w:tplc="6F62A356">
      <w:numFmt w:val="bullet"/>
      <w:lvlText w:val="-"/>
      <w:lvlJc w:val="left"/>
      <w:pPr>
        <w:ind w:left="690" w:hanging="360"/>
      </w:pPr>
      <w:rPr>
        <w:rFonts w:ascii="Aptos" w:eastAsia="Calibri" w:hAnsi="Apto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" w15:restartNumberingAfterBreak="0">
    <w:nsid w:val="16CD591A"/>
    <w:multiLevelType w:val="multilevel"/>
    <w:tmpl w:val="012E8A7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2" w15:restartNumberingAfterBreak="0">
    <w:nsid w:val="1DD11D53"/>
    <w:multiLevelType w:val="multilevel"/>
    <w:tmpl w:val="BB3431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25A7C60"/>
    <w:multiLevelType w:val="hybridMultilevel"/>
    <w:tmpl w:val="715665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141F7B"/>
    <w:multiLevelType w:val="hybridMultilevel"/>
    <w:tmpl w:val="B3C29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36541D"/>
    <w:multiLevelType w:val="multilevel"/>
    <w:tmpl w:val="6B029A22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37158C2"/>
    <w:multiLevelType w:val="hybridMultilevel"/>
    <w:tmpl w:val="9FC607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2977B3"/>
    <w:multiLevelType w:val="hybridMultilevel"/>
    <w:tmpl w:val="D480B5A2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 w15:restartNumberingAfterBreak="0">
    <w:nsid w:val="5FC852BB"/>
    <w:multiLevelType w:val="multilevel"/>
    <w:tmpl w:val="BB3431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5E01AB9"/>
    <w:multiLevelType w:val="hybridMultilevel"/>
    <w:tmpl w:val="030AF3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88021D"/>
    <w:multiLevelType w:val="hybridMultilevel"/>
    <w:tmpl w:val="992A58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6561753">
    <w:abstractNumId w:val="1"/>
  </w:num>
  <w:num w:numId="2" w16cid:durableId="2001738818">
    <w:abstractNumId w:val="8"/>
  </w:num>
  <w:num w:numId="3" w16cid:durableId="2030833136">
    <w:abstractNumId w:val="5"/>
  </w:num>
  <w:num w:numId="4" w16cid:durableId="1705324905">
    <w:abstractNumId w:val="3"/>
  </w:num>
  <w:num w:numId="5" w16cid:durableId="333532510">
    <w:abstractNumId w:val="9"/>
  </w:num>
  <w:num w:numId="6" w16cid:durableId="508065728">
    <w:abstractNumId w:val="6"/>
  </w:num>
  <w:num w:numId="7" w16cid:durableId="104010832">
    <w:abstractNumId w:val="0"/>
  </w:num>
  <w:num w:numId="8" w16cid:durableId="565991086">
    <w:abstractNumId w:val="7"/>
  </w:num>
  <w:num w:numId="9" w16cid:durableId="964578406">
    <w:abstractNumId w:val="4"/>
  </w:num>
  <w:num w:numId="10" w16cid:durableId="1283657849">
    <w:abstractNumId w:val="10"/>
  </w:num>
  <w:num w:numId="11" w16cid:durableId="2028946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98"/>
    <w:rsid w:val="00007164"/>
    <w:rsid w:val="000073C0"/>
    <w:rsid w:val="00007E36"/>
    <w:rsid w:val="00012A09"/>
    <w:rsid w:val="000162DE"/>
    <w:rsid w:val="00024DAE"/>
    <w:rsid w:val="0003413A"/>
    <w:rsid w:val="00056E9D"/>
    <w:rsid w:val="00065E10"/>
    <w:rsid w:val="00083C13"/>
    <w:rsid w:val="000866B4"/>
    <w:rsid w:val="0008687C"/>
    <w:rsid w:val="000C7502"/>
    <w:rsid w:val="000D26D4"/>
    <w:rsid w:val="000D4811"/>
    <w:rsid w:val="000E4810"/>
    <w:rsid w:val="000E558C"/>
    <w:rsid w:val="000F0191"/>
    <w:rsid w:val="000F2A4C"/>
    <w:rsid w:val="000F33DF"/>
    <w:rsid w:val="000F3F8F"/>
    <w:rsid w:val="00104B30"/>
    <w:rsid w:val="00105C39"/>
    <w:rsid w:val="00140662"/>
    <w:rsid w:val="00141F2E"/>
    <w:rsid w:val="00145739"/>
    <w:rsid w:val="001756C8"/>
    <w:rsid w:val="00193894"/>
    <w:rsid w:val="001A706A"/>
    <w:rsid w:val="001B7A23"/>
    <w:rsid w:val="001C57D0"/>
    <w:rsid w:val="001E212B"/>
    <w:rsid w:val="001E2B4A"/>
    <w:rsid w:val="001E4E3C"/>
    <w:rsid w:val="001F19A7"/>
    <w:rsid w:val="00215B69"/>
    <w:rsid w:val="002227F0"/>
    <w:rsid w:val="0023655B"/>
    <w:rsid w:val="002374B9"/>
    <w:rsid w:val="00244C5E"/>
    <w:rsid w:val="0024750E"/>
    <w:rsid w:val="0026134F"/>
    <w:rsid w:val="00264ACA"/>
    <w:rsid w:val="00272FFE"/>
    <w:rsid w:val="00274898"/>
    <w:rsid w:val="0027782C"/>
    <w:rsid w:val="00283A14"/>
    <w:rsid w:val="0029725F"/>
    <w:rsid w:val="002A772B"/>
    <w:rsid w:val="002B12CB"/>
    <w:rsid w:val="002B3471"/>
    <w:rsid w:val="002C0CDA"/>
    <w:rsid w:val="002D2498"/>
    <w:rsid w:val="002E143C"/>
    <w:rsid w:val="002E4CBE"/>
    <w:rsid w:val="002F0C97"/>
    <w:rsid w:val="00303447"/>
    <w:rsid w:val="00303D0B"/>
    <w:rsid w:val="003146AA"/>
    <w:rsid w:val="00324602"/>
    <w:rsid w:val="00333EC1"/>
    <w:rsid w:val="003735A1"/>
    <w:rsid w:val="00376AA7"/>
    <w:rsid w:val="003A3C99"/>
    <w:rsid w:val="003B7CC4"/>
    <w:rsid w:val="003D6C6D"/>
    <w:rsid w:val="003E5F43"/>
    <w:rsid w:val="00415A47"/>
    <w:rsid w:val="00425B61"/>
    <w:rsid w:val="00427A9E"/>
    <w:rsid w:val="00433ACD"/>
    <w:rsid w:val="00434423"/>
    <w:rsid w:val="004365E3"/>
    <w:rsid w:val="00444125"/>
    <w:rsid w:val="00453B3F"/>
    <w:rsid w:val="00481FA8"/>
    <w:rsid w:val="00486D97"/>
    <w:rsid w:val="00492176"/>
    <w:rsid w:val="00496026"/>
    <w:rsid w:val="004A18DF"/>
    <w:rsid w:val="004B1793"/>
    <w:rsid w:val="004B4063"/>
    <w:rsid w:val="004B5997"/>
    <w:rsid w:val="004C0D6F"/>
    <w:rsid w:val="004C22E4"/>
    <w:rsid w:val="004C5725"/>
    <w:rsid w:val="004F0A4C"/>
    <w:rsid w:val="005023F0"/>
    <w:rsid w:val="0050732A"/>
    <w:rsid w:val="0052359A"/>
    <w:rsid w:val="00546F4A"/>
    <w:rsid w:val="005474C1"/>
    <w:rsid w:val="00550156"/>
    <w:rsid w:val="0055462D"/>
    <w:rsid w:val="00554B3B"/>
    <w:rsid w:val="0057262C"/>
    <w:rsid w:val="00581EE6"/>
    <w:rsid w:val="00587D83"/>
    <w:rsid w:val="0059203C"/>
    <w:rsid w:val="005949CF"/>
    <w:rsid w:val="005F1CEE"/>
    <w:rsid w:val="005F3751"/>
    <w:rsid w:val="00602F85"/>
    <w:rsid w:val="00633CF9"/>
    <w:rsid w:val="00642C5F"/>
    <w:rsid w:val="00650561"/>
    <w:rsid w:val="00672426"/>
    <w:rsid w:val="006A79B2"/>
    <w:rsid w:val="006C2316"/>
    <w:rsid w:val="006D4D73"/>
    <w:rsid w:val="006F1C74"/>
    <w:rsid w:val="006F774F"/>
    <w:rsid w:val="00717FE2"/>
    <w:rsid w:val="00723FEB"/>
    <w:rsid w:val="00730553"/>
    <w:rsid w:val="0074185D"/>
    <w:rsid w:val="00744987"/>
    <w:rsid w:val="0074667A"/>
    <w:rsid w:val="007476D5"/>
    <w:rsid w:val="0075511C"/>
    <w:rsid w:val="00760658"/>
    <w:rsid w:val="0076538B"/>
    <w:rsid w:val="00772043"/>
    <w:rsid w:val="00794B5C"/>
    <w:rsid w:val="007B1D25"/>
    <w:rsid w:val="007C20C6"/>
    <w:rsid w:val="007D5A2C"/>
    <w:rsid w:val="007E2E83"/>
    <w:rsid w:val="007F6AA1"/>
    <w:rsid w:val="008109C1"/>
    <w:rsid w:val="00816592"/>
    <w:rsid w:val="00817028"/>
    <w:rsid w:val="0081774F"/>
    <w:rsid w:val="008436D6"/>
    <w:rsid w:val="0085143C"/>
    <w:rsid w:val="00857256"/>
    <w:rsid w:val="0086291D"/>
    <w:rsid w:val="0086618D"/>
    <w:rsid w:val="00873FD2"/>
    <w:rsid w:val="008A77B0"/>
    <w:rsid w:val="008B5D62"/>
    <w:rsid w:val="008C0ACC"/>
    <w:rsid w:val="008E29BF"/>
    <w:rsid w:val="008F1607"/>
    <w:rsid w:val="00906F48"/>
    <w:rsid w:val="0093127E"/>
    <w:rsid w:val="00932A98"/>
    <w:rsid w:val="00933EC6"/>
    <w:rsid w:val="009549B5"/>
    <w:rsid w:val="0097255E"/>
    <w:rsid w:val="009A3B01"/>
    <w:rsid w:val="009B4072"/>
    <w:rsid w:val="009B4AC6"/>
    <w:rsid w:val="009C3ECE"/>
    <w:rsid w:val="009D45F7"/>
    <w:rsid w:val="009F5D81"/>
    <w:rsid w:val="009F65C3"/>
    <w:rsid w:val="00A003ED"/>
    <w:rsid w:val="00A022A1"/>
    <w:rsid w:val="00A0431D"/>
    <w:rsid w:val="00A27206"/>
    <w:rsid w:val="00A66E53"/>
    <w:rsid w:val="00A66EB5"/>
    <w:rsid w:val="00A707AC"/>
    <w:rsid w:val="00A84AAD"/>
    <w:rsid w:val="00A94C94"/>
    <w:rsid w:val="00AF5406"/>
    <w:rsid w:val="00AF6343"/>
    <w:rsid w:val="00B00ED5"/>
    <w:rsid w:val="00B152CF"/>
    <w:rsid w:val="00B172CA"/>
    <w:rsid w:val="00B35053"/>
    <w:rsid w:val="00B47FC1"/>
    <w:rsid w:val="00B50393"/>
    <w:rsid w:val="00B61472"/>
    <w:rsid w:val="00B72598"/>
    <w:rsid w:val="00B74F54"/>
    <w:rsid w:val="00B759DB"/>
    <w:rsid w:val="00B768A8"/>
    <w:rsid w:val="00B81400"/>
    <w:rsid w:val="00BD3784"/>
    <w:rsid w:val="00BD3A60"/>
    <w:rsid w:val="00BD4B94"/>
    <w:rsid w:val="00BE123E"/>
    <w:rsid w:val="00C0107F"/>
    <w:rsid w:val="00C0765A"/>
    <w:rsid w:val="00C26DE2"/>
    <w:rsid w:val="00C525EB"/>
    <w:rsid w:val="00C638BB"/>
    <w:rsid w:val="00C8369D"/>
    <w:rsid w:val="00C977D0"/>
    <w:rsid w:val="00CA04ED"/>
    <w:rsid w:val="00CA4907"/>
    <w:rsid w:val="00CB06B4"/>
    <w:rsid w:val="00CC564F"/>
    <w:rsid w:val="00CC6702"/>
    <w:rsid w:val="00CF5C44"/>
    <w:rsid w:val="00D118F0"/>
    <w:rsid w:val="00D15469"/>
    <w:rsid w:val="00D156D6"/>
    <w:rsid w:val="00D16CE3"/>
    <w:rsid w:val="00D20AFA"/>
    <w:rsid w:val="00D51CBD"/>
    <w:rsid w:val="00D5714D"/>
    <w:rsid w:val="00D60F2B"/>
    <w:rsid w:val="00D65377"/>
    <w:rsid w:val="00D7617E"/>
    <w:rsid w:val="00D96A31"/>
    <w:rsid w:val="00DA1A37"/>
    <w:rsid w:val="00DA309B"/>
    <w:rsid w:val="00DA7468"/>
    <w:rsid w:val="00DC0BC9"/>
    <w:rsid w:val="00DD355D"/>
    <w:rsid w:val="00DE10BC"/>
    <w:rsid w:val="00DE557A"/>
    <w:rsid w:val="00DF4EB0"/>
    <w:rsid w:val="00E073AB"/>
    <w:rsid w:val="00E13D36"/>
    <w:rsid w:val="00E2705B"/>
    <w:rsid w:val="00E3183E"/>
    <w:rsid w:val="00E3621C"/>
    <w:rsid w:val="00E62810"/>
    <w:rsid w:val="00E658E9"/>
    <w:rsid w:val="00E70325"/>
    <w:rsid w:val="00E815E9"/>
    <w:rsid w:val="00E81A31"/>
    <w:rsid w:val="00E86292"/>
    <w:rsid w:val="00E87109"/>
    <w:rsid w:val="00E943A0"/>
    <w:rsid w:val="00EA0BC0"/>
    <w:rsid w:val="00EA5BAE"/>
    <w:rsid w:val="00EB348D"/>
    <w:rsid w:val="00EC248E"/>
    <w:rsid w:val="00ED0C21"/>
    <w:rsid w:val="00ED4B5D"/>
    <w:rsid w:val="00EF12F7"/>
    <w:rsid w:val="00F016F3"/>
    <w:rsid w:val="00F02B86"/>
    <w:rsid w:val="00F07873"/>
    <w:rsid w:val="00F13377"/>
    <w:rsid w:val="00F21BE6"/>
    <w:rsid w:val="00F25F8E"/>
    <w:rsid w:val="00F43DE8"/>
    <w:rsid w:val="00F45AB4"/>
    <w:rsid w:val="00F5145F"/>
    <w:rsid w:val="00F60822"/>
    <w:rsid w:val="00F71378"/>
    <w:rsid w:val="00F71D3D"/>
    <w:rsid w:val="00F740A7"/>
    <w:rsid w:val="00FA0DD0"/>
    <w:rsid w:val="00FC6995"/>
    <w:rsid w:val="00FD0DC4"/>
    <w:rsid w:val="00FE01A8"/>
    <w:rsid w:val="00FE30A3"/>
    <w:rsid w:val="00FE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301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62D"/>
    <w:pPr>
      <w:autoSpaceDE w:val="0"/>
      <w:autoSpaceDN w:val="0"/>
    </w:pPr>
    <w:rPr>
      <w:rFonts w:ascii="Myriad Pro" w:eastAsia="Myriad Pro" w:hAnsi="Myriad Pro" w:cs="Myriad Pro"/>
    </w:rPr>
  </w:style>
  <w:style w:type="paragraph" w:styleId="Heading1">
    <w:name w:val="heading 1"/>
    <w:basedOn w:val="Normal"/>
    <w:link w:val="Heading1Char"/>
    <w:uiPriority w:val="9"/>
    <w:qFormat/>
    <w:rsid w:val="007C78E5"/>
    <w:pPr>
      <w:ind w:left="111"/>
      <w:outlineLvl w:val="0"/>
    </w:pPr>
    <w:rPr>
      <w:b/>
      <w:bCs/>
      <w:sz w:val="19"/>
      <w:szCs w:val="19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1"/>
    <w:rsid w:val="007C78E5"/>
    <w:rPr>
      <w:rFonts w:ascii="Myriad Pro" w:eastAsia="Myriad Pro" w:hAnsi="Myriad Pro" w:cs="Myriad Pro"/>
      <w:b/>
      <w:bCs/>
      <w:sz w:val="19"/>
      <w:szCs w:val="19"/>
    </w:rPr>
  </w:style>
  <w:style w:type="paragraph" w:styleId="BodyText">
    <w:name w:val="Body Text"/>
    <w:basedOn w:val="Normal"/>
    <w:link w:val="BodyTextChar"/>
    <w:uiPriority w:val="1"/>
    <w:qFormat/>
    <w:rsid w:val="007C78E5"/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7C78E5"/>
    <w:rPr>
      <w:rFonts w:ascii="Myriad Pro" w:eastAsia="Myriad Pro" w:hAnsi="Myriad Pro" w:cs="Myriad Pro"/>
      <w:sz w:val="19"/>
      <w:szCs w:val="19"/>
    </w:rPr>
  </w:style>
  <w:style w:type="paragraph" w:customStyle="1" w:styleId="TableParagraph">
    <w:name w:val="Table Paragraph"/>
    <w:basedOn w:val="Normal"/>
    <w:uiPriority w:val="1"/>
    <w:qFormat/>
    <w:rsid w:val="007C78E5"/>
  </w:style>
  <w:style w:type="table" w:styleId="TableGrid">
    <w:name w:val="Table Grid"/>
    <w:basedOn w:val="TableNormal"/>
    <w:uiPriority w:val="39"/>
    <w:rsid w:val="007C78E5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6E782D"/>
    <w:pPr>
      <w:widowControl/>
      <w:autoSpaceDE/>
      <w:autoSpaceDN/>
      <w:spacing w:line="195" w:lineRule="atLeast"/>
    </w:pPr>
    <w:rPr>
      <w:rFonts w:ascii="Frutiger" w:eastAsiaTheme="minorHAnsi" w:hAnsi="Frutiger" w:cs="Times New Roman"/>
      <w:sz w:val="15"/>
      <w:szCs w:val="15"/>
    </w:rPr>
  </w:style>
  <w:style w:type="character" w:customStyle="1" w:styleId="s1">
    <w:name w:val="s1"/>
    <w:basedOn w:val="DefaultParagraphFont"/>
    <w:rsid w:val="007E66A8"/>
    <w:rPr>
      <w:rFonts w:ascii="Helvetica" w:hAnsi="Helvetica" w:hint="default"/>
      <w:color w:val="9E3747"/>
      <w:sz w:val="11"/>
      <w:szCs w:val="11"/>
    </w:rPr>
  </w:style>
  <w:style w:type="character" w:customStyle="1" w:styleId="apple-tab-span">
    <w:name w:val="apple-tab-span"/>
    <w:basedOn w:val="DefaultParagraphFont"/>
    <w:rsid w:val="007E66A8"/>
  </w:style>
  <w:style w:type="paragraph" w:styleId="ListBullet">
    <w:name w:val="List Bullet"/>
    <w:basedOn w:val="Normal"/>
    <w:uiPriority w:val="99"/>
    <w:unhideWhenUsed/>
    <w:rsid w:val="00C46D14"/>
    <w:pPr>
      <w:numPr>
        <w:numId w:val="3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937F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FE3"/>
    <w:rPr>
      <w:rFonts w:ascii="Myriad Pro" w:eastAsia="Myriad Pro" w:hAnsi="Myriad Pro" w:cs="Myriad Pro"/>
    </w:rPr>
  </w:style>
  <w:style w:type="paragraph" w:styleId="Footer">
    <w:name w:val="footer"/>
    <w:basedOn w:val="Normal"/>
    <w:link w:val="FooterChar"/>
    <w:uiPriority w:val="99"/>
    <w:unhideWhenUsed/>
    <w:rsid w:val="00937F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FE3"/>
    <w:rPr>
      <w:rFonts w:ascii="Myriad Pro" w:eastAsia="Myriad Pro" w:hAnsi="Myriad Pro" w:cs="Myriad Pro"/>
    </w:rPr>
  </w:style>
  <w:style w:type="paragraph" w:styleId="ListParagraph">
    <w:name w:val="List Paragraph"/>
    <w:basedOn w:val="Normal"/>
    <w:uiPriority w:val="34"/>
    <w:qFormat/>
    <w:rsid w:val="00A050E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6">
    <w:name w:val="36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35">
    <w:name w:val="3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34">
    <w:name w:val="34"/>
    <w:basedOn w:val="TableNormal"/>
    <w:tblPr>
      <w:tblStyleRowBandSize w:val="1"/>
      <w:tblStyleColBandSize w:val="1"/>
    </w:tblPr>
  </w:style>
  <w:style w:type="table" w:customStyle="1" w:styleId="33">
    <w:name w:val="33"/>
    <w:basedOn w:val="TableNormal"/>
    <w:tblPr>
      <w:tblStyleRowBandSize w:val="1"/>
      <w:tblStyleColBandSize w:val="1"/>
    </w:tblPr>
  </w:style>
  <w:style w:type="table" w:customStyle="1" w:styleId="32">
    <w:name w:val="32"/>
    <w:basedOn w:val="TableNormal"/>
    <w:tblPr>
      <w:tblStyleRowBandSize w:val="1"/>
      <w:tblStyleColBandSize w:val="1"/>
    </w:tblPr>
  </w:style>
  <w:style w:type="table" w:customStyle="1" w:styleId="31">
    <w:name w:val="31"/>
    <w:basedOn w:val="TableNormal"/>
    <w:tblPr>
      <w:tblStyleRowBandSize w:val="1"/>
      <w:tblStyleColBandSize w:val="1"/>
    </w:tblPr>
  </w:style>
  <w:style w:type="table" w:customStyle="1" w:styleId="30">
    <w:name w:val="30"/>
    <w:basedOn w:val="TableNormal"/>
    <w:tblPr>
      <w:tblStyleRowBandSize w:val="1"/>
      <w:tblStyleColBandSize w:val="1"/>
    </w:tblPr>
  </w:style>
  <w:style w:type="table" w:customStyle="1" w:styleId="29">
    <w:name w:val="29"/>
    <w:basedOn w:val="TableNormal"/>
    <w:tblPr>
      <w:tblStyleRowBandSize w:val="1"/>
      <w:tblStyleColBandSize w:val="1"/>
    </w:tblPr>
  </w:style>
  <w:style w:type="table" w:customStyle="1" w:styleId="28">
    <w:name w:val="2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22">
    <w:name w:val="22"/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tblPr>
      <w:tblStyleRowBandSize w:val="1"/>
      <w:tblStyleColBandSize w:val="1"/>
    </w:tblPr>
  </w:style>
  <w:style w:type="table" w:customStyle="1" w:styleId="18">
    <w:name w:val="18"/>
    <w:basedOn w:val="TableNormal"/>
    <w:tblPr>
      <w:tblStyleRowBandSize w:val="1"/>
      <w:tblStyleColBandSize w:val="1"/>
    </w:tblPr>
  </w:style>
  <w:style w:type="table" w:customStyle="1" w:styleId="17">
    <w:name w:val="17"/>
    <w:basedOn w:val="TableNormal"/>
    <w:tblPr>
      <w:tblStyleRowBandSize w:val="1"/>
      <w:tblStyleColBandSize w:val="1"/>
    </w:tblPr>
  </w:style>
  <w:style w:type="table" w:customStyle="1" w:styleId="16">
    <w:name w:val="16"/>
    <w:basedOn w:val="TableNormal"/>
    <w:tblPr>
      <w:tblStyleRowBandSize w:val="1"/>
      <w:tblStyleColBandSize w:val="1"/>
    </w:tblPr>
  </w:style>
  <w:style w:type="table" w:customStyle="1" w:styleId="15">
    <w:name w:val="15"/>
    <w:basedOn w:val="TableNormal"/>
    <w:tblPr>
      <w:tblStyleRowBandSize w:val="1"/>
      <w:tblStyleColBandSize w:val="1"/>
    </w:tblPr>
  </w:style>
  <w:style w:type="table" w:customStyle="1" w:styleId="14">
    <w:name w:val="14"/>
    <w:basedOn w:val="TableNormal"/>
    <w:tblPr>
      <w:tblStyleRowBandSize w:val="1"/>
      <w:tblStyleColBandSize w:val="1"/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Myriad Pro" w:eastAsia="Myriad Pro" w:hAnsi="Myriad Pro" w:cs="Myriad Pro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A3B01"/>
    <w:pPr>
      <w:widowControl/>
    </w:pPr>
    <w:rPr>
      <w:rFonts w:ascii="Myriad Pro" w:eastAsia="Myriad Pro" w:hAnsi="Myriad Pro" w:cs="Myriad Pro"/>
    </w:rPr>
  </w:style>
  <w:style w:type="character" w:styleId="Hyperlink">
    <w:name w:val="Hyperlink"/>
    <w:basedOn w:val="DefaultParagraphFont"/>
    <w:uiPriority w:val="99"/>
    <w:unhideWhenUsed/>
    <w:rsid w:val="007551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1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5C44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140662"/>
  </w:style>
  <w:style w:type="paragraph" w:styleId="BalloonText">
    <w:name w:val="Balloon Text"/>
    <w:basedOn w:val="Normal"/>
    <w:link w:val="BalloonTextChar"/>
    <w:uiPriority w:val="99"/>
    <w:semiHidden/>
    <w:unhideWhenUsed/>
    <w:rsid w:val="000D481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811"/>
    <w:rPr>
      <w:rFonts w:ascii="Times New Roman" w:eastAsia="Myriad Pro" w:hAnsi="Times New Roman" w:cs="Times New Roman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4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4DAE"/>
    <w:rPr>
      <w:rFonts w:ascii="Myriad Pro" w:eastAsia="Myriad Pro" w:hAnsi="Myriad Pro" w:cs="Myriad Pro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794B5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5" Type="http://schemas.openxmlformats.org/officeDocument/2006/relationships/numbering" Target="numbering.xml"/><Relationship Id="rId15" Type="http://schemas.openxmlformats.org/officeDocument/2006/relationships/hyperlink" Target="https://www.schoolcounselor.org/about-school-counseling/school-counselor-roles-ratios" TargetMode="External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B65C7115CE4EB8B55DE88BCBFE7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29425-969A-4072-B0D3-FC75BC483FA6}"/>
      </w:docPartPr>
      <w:docPartBody>
        <w:p w:rsidR="00000000" w:rsidRDefault="005903C3" w:rsidP="005903C3">
          <w:pPr>
            <w:pStyle w:val="C7B65C7115CE4EB8B55DE88BCBFE75AD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F1A6116F06A45C5BB6CA475F5B91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C504B-D97B-4A4C-A0CC-CC0387F8EF54}"/>
      </w:docPartPr>
      <w:docPartBody>
        <w:p w:rsidR="00000000" w:rsidRDefault="005903C3" w:rsidP="005903C3">
          <w:pPr>
            <w:pStyle w:val="EF1A6116F06A45C5BB6CA475F5B91B7E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65A5AF031BA4EC084105DEF8FAE1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4DB51-EBDA-44A9-80DF-F5BCFEDEE015}"/>
      </w:docPartPr>
      <w:docPartBody>
        <w:p w:rsidR="00000000" w:rsidRDefault="005903C3" w:rsidP="005903C3">
          <w:pPr>
            <w:pStyle w:val="A65A5AF031BA4EC084105DEF8FAE1C04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6156F1B2A404478AF599A5CA222A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65B87-9B82-4181-9A16-FE06A5AC237C}"/>
      </w:docPartPr>
      <w:docPartBody>
        <w:p w:rsidR="00000000" w:rsidRDefault="005903C3" w:rsidP="005903C3">
          <w:pPr>
            <w:pStyle w:val="86156F1B2A404478AF599A5CA222A73F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75C04A3D554A948B7C5ED1CA67F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2CC73F-D639-4715-ADD2-1DBF6A3F2A0F}"/>
      </w:docPartPr>
      <w:docPartBody>
        <w:p w:rsidR="00000000" w:rsidRDefault="005903C3" w:rsidP="005903C3">
          <w:pPr>
            <w:pStyle w:val="2E75C04A3D554A948B7C5ED1CA67FA4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42D2984DA44016A08EB606C69BD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3B8F3-704D-4D70-A4D7-251076FB6D79}"/>
      </w:docPartPr>
      <w:docPartBody>
        <w:p w:rsidR="00000000" w:rsidRDefault="005903C3" w:rsidP="005903C3">
          <w:pPr>
            <w:pStyle w:val="1B42D2984DA44016A08EB606C69BD58C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5CF2E24EEE41ADAB99D5827C692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B3AEF-C0A6-4042-A8F9-1B174451ED27}"/>
      </w:docPartPr>
      <w:docPartBody>
        <w:p w:rsidR="00000000" w:rsidRDefault="005903C3" w:rsidP="005903C3">
          <w:pPr>
            <w:pStyle w:val="7C5CF2E24EEE41ADAB99D5827C692336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19CF53B8524AE3BBE2597D3E73A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1FC78-D06D-46BD-B0F3-CBEA37392F3A}"/>
      </w:docPartPr>
      <w:docPartBody>
        <w:p w:rsidR="00000000" w:rsidRDefault="005903C3" w:rsidP="005903C3">
          <w:pPr>
            <w:pStyle w:val="4419CF53B8524AE3BBE2597D3E73A8F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1AAEAB3BD4245A7B6E258070B9C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93409-85DE-40E4-998E-BA35352717E4}"/>
      </w:docPartPr>
      <w:docPartBody>
        <w:p w:rsidR="00000000" w:rsidRDefault="005903C3" w:rsidP="005903C3">
          <w:pPr>
            <w:pStyle w:val="41AAEAB3BD4245A7B6E258070B9C512B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909E2430864E07966B33D67D769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4DDE9-9388-48A8-BB2A-EC3281D86802}"/>
      </w:docPartPr>
      <w:docPartBody>
        <w:p w:rsidR="00000000" w:rsidRDefault="005903C3" w:rsidP="005903C3">
          <w:pPr>
            <w:pStyle w:val="4F909E2430864E07966B33D67D769205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2FC08CC5324D06B0E1876F28EF9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170EFE-63F7-4CCE-859E-FD221925BD81}"/>
      </w:docPartPr>
      <w:docPartBody>
        <w:p w:rsidR="00000000" w:rsidRDefault="005903C3" w:rsidP="005903C3">
          <w:pPr>
            <w:pStyle w:val="132FC08CC5324D06B0E1876F28EF93A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A2D6B3D5C140AC841DFAF259362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477ADA-E10B-413E-B756-35157B2E5798}"/>
      </w:docPartPr>
      <w:docPartBody>
        <w:p w:rsidR="00000000" w:rsidRDefault="005903C3" w:rsidP="005903C3">
          <w:pPr>
            <w:pStyle w:val="40A2D6B3D5C140AC841DFAF259362EA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9098C096C34C52A092328857704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0DD07-DC30-4F4B-9D1D-F267F76BAB4C}"/>
      </w:docPartPr>
      <w:docPartBody>
        <w:p w:rsidR="00000000" w:rsidRDefault="005903C3" w:rsidP="005903C3">
          <w:pPr>
            <w:pStyle w:val="DE9098C096C34C52A092328857704AC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1C28B658C84625B0A88B2B5898C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8F9D4-4164-443C-8993-EFE42F2D44BF}"/>
      </w:docPartPr>
      <w:docPartBody>
        <w:p w:rsidR="00000000" w:rsidRDefault="005903C3" w:rsidP="005903C3">
          <w:pPr>
            <w:pStyle w:val="F31C28B658C84625B0A88B2B5898C9C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636DC61C734B319D32157B7273A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AE3B5-B652-4D0D-A072-072F1406F185}"/>
      </w:docPartPr>
      <w:docPartBody>
        <w:p w:rsidR="00000000" w:rsidRDefault="005903C3" w:rsidP="005903C3">
          <w:pPr>
            <w:pStyle w:val="B8636DC61C734B319D32157B7273AF6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22B76B4494421280F600914E80A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FF02F-1DCD-46AC-973C-71DF3D1DECA2}"/>
      </w:docPartPr>
      <w:docPartBody>
        <w:p w:rsidR="00000000" w:rsidRDefault="005903C3" w:rsidP="005903C3">
          <w:pPr>
            <w:pStyle w:val="0322B76B4494421280F600914E80A30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B6DA001B4946ABAD7FC2F9CB30D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9A0DA-CDFF-4BA7-858A-F78FAA71C262}"/>
      </w:docPartPr>
      <w:docPartBody>
        <w:p w:rsidR="00000000" w:rsidRDefault="005903C3" w:rsidP="005903C3">
          <w:pPr>
            <w:pStyle w:val="A4B6DA001B4946ABAD7FC2F9CB30DFA9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8CFD9A91A64AF8BBC783CC7F6A07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324A1-F977-40F1-9C0B-34B6B9B22633}"/>
      </w:docPartPr>
      <w:docPartBody>
        <w:p w:rsidR="00000000" w:rsidRDefault="005903C3" w:rsidP="005903C3">
          <w:pPr>
            <w:pStyle w:val="6F8CFD9A91A64AF8BBC783CC7F6A079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0A20219ED644F5AD95955EC42BC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6F14A-B7BE-4CE0-9C33-767C8A5DDE82}"/>
      </w:docPartPr>
      <w:docPartBody>
        <w:p w:rsidR="00000000" w:rsidRDefault="005903C3" w:rsidP="005903C3">
          <w:pPr>
            <w:pStyle w:val="6E0A20219ED644F5AD95955EC42BC45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8E7AF8788D469E87E0BB1D7C251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8BF3A-866F-4972-9A45-989235AB8EF5}"/>
      </w:docPartPr>
      <w:docPartBody>
        <w:p w:rsidR="00000000" w:rsidRDefault="005903C3" w:rsidP="005903C3">
          <w:pPr>
            <w:pStyle w:val="918E7AF8788D469E87E0BB1D7C25102F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9A81DC9B3443D58912D6FFE58E3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FA569-61AC-4CB9-99F4-780645C48CB0}"/>
      </w:docPartPr>
      <w:docPartBody>
        <w:p w:rsidR="00000000" w:rsidRDefault="005903C3" w:rsidP="005903C3">
          <w:pPr>
            <w:pStyle w:val="9C9A81DC9B3443D58912D6FFE58E350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62D60DF9AC4486A70023DFBAC30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42929-D8A2-4021-8426-08324BA26E53}"/>
      </w:docPartPr>
      <w:docPartBody>
        <w:p w:rsidR="00000000" w:rsidRDefault="005903C3" w:rsidP="005903C3">
          <w:pPr>
            <w:pStyle w:val="2162D60DF9AC4486A70023DFBAC30909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865B0AC4644609A5AE80171AE6F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664D7-B149-4810-9290-FD94F76D25DC}"/>
      </w:docPartPr>
      <w:docPartBody>
        <w:p w:rsidR="00000000" w:rsidRDefault="005903C3" w:rsidP="005903C3">
          <w:pPr>
            <w:pStyle w:val="E6865B0AC4644609A5AE80171AE6F331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85A289E3A544139E67BE70FF5BA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6C5A9-D570-4F25-87B1-48A2A2C1956F}"/>
      </w:docPartPr>
      <w:docPartBody>
        <w:p w:rsidR="00000000" w:rsidRDefault="005903C3" w:rsidP="005903C3">
          <w:pPr>
            <w:pStyle w:val="3785A289E3A544139E67BE70FF5BAA5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A35CD85670447481D8C6046CB4E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41E18-90FB-4D70-AC28-47E726985109}"/>
      </w:docPartPr>
      <w:docPartBody>
        <w:p w:rsidR="00000000" w:rsidRDefault="005903C3" w:rsidP="005903C3">
          <w:pPr>
            <w:pStyle w:val="45A35CD85670447481D8C6046CB4EE39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E2371AF9CD4E22BDAAFEEB3531E4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8C8C-53D5-4A35-9AEB-37FB7458B219}"/>
      </w:docPartPr>
      <w:docPartBody>
        <w:p w:rsidR="00000000" w:rsidRDefault="005903C3" w:rsidP="005903C3">
          <w:pPr>
            <w:pStyle w:val="04E2371AF9CD4E22BDAAFEEB3531E4D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45298EF4D3405486ED76AD2956E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0B79E-D1DC-47CF-8357-6401F75A8249}"/>
      </w:docPartPr>
      <w:docPartBody>
        <w:p w:rsidR="00000000" w:rsidRDefault="005903C3" w:rsidP="005903C3">
          <w:pPr>
            <w:pStyle w:val="B545298EF4D3405486ED76AD2956E345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6D1795AA1F4E198A072EE1937F2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06C43-29B9-4F74-9001-08F57F72B52C}"/>
      </w:docPartPr>
      <w:docPartBody>
        <w:p w:rsidR="00000000" w:rsidRDefault="005903C3" w:rsidP="005903C3">
          <w:pPr>
            <w:pStyle w:val="DB6D1795AA1F4E198A072EE1937F294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2414932C144777B2B18F606E0D6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C0240-A1E9-4600-BC20-FC17EF715DF5}"/>
      </w:docPartPr>
      <w:docPartBody>
        <w:p w:rsidR="00000000" w:rsidRDefault="005903C3" w:rsidP="005903C3">
          <w:pPr>
            <w:pStyle w:val="142414932C144777B2B18F606E0D6266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0DA2380760462B8CF6019623E0C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597B2-DF27-4C36-B42E-66EF23AA99F4}"/>
      </w:docPartPr>
      <w:docPartBody>
        <w:p w:rsidR="00000000" w:rsidRDefault="005903C3" w:rsidP="005903C3">
          <w:pPr>
            <w:pStyle w:val="D00DA2380760462B8CF6019623E0CD2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CBCD34860E4BDFA4CF683239365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FACDC-2CBE-45F0-90E3-5EE28194797A}"/>
      </w:docPartPr>
      <w:docPartBody>
        <w:p w:rsidR="00000000" w:rsidRDefault="005903C3" w:rsidP="005903C3">
          <w:pPr>
            <w:pStyle w:val="C1CBCD34860E4BDFA4CF683239365561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E34444EF8747A1B974DE920582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E15C6-DC5B-448A-8DC5-6C834F35DC29}"/>
      </w:docPartPr>
      <w:docPartBody>
        <w:p w:rsidR="00000000" w:rsidRDefault="005903C3" w:rsidP="005903C3">
          <w:pPr>
            <w:pStyle w:val="CEE34444EF8747A1B974DE9205823D4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0DEEF9B4BF4BF28F5EB0A334D68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089F5-4C8A-4433-88A0-F9BD3790BF02}"/>
      </w:docPartPr>
      <w:docPartBody>
        <w:p w:rsidR="00000000" w:rsidRDefault="005903C3" w:rsidP="005903C3">
          <w:pPr>
            <w:pStyle w:val="230DEEF9B4BF4BF28F5EB0A334D6859A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FF15398BAC4DA18C340520A452B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64B6A-929A-40C2-98E9-BB4199B0D953}"/>
      </w:docPartPr>
      <w:docPartBody>
        <w:p w:rsidR="00000000" w:rsidRDefault="005903C3" w:rsidP="005903C3">
          <w:pPr>
            <w:pStyle w:val="C5FF15398BAC4DA18C340520A452B961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809CE7EFEA48F3805D4F2D29F84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AD1E6-66FB-4B65-BE0D-501EED7A5490}"/>
      </w:docPartPr>
      <w:docPartBody>
        <w:p w:rsidR="00000000" w:rsidRDefault="005903C3" w:rsidP="005903C3">
          <w:pPr>
            <w:pStyle w:val="5D809CE7EFEA48F3805D4F2D29F841B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EBE71CDE8C4334957C2838A11A6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BED158-2680-46B9-8DCF-EE1FBED895FB}"/>
      </w:docPartPr>
      <w:docPartBody>
        <w:p w:rsidR="00000000" w:rsidRDefault="005903C3" w:rsidP="005903C3">
          <w:pPr>
            <w:pStyle w:val="90EBE71CDE8C4334957C2838A11A6A4F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41D83E887D425B87B73C3E0C771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0F91FF-0534-4F97-82E1-0734BB41B1AB}"/>
      </w:docPartPr>
      <w:docPartBody>
        <w:p w:rsidR="00000000" w:rsidRDefault="005903C3" w:rsidP="005903C3">
          <w:pPr>
            <w:pStyle w:val="3241D83E887D425B87B73C3E0C771B6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61ED511CE741D1A8A384782C9E2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35FA1-29B6-4BCE-A302-5CFFB534DA88}"/>
      </w:docPartPr>
      <w:docPartBody>
        <w:p w:rsidR="00000000" w:rsidRDefault="005903C3" w:rsidP="005903C3">
          <w:pPr>
            <w:pStyle w:val="2F61ED511CE741D1A8A384782C9E2B2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32FD7FA5694A8BB2962A811DBD2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83075-53D3-40D9-BE23-249BCFD20F0B}"/>
      </w:docPartPr>
      <w:docPartBody>
        <w:p w:rsidR="00000000" w:rsidRDefault="005903C3" w:rsidP="005903C3">
          <w:pPr>
            <w:pStyle w:val="B432FD7FA5694A8BB2962A811DBD25C5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0B5F98944043A9A0E8470BBEE93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B328C-A374-44E3-BF79-551613E1A39B}"/>
      </w:docPartPr>
      <w:docPartBody>
        <w:p w:rsidR="00000000" w:rsidRDefault="005903C3" w:rsidP="005903C3">
          <w:pPr>
            <w:pStyle w:val="040B5F98944043A9A0E8470BBEE93E9B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0D9C069D124ED48B0C75FDA7951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A659C-88F1-41A4-A281-79763C25A4DD}"/>
      </w:docPartPr>
      <w:docPartBody>
        <w:p w:rsidR="00000000" w:rsidRDefault="005903C3" w:rsidP="005903C3">
          <w:pPr>
            <w:pStyle w:val="C60D9C069D124ED48B0C75FDA795145C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3F8482438E46418423EF56B58F97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92501-DD0D-4CE1-8249-B7F329A1BDAD}"/>
      </w:docPartPr>
      <w:docPartBody>
        <w:p w:rsidR="00000000" w:rsidRDefault="005903C3" w:rsidP="005903C3">
          <w:pPr>
            <w:pStyle w:val="123F8482438E46418423EF56B58F97FA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7B1C40F5D4489D84BEF37F835B6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B78D3-DD35-4CC1-9218-F1E1FAA148AD}"/>
      </w:docPartPr>
      <w:docPartBody>
        <w:p w:rsidR="00000000" w:rsidRDefault="005903C3" w:rsidP="005903C3">
          <w:pPr>
            <w:pStyle w:val="5F7B1C40F5D4489D84BEF37F835B6B3A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3A6197AE5141C881E38BC154748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B7488-A9A4-4246-A748-F64EB3A2AFB9}"/>
      </w:docPartPr>
      <w:docPartBody>
        <w:p w:rsidR="00000000" w:rsidRDefault="005903C3" w:rsidP="005903C3">
          <w:pPr>
            <w:pStyle w:val="5F3A6197AE5141C881E38BC15474841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942E8DC2A4439F8A55F83C2E3F2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42D57-C3EB-48BE-A79F-6D914387A67F}"/>
      </w:docPartPr>
      <w:docPartBody>
        <w:p w:rsidR="00000000" w:rsidRDefault="005903C3" w:rsidP="005903C3">
          <w:pPr>
            <w:pStyle w:val="FF942E8DC2A4439F8A55F83C2E3F2FFA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24992549684699AF7F357605EF1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57C76-8DB5-41ED-A83B-187D0C776400}"/>
      </w:docPartPr>
      <w:docPartBody>
        <w:p w:rsidR="00000000" w:rsidRDefault="005903C3" w:rsidP="005903C3">
          <w:pPr>
            <w:pStyle w:val="3A24992549684699AF7F357605EF1C2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428517FF9F4E15A1821A12B4FAF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D1CFB-9E18-4A09-9C3E-AE7B9FCB524A}"/>
      </w:docPartPr>
      <w:docPartBody>
        <w:p w:rsidR="00000000" w:rsidRDefault="005903C3" w:rsidP="005903C3">
          <w:pPr>
            <w:pStyle w:val="47428517FF9F4E15A1821A12B4FAF6C7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D8DF95255A465292AB08E4CDC8F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76888-EC8B-4A0A-A383-146793ED1FD2}"/>
      </w:docPartPr>
      <w:docPartBody>
        <w:p w:rsidR="00000000" w:rsidRDefault="005903C3" w:rsidP="005903C3">
          <w:pPr>
            <w:pStyle w:val="51D8DF95255A465292AB08E4CDC8F0C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78274E505D4985BB1C74985B86F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23CF6-8A2B-41CC-864F-562C2257E607}"/>
      </w:docPartPr>
      <w:docPartBody>
        <w:p w:rsidR="00000000" w:rsidRDefault="005903C3" w:rsidP="005903C3">
          <w:pPr>
            <w:pStyle w:val="A478274E505D4985BB1C74985B86F389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98002F06F74F149C91120A78DAA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DC933-8B13-4B41-A6EA-33575E499C5E}"/>
      </w:docPartPr>
      <w:docPartBody>
        <w:p w:rsidR="00000000" w:rsidRDefault="005903C3" w:rsidP="005903C3">
          <w:pPr>
            <w:pStyle w:val="4E98002F06F74F149C91120A78DAADD1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2FE3D0A1334E47A05807F50407C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3BEE1-C7D5-4CB2-8C9E-38EC7FBAB9D9}"/>
      </w:docPartPr>
      <w:docPartBody>
        <w:p w:rsidR="00000000" w:rsidRDefault="005903C3" w:rsidP="005903C3">
          <w:pPr>
            <w:pStyle w:val="332FE3D0A1334E47A05807F50407CA1C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29C4FA4F0B4DB08FDA4BED70B74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E3D53-39D4-4A0A-9DD4-091A60D67D3C}"/>
      </w:docPartPr>
      <w:docPartBody>
        <w:p w:rsidR="00000000" w:rsidRDefault="005903C3" w:rsidP="005903C3">
          <w:pPr>
            <w:pStyle w:val="8829C4FA4F0B4DB08FDA4BED70B7489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683CE5E19A47C49C6A00BF941D7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4C148-2A15-4878-8B5D-B1049B37A673}"/>
      </w:docPartPr>
      <w:docPartBody>
        <w:p w:rsidR="00000000" w:rsidRDefault="005903C3" w:rsidP="005903C3">
          <w:pPr>
            <w:pStyle w:val="20683CE5E19A47C49C6A00BF941D771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5EE979846A4E59ABFAB2C4307DFD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11F4D-EA53-4A21-ACCF-EF0887F9BEB5}"/>
      </w:docPartPr>
      <w:docPartBody>
        <w:p w:rsidR="00000000" w:rsidRDefault="005903C3" w:rsidP="005903C3">
          <w:pPr>
            <w:pStyle w:val="DB5EE979846A4E59ABFAB2C4307DFD37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9AE677FB9F40DB89D7C52D7F736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6217D-6481-41B4-B65C-DAA44AF70C5E}"/>
      </w:docPartPr>
      <w:docPartBody>
        <w:p w:rsidR="00000000" w:rsidRDefault="005903C3" w:rsidP="005903C3">
          <w:pPr>
            <w:pStyle w:val="D19AE677FB9F40DB89D7C52D7F73649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AAEB568B244534BE4AB68B76786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F535B-2E46-4532-B6BD-3DF7F5C7E5B8}"/>
      </w:docPartPr>
      <w:docPartBody>
        <w:p w:rsidR="00000000" w:rsidRDefault="005903C3" w:rsidP="005903C3">
          <w:pPr>
            <w:pStyle w:val="5FAAEB568B244534BE4AB68B76786D6C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347E1341124CB3BA56C4F1B3AB9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A3641-7006-46E9-B640-8631707D9D4F}"/>
      </w:docPartPr>
      <w:docPartBody>
        <w:p w:rsidR="00000000" w:rsidRDefault="005903C3" w:rsidP="005903C3">
          <w:pPr>
            <w:pStyle w:val="B2347E1341124CB3BA56C4F1B3AB98C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616575B8DB408D9A541C735B8AE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590D90-6F71-4DC1-9B4F-AD761AC042C4}"/>
      </w:docPartPr>
      <w:docPartBody>
        <w:p w:rsidR="00000000" w:rsidRDefault="005903C3" w:rsidP="005903C3">
          <w:pPr>
            <w:pStyle w:val="89616575B8DB408D9A541C735B8AE18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84ACD6F4C04AA1A5659277CBCC9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92110-878E-471C-8C56-015D0671380B}"/>
      </w:docPartPr>
      <w:docPartBody>
        <w:p w:rsidR="00000000" w:rsidRDefault="005903C3" w:rsidP="005903C3">
          <w:pPr>
            <w:pStyle w:val="3184ACD6F4C04AA1A5659277CBCC994B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CA698FE001425CAB93BF063A0BA3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7F99D-FB70-4143-BB19-31C0F0843163}"/>
      </w:docPartPr>
      <w:docPartBody>
        <w:p w:rsidR="00000000" w:rsidRDefault="005903C3" w:rsidP="005903C3">
          <w:pPr>
            <w:pStyle w:val="8ACA698FE001425CAB93BF063A0BA37F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8F599286D924873B981C88D870B8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7BEDD-1F0B-44A2-BCC4-C322CB40CFBF}"/>
      </w:docPartPr>
      <w:docPartBody>
        <w:p w:rsidR="00000000" w:rsidRDefault="005903C3" w:rsidP="005903C3">
          <w:pPr>
            <w:pStyle w:val="D8F599286D924873B981C88D870B879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49270A76E94820BC1F949AF58CC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8AC1ED-2E22-46DA-AB92-53F0D98CBE80}"/>
      </w:docPartPr>
      <w:docPartBody>
        <w:p w:rsidR="00000000" w:rsidRDefault="005903C3" w:rsidP="005903C3">
          <w:pPr>
            <w:pStyle w:val="C349270A76E94820BC1F949AF58CC7F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D1D3FEFC22457CB17436CD490AB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5FCC1-60E6-4FB7-932F-CD0D03B7273B}"/>
      </w:docPartPr>
      <w:docPartBody>
        <w:p w:rsidR="00000000" w:rsidRDefault="005903C3" w:rsidP="005903C3">
          <w:pPr>
            <w:pStyle w:val="4DD1D3FEFC22457CB17436CD490ABD0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F4442CCE1F549CDAEA7CF8B5FCB4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B2AAA-E68F-496D-8B4B-1DAE7B63EACE}"/>
      </w:docPartPr>
      <w:docPartBody>
        <w:p w:rsidR="00000000" w:rsidRDefault="005903C3" w:rsidP="005903C3">
          <w:pPr>
            <w:pStyle w:val="0F4442CCE1F549CDAEA7CF8B5FCB412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9A89269636400D8B9E421B2E545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5EFCD-FC26-4861-BD13-A2CFF4547035}"/>
      </w:docPartPr>
      <w:docPartBody>
        <w:p w:rsidR="00000000" w:rsidRDefault="005903C3" w:rsidP="005903C3">
          <w:pPr>
            <w:pStyle w:val="4E9A89269636400D8B9E421B2E54568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8C5F380A6943B49A3E209BD9AA9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96464-B7DF-4161-9149-5A0D33FAC94E}"/>
      </w:docPartPr>
      <w:docPartBody>
        <w:p w:rsidR="00000000" w:rsidRDefault="005903C3" w:rsidP="005903C3">
          <w:pPr>
            <w:pStyle w:val="AA8C5F380A6943B49A3E209BD9AA9334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F3130EF5CA4344AA3D558B9DDD0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34C3C-5BEC-4EEE-B397-3F07B3A2F00D}"/>
      </w:docPartPr>
      <w:docPartBody>
        <w:p w:rsidR="00000000" w:rsidRDefault="005903C3" w:rsidP="005903C3">
          <w:pPr>
            <w:pStyle w:val="86F3130EF5CA4344AA3D558B9DDD082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2548C00F9E468AAFC128FDA5C7A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913E6-7951-43BE-9A74-976976B9E82F}"/>
      </w:docPartPr>
      <w:docPartBody>
        <w:p w:rsidR="00000000" w:rsidRDefault="005903C3" w:rsidP="005903C3">
          <w:pPr>
            <w:pStyle w:val="672548C00F9E468AAFC128FDA5C7A536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2D211CA3BD4F6CA8631DBE153DE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92942-626C-42AD-93E9-D22B8744870A}"/>
      </w:docPartPr>
      <w:docPartBody>
        <w:p w:rsidR="00000000" w:rsidRDefault="005903C3" w:rsidP="005903C3">
          <w:pPr>
            <w:pStyle w:val="AA2D211CA3BD4F6CA8631DBE153DE3B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9C001C20EE4F04B9A8B25102DBF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56E17-E6E1-4559-ADF8-F39443CED991}"/>
      </w:docPartPr>
      <w:docPartBody>
        <w:p w:rsidR="00000000" w:rsidRDefault="005903C3" w:rsidP="005903C3">
          <w:pPr>
            <w:pStyle w:val="A89C001C20EE4F04B9A8B25102DBF16A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C933798C0647F38EC42148A4010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D7503-5476-4640-B43C-FA99D9458EEF}"/>
      </w:docPartPr>
      <w:docPartBody>
        <w:p w:rsidR="00000000" w:rsidRDefault="005903C3" w:rsidP="005903C3">
          <w:pPr>
            <w:pStyle w:val="95C933798C0647F38EC42148A401078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AC1A78727A4C20B7E732166EF6B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9354A5-2967-47A1-BA16-B11348A9BF0C}"/>
      </w:docPartPr>
      <w:docPartBody>
        <w:p w:rsidR="00000000" w:rsidRDefault="005903C3" w:rsidP="005903C3">
          <w:pPr>
            <w:pStyle w:val="2AAC1A78727A4C20B7E732166EF6BCAE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8A942FA8BA46D9A10698F67A2E2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A3C51-1F6D-46D7-BEFF-3167E2EA3758}"/>
      </w:docPartPr>
      <w:docPartBody>
        <w:p w:rsidR="00000000" w:rsidRDefault="005903C3" w:rsidP="005903C3">
          <w:pPr>
            <w:pStyle w:val="308A942FA8BA46D9A10698F67A2E24C0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AE47D0FF5C4629870424FD177D7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26C4B-19B3-4810-BDDA-90CBED32F4FF}"/>
      </w:docPartPr>
      <w:docPartBody>
        <w:p w:rsidR="00000000" w:rsidRDefault="005903C3" w:rsidP="005903C3">
          <w:pPr>
            <w:pStyle w:val="22AE47D0FF5C4629870424FD177D7C74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F8E198F0FC4118AFA5EF7CF9C19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24A26-3F5A-49DB-8B5F-ABD850668003}"/>
      </w:docPartPr>
      <w:docPartBody>
        <w:p w:rsidR="00000000" w:rsidRDefault="005903C3" w:rsidP="005903C3">
          <w:pPr>
            <w:pStyle w:val="A0F8E198F0FC4118AFA5EF7CF9C19082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7D9125686944FF958C0AD2E9AE1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8C44F-6CD2-4D5B-86D7-55CB0FB51EF3}"/>
      </w:docPartPr>
      <w:docPartBody>
        <w:p w:rsidR="00000000" w:rsidRDefault="005903C3" w:rsidP="005903C3">
          <w:pPr>
            <w:pStyle w:val="367D9125686944FF958C0AD2E9AE11FC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BE0C7C2E184D608A32C7DCABCF2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B6C26-E268-4364-B63D-8746539F2DB1}"/>
      </w:docPartPr>
      <w:docPartBody>
        <w:p w:rsidR="00000000" w:rsidRDefault="005903C3" w:rsidP="005903C3">
          <w:pPr>
            <w:pStyle w:val="AEBE0C7C2E184D608A32C7DCABCF2878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D9D36F6C734359BC5FC926AD51B4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A7A6-34C0-4BA3-AB2A-3963739F342F}"/>
      </w:docPartPr>
      <w:docPartBody>
        <w:p w:rsidR="00000000" w:rsidRDefault="005903C3" w:rsidP="005903C3">
          <w:pPr>
            <w:pStyle w:val="7ED9D36F6C734359BC5FC926AD51B4F5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68CE4D184741998DE9253E6029A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7B282-0BA1-41E0-9C85-5A83082153D3}"/>
      </w:docPartPr>
      <w:docPartBody>
        <w:p w:rsidR="00000000" w:rsidRDefault="005903C3" w:rsidP="005903C3">
          <w:pPr>
            <w:pStyle w:val="BC68CE4D184741998DE9253E6029A91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249AA36CD3442CAA03D2AEA1DFE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7C9BF-06D0-411F-8FDE-2CCEA636CD55}"/>
      </w:docPartPr>
      <w:docPartBody>
        <w:p w:rsidR="00000000" w:rsidRDefault="005903C3" w:rsidP="005903C3">
          <w:pPr>
            <w:pStyle w:val="A2249AA36CD3442CAA03D2AEA1DFE6AD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26A684163C4DD693FCB8CF9C63C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F606F-7B0A-4CEC-9D03-27E8485D6F42}"/>
      </w:docPartPr>
      <w:docPartBody>
        <w:p w:rsidR="00000000" w:rsidRDefault="005903C3" w:rsidP="005903C3">
          <w:pPr>
            <w:pStyle w:val="DC26A684163C4DD693FCB8CF9C63CAD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DA57E0D2C44C1F94B86248DDF3C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E36D-78A2-4410-B2DE-089F89231D81}"/>
      </w:docPartPr>
      <w:docPartBody>
        <w:p w:rsidR="00000000" w:rsidRDefault="005903C3" w:rsidP="005903C3">
          <w:pPr>
            <w:pStyle w:val="1BDA57E0D2C44C1F94B86248DDF3C1A3"/>
          </w:pPr>
          <w:r w:rsidRPr="00B50DD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utiger 65 Bold">
    <w:altName w:val="Aria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3C3"/>
    <w:rsid w:val="005903C3"/>
    <w:rsid w:val="00D11722"/>
    <w:rsid w:val="00D8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3C3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5903C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03C3"/>
    <w:rPr>
      <w:color w:val="666666"/>
    </w:rPr>
  </w:style>
  <w:style w:type="paragraph" w:customStyle="1" w:styleId="C7B65C7115CE4EB8B55DE88BCBFE75AD">
    <w:name w:val="C7B65C7115CE4EB8B55DE88BCBFE75AD"/>
    <w:rsid w:val="005903C3"/>
  </w:style>
  <w:style w:type="paragraph" w:customStyle="1" w:styleId="EF1A6116F06A45C5BB6CA475F5B91B7E">
    <w:name w:val="EF1A6116F06A45C5BB6CA475F5B91B7E"/>
    <w:rsid w:val="005903C3"/>
  </w:style>
  <w:style w:type="paragraph" w:customStyle="1" w:styleId="A65A5AF031BA4EC084105DEF8FAE1C04">
    <w:name w:val="A65A5AF031BA4EC084105DEF8FAE1C04"/>
    <w:rsid w:val="005903C3"/>
  </w:style>
  <w:style w:type="paragraph" w:customStyle="1" w:styleId="86156F1B2A404478AF599A5CA222A73F">
    <w:name w:val="86156F1B2A404478AF599A5CA222A73F"/>
    <w:rsid w:val="005903C3"/>
  </w:style>
  <w:style w:type="paragraph" w:customStyle="1" w:styleId="2E75C04A3D554A948B7C5ED1CA67FA42">
    <w:name w:val="2E75C04A3D554A948B7C5ED1CA67FA42"/>
    <w:rsid w:val="005903C3"/>
  </w:style>
  <w:style w:type="paragraph" w:customStyle="1" w:styleId="1B42D2984DA44016A08EB606C69BD58C">
    <w:name w:val="1B42D2984DA44016A08EB606C69BD58C"/>
    <w:rsid w:val="005903C3"/>
  </w:style>
  <w:style w:type="paragraph" w:customStyle="1" w:styleId="7C5CF2E24EEE41ADAB99D5827C692336">
    <w:name w:val="7C5CF2E24EEE41ADAB99D5827C692336"/>
    <w:rsid w:val="005903C3"/>
  </w:style>
  <w:style w:type="paragraph" w:customStyle="1" w:styleId="4419CF53B8524AE3BBE2597D3E73A8F0">
    <w:name w:val="4419CF53B8524AE3BBE2597D3E73A8F0"/>
    <w:rsid w:val="005903C3"/>
  </w:style>
  <w:style w:type="paragraph" w:customStyle="1" w:styleId="41AAEAB3BD4245A7B6E258070B9C512B">
    <w:name w:val="41AAEAB3BD4245A7B6E258070B9C512B"/>
    <w:rsid w:val="005903C3"/>
  </w:style>
  <w:style w:type="paragraph" w:customStyle="1" w:styleId="08CC976ED20A482784809110943D0119">
    <w:name w:val="08CC976ED20A482784809110943D0119"/>
    <w:rsid w:val="005903C3"/>
  </w:style>
  <w:style w:type="paragraph" w:customStyle="1" w:styleId="4F909E2430864E07966B33D67D769205">
    <w:name w:val="4F909E2430864E07966B33D67D769205"/>
    <w:rsid w:val="005903C3"/>
  </w:style>
  <w:style w:type="paragraph" w:customStyle="1" w:styleId="132FC08CC5324D06B0E1876F28EF93A0">
    <w:name w:val="132FC08CC5324D06B0E1876F28EF93A0"/>
    <w:rsid w:val="005903C3"/>
  </w:style>
  <w:style w:type="paragraph" w:customStyle="1" w:styleId="40A2D6B3D5C140AC841DFAF259362EA8">
    <w:name w:val="40A2D6B3D5C140AC841DFAF259362EA8"/>
    <w:rsid w:val="005903C3"/>
  </w:style>
  <w:style w:type="paragraph" w:customStyle="1" w:styleId="DE9098C096C34C52A092328857704ACD">
    <w:name w:val="DE9098C096C34C52A092328857704ACD"/>
    <w:rsid w:val="005903C3"/>
  </w:style>
  <w:style w:type="paragraph" w:customStyle="1" w:styleId="F31C28B658C84625B0A88B2B5898C9C2">
    <w:name w:val="F31C28B658C84625B0A88B2B5898C9C2"/>
    <w:rsid w:val="005903C3"/>
  </w:style>
  <w:style w:type="paragraph" w:customStyle="1" w:styleId="B8636DC61C734B319D32157B7273AF60">
    <w:name w:val="B8636DC61C734B319D32157B7273AF60"/>
    <w:rsid w:val="005903C3"/>
  </w:style>
  <w:style w:type="paragraph" w:customStyle="1" w:styleId="0322B76B4494421280F600914E80A30E">
    <w:name w:val="0322B76B4494421280F600914E80A30E"/>
    <w:rsid w:val="005903C3"/>
  </w:style>
  <w:style w:type="paragraph" w:customStyle="1" w:styleId="A4B6DA001B4946ABAD7FC2F9CB30DFA9">
    <w:name w:val="A4B6DA001B4946ABAD7FC2F9CB30DFA9"/>
    <w:rsid w:val="005903C3"/>
  </w:style>
  <w:style w:type="paragraph" w:customStyle="1" w:styleId="6F8CFD9A91A64AF8BBC783CC7F6A0793">
    <w:name w:val="6F8CFD9A91A64AF8BBC783CC7F6A0793"/>
    <w:rsid w:val="005903C3"/>
  </w:style>
  <w:style w:type="paragraph" w:customStyle="1" w:styleId="6E0A20219ED644F5AD95955EC42BC45E">
    <w:name w:val="6E0A20219ED644F5AD95955EC42BC45E"/>
    <w:rsid w:val="005903C3"/>
  </w:style>
  <w:style w:type="paragraph" w:customStyle="1" w:styleId="918E7AF8788D469E87E0BB1D7C25102F">
    <w:name w:val="918E7AF8788D469E87E0BB1D7C25102F"/>
    <w:rsid w:val="005903C3"/>
  </w:style>
  <w:style w:type="paragraph" w:customStyle="1" w:styleId="9C9A81DC9B3443D58912D6FFE58E3502">
    <w:name w:val="9C9A81DC9B3443D58912D6FFE58E3502"/>
    <w:rsid w:val="005903C3"/>
  </w:style>
  <w:style w:type="paragraph" w:customStyle="1" w:styleId="2162D60DF9AC4486A70023DFBAC30909">
    <w:name w:val="2162D60DF9AC4486A70023DFBAC30909"/>
    <w:rsid w:val="005903C3"/>
  </w:style>
  <w:style w:type="paragraph" w:customStyle="1" w:styleId="E6865B0AC4644609A5AE80171AE6F331">
    <w:name w:val="E6865B0AC4644609A5AE80171AE6F331"/>
    <w:rsid w:val="005903C3"/>
  </w:style>
  <w:style w:type="paragraph" w:customStyle="1" w:styleId="B93A876C1916422AA9C26E7C8C99F4BA">
    <w:name w:val="B93A876C1916422AA9C26E7C8C99F4BA"/>
    <w:rsid w:val="005903C3"/>
  </w:style>
  <w:style w:type="paragraph" w:customStyle="1" w:styleId="9864E271E3A1439FB6031DACB28C9AE0">
    <w:name w:val="9864E271E3A1439FB6031DACB28C9AE0"/>
    <w:rsid w:val="005903C3"/>
  </w:style>
  <w:style w:type="paragraph" w:customStyle="1" w:styleId="FF7A1310B229484B907C3DEFAA36A0CE">
    <w:name w:val="FF7A1310B229484B907C3DEFAA36A0CE"/>
    <w:rsid w:val="005903C3"/>
  </w:style>
  <w:style w:type="paragraph" w:customStyle="1" w:styleId="9653C4D1AB424349BDECF132ACC1CD50">
    <w:name w:val="9653C4D1AB424349BDECF132ACC1CD50"/>
    <w:rsid w:val="005903C3"/>
  </w:style>
  <w:style w:type="paragraph" w:customStyle="1" w:styleId="FD2492BFACE848CFB0E452CAED865165">
    <w:name w:val="FD2492BFACE848CFB0E452CAED865165"/>
    <w:rsid w:val="005903C3"/>
  </w:style>
  <w:style w:type="paragraph" w:customStyle="1" w:styleId="3785A289E3A544139E67BE70FF5BAA50">
    <w:name w:val="3785A289E3A544139E67BE70FF5BAA50"/>
    <w:rsid w:val="005903C3"/>
  </w:style>
  <w:style w:type="paragraph" w:customStyle="1" w:styleId="45A35CD85670447481D8C6046CB4EE39">
    <w:name w:val="45A35CD85670447481D8C6046CB4EE39"/>
    <w:rsid w:val="005903C3"/>
  </w:style>
  <w:style w:type="paragraph" w:customStyle="1" w:styleId="04E2371AF9CD4E22BDAAFEEB3531E4D8">
    <w:name w:val="04E2371AF9CD4E22BDAAFEEB3531E4D8"/>
    <w:rsid w:val="005903C3"/>
  </w:style>
  <w:style w:type="paragraph" w:customStyle="1" w:styleId="B545298EF4D3405486ED76AD2956E345">
    <w:name w:val="B545298EF4D3405486ED76AD2956E345"/>
    <w:rsid w:val="005903C3"/>
  </w:style>
  <w:style w:type="paragraph" w:customStyle="1" w:styleId="DB6D1795AA1F4E198A072EE1937F2948">
    <w:name w:val="DB6D1795AA1F4E198A072EE1937F2948"/>
    <w:rsid w:val="005903C3"/>
  </w:style>
  <w:style w:type="paragraph" w:customStyle="1" w:styleId="142414932C144777B2B18F606E0D6266">
    <w:name w:val="142414932C144777B2B18F606E0D6266"/>
    <w:rsid w:val="005903C3"/>
  </w:style>
  <w:style w:type="paragraph" w:customStyle="1" w:styleId="D00DA2380760462B8CF6019623E0CD2E">
    <w:name w:val="D00DA2380760462B8CF6019623E0CD2E"/>
    <w:rsid w:val="005903C3"/>
  </w:style>
  <w:style w:type="paragraph" w:customStyle="1" w:styleId="C1CBCD34860E4BDFA4CF683239365561">
    <w:name w:val="C1CBCD34860E4BDFA4CF683239365561"/>
    <w:rsid w:val="005903C3"/>
  </w:style>
  <w:style w:type="paragraph" w:customStyle="1" w:styleId="CEE34444EF8747A1B974DE9205823D42">
    <w:name w:val="CEE34444EF8747A1B974DE9205823D42"/>
    <w:rsid w:val="005903C3"/>
  </w:style>
  <w:style w:type="paragraph" w:customStyle="1" w:styleId="230DEEF9B4BF4BF28F5EB0A334D6859A">
    <w:name w:val="230DEEF9B4BF4BF28F5EB0A334D6859A"/>
    <w:rsid w:val="005903C3"/>
  </w:style>
  <w:style w:type="paragraph" w:customStyle="1" w:styleId="C618738FC8E24D12AECC10A8789EA8CF">
    <w:name w:val="C618738FC8E24D12AECC10A8789EA8CF"/>
    <w:rsid w:val="005903C3"/>
  </w:style>
  <w:style w:type="paragraph" w:customStyle="1" w:styleId="4D2B1E25539F41AC91D631551BC36EEE">
    <w:name w:val="4D2B1E25539F41AC91D631551BC36EEE"/>
    <w:rsid w:val="005903C3"/>
  </w:style>
  <w:style w:type="paragraph" w:customStyle="1" w:styleId="0C592C152BE247E68ECE7DB1AA28037E">
    <w:name w:val="0C592C152BE247E68ECE7DB1AA28037E"/>
    <w:rsid w:val="005903C3"/>
  </w:style>
  <w:style w:type="paragraph" w:customStyle="1" w:styleId="8F77BD4557F548C78E166720CF456D70">
    <w:name w:val="8F77BD4557F548C78E166720CF456D70"/>
    <w:rsid w:val="005903C3"/>
  </w:style>
  <w:style w:type="paragraph" w:customStyle="1" w:styleId="6B8DEE7FCBC44F8E859778CA5323FF91">
    <w:name w:val="6B8DEE7FCBC44F8E859778CA5323FF91"/>
    <w:rsid w:val="005903C3"/>
  </w:style>
  <w:style w:type="paragraph" w:customStyle="1" w:styleId="B8EDF751938647F9A4CF45A62183BDA5">
    <w:name w:val="B8EDF751938647F9A4CF45A62183BDA5"/>
    <w:rsid w:val="005903C3"/>
  </w:style>
  <w:style w:type="paragraph" w:customStyle="1" w:styleId="063228CB517F4A5FABD32EA343ABEDC0">
    <w:name w:val="063228CB517F4A5FABD32EA343ABEDC0"/>
    <w:rsid w:val="005903C3"/>
  </w:style>
  <w:style w:type="paragraph" w:customStyle="1" w:styleId="CB7B4203B344489F81CB2FBECB0474AC">
    <w:name w:val="CB7B4203B344489F81CB2FBECB0474AC"/>
    <w:rsid w:val="005903C3"/>
  </w:style>
  <w:style w:type="paragraph" w:customStyle="1" w:styleId="165DE3B6E62F407DBBAC261E0C2045EC">
    <w:name w:val="165DE3B6E62F407DBBAC261E0C2045EC"/>
    <w:rsid w:val="005903C3"/>
  </w:style>
  <w:style w:type="paragraph" w:customStyle="1" w:styleId="265FF672B8B6469087CC9E993D83C662">
    <w:name w:val="265FF672B8B6469087CC9E993D83C662"/>
    <w:rsid w:val="005903C3"/>
  </w:style>
  <w:style w:type="paragraph" w:customStyle="1" w:styleId="A98C15F35CDD46AAADB983A012384066">
    <w:name w:val="A98C15F35CDD46AAADB983A012384066"/>
    <w:rsid w:val="005903C3"/>
  </w:style>
  <w:style w:type="paragraph" w:customStyle="1" w:styleId="D5E6DBADF37F43C6980FD504E43A27F1">
    <w:name w:val="D5E6DBADF37F43C6980FD504E43A27F1"/>
    <w:rsid w:val="005903C3"/>
  </w:style>
  <w:style w:type="paragraph" w:customStyle="1" w:styleId="C0564930DE604C949292382D4D24AA5B">
    <w:name w:val="C0564930DE604C949292382D4D24AA5B"/>
    <w:rsid w:val="005903C3"/>
  </w:style>
  <w:style w:type="paragraph" w:customStyle="1" w:styleId="66BDC9BFE1C14B1AB3912FDF63F28976">
    <w:name w:val="66BDC9BFE1C14B1AB3912FDF63F28976"/>
    <w:rsid w:val="005903C3"/>
  </w:style>
  <w:style w:type="paragraph" w:customStyle="1" w:styleId="63D2DF9EDABE4654B4883B6B45ECEF7D">
    <w:name w:val="63D2DF9EDABE4654B4883B6B45ECEF7D"/>
    <w:rsid w:val="005903C3"/>
  </w:style>
  <w:style w:type="paragraph" w:customStyle="1" w:styleId="FA70B5A6E4BB407081535048D1EEA61E">
    <w:name w:val="FA70B5A6E4BB407081535048D1EEA61E"/>
    <w:rsid w:val="005903C3"/>
  </w:style>
  <w:style w:type="paragraph" w:customStyle="1" w:styleId="01B79FB5B6224D3A86FAA5DD47F64693">
    <w:name w:val="01B79FB5B6224D3A86FAA5DD47F64693"/>
    <w:rsid w:val="005903C3"/>
  </w:style>
  <w:style w:type="paragraph" w:customStyle="1" w:styleId="907C048D337B42F4A1DBAE1A7EDAA031">
    <w:name w:val="907C048D337B42F4A1DBAE1A7EDAA031"/>
    <w:rsid w:val="005903C3"/>
  </w:style>
  <w:style w:type="paragraph" w:customStyle="1" w:styleId="C5FF15398BAC4DA18C340520A452B961">
    <w:name w:val="C5FF15398BAC4DA18C340520A452B961"/>
    <w:rsid w:val="005903C3"/>
  </w:style>
  <w:style w:type="paragraph" w:customStyle="1" w:styleId="5D809CE7EFEA48F3805D4F2D29F841BD">
    <w:name w:val="5D809CE7EFEA48F3805D4F2D29F841BD"/>
    <w:rsid w:val="005903C3"/>
  </w:style>
  <w:style w:type="paragraph" w:customStyle="1" w:styleId="90EBE71CDE8C4334957C2838A11A6A4F">
    <w:name w:val="90EBE71CDE8C4334957C2838A11A6A4F"/>
    <w:rsid w:val="005903C3"/>
  </w:style>
  <w:style w:type="paragraph" w:customStyle="1" w:styleId="3241D83E887D425B87B73C3E0C771B6E">
    <w:name w:val="3241D83E887D425B87B73C3E0C771B6E"/>
    <w:rsid w:val="005903C3"/>
  </w:style>
  <w:style w:type="paragraph" w:customStyle="1" w:styleId="2F61ED511CE741D1A8A384782C9E2B20">
    <w:name w:val="2F61ED511CE741D1A8A384782C9E2B20"/>
    <w:rsid w:val="005903C3"/>
  </w:style>
  <w:style w:type="paragraph" w:customStyle="1" w:styleId="B432FD7FA5694A8BB2962A811DBD25C5">
    <w:name w:val="B432FD7FA5694A8BB2962A811DBD25C5"/>
    <w:rsid w:val="005903C3"/>
  </w:style>
  <w:style w:type="paragraph" w:customStyle="1" w:styleId="040B5F98944043A9A0E8470BBEE93E9B">
    <w:name w:val="040B5F98944043A9A0E8470BBEE93E9B"/>
    <w:rsid w:val="005903C3"/>
  </w:style>
  <w:style w:type="paragraph" w:customStyle="1" w:styleId="C60D9C069D124ED48B0C75FDA795145C">
    <w:name w:val="C60D9C069D124ED48B0C75FDA795145C"/>
    <w:rsid w:val="005903C3"/>
  </w:style>
  <w:style w:type="paragraph" w:customStyle="1" w:styleId="123F8482438E46418423EF56B58F97FA">
    <w:name w:val="123F8482438E46418423EF56B58F97FA"/>
    <w:rsid w:val="005903C3"/>
  </w:style>
  <w:style w:type="paragraph" w:customStyle="1" w:styleId="5F7B1C40F5D4489D84BEF37F835B6B3A">
    <w:name w:val="5F7B1C40F5D4489D84BEF37F835B6B3A"/>
    <w:rsid w:val="005903C3"/>
  </w:style>
  <w:style w:type="paragraph" w:customStyle="1" w:styleId="5F3A6197AE5141C881E38BC154748410">
    <w:name w:val="5F3A6197AE5141C881E38BC154748410"/>
    <w:rsid w:val="005903C3"/>
  </w:style>
  <w:style w:type="paragraph" w:customStyle="1" w:styleId="FF942E8DC2A4439F8A55F83C2E3F2FFA">
    <w:name w:val="FF942E8DC2A4439F8A55F83C2E3F2FFA"/>
    <w:rsid w:val="005903C3"/>
  </w:style>
  <w:style w:type="paragraph" w:customStyle="1" w:styleId="3A24992549684699AF7F357605EF1C2D">
    <w:name w:val="3A24992549684699AF7F357605EF1C2D"/>
    <w:rsid w:val="005903C3"/>
  </w:style>
  <w:style w:type="paragraph" w:customStyle="1" w:styleId="47428517FF9F4E15A1821A12B4FAF6C7">
    <w:name w:val="47428517FF9F4E15A1821A12B4FAF6C7"/>
    <w:rsid w:val="005903C3"/>
  </w:style>
  <w:style w:type="paragraph" w:customStyle="1" w:styleId="51D8DF95255A465292AB08E4CDC8F0C3">
    <w:name w:val="51D8DF95255A465292AB08E4CDC8F0C3"/>
    <w:rsid w:val="005903C3"/>
  </w:style>
  <w:style w:type="paragraph" w:customStyle="1" w:styleId="A478274E505D4985BB1C74985B86F389">
    <w:name w:val="A478274E505D4985BB1C74985B86F389"/>
    <w:rsid w:val="005903C3"/>
  </w:style>
  <w:style w:type="paragraph" w:customStyle="1" w:styleId="4E98002F06F74F149C91120A78DAADD1">
    <w:name w:val="4E98002F06F74F149C91120A78DAADD1"/>
    <w:rsid w:val="005903C3"/>
  </w:style>
  <w:style w:type="paragraph" w:customStyle="1" w:styleId="332FE3D0A1334E47A05807F50407CA1C">
    <w:name w:val="332FE3D0A1334E47A05807F50407CA1C"/>
    <w:rsid w:val="005903C3"/>
  </w:style>
  <w:style w:type="paragraph" w:customStyle="1" w:styleId="8829C4FA4F0B4DB08FDA4BED70B74890">
    <w:name w:val="8829C4FA4F0B4DB08FDA4BED70B74890"/>
    <w:rsid w:val="005903C3"/>
  </w:style>
  <w:style w:type="paragraph" w:customStyle="1" w:styleId="20683CE5E19A47C49C6A00BF941D7713">
    <w:name w:val="20683CE5E19A47C49C6A00BF941D7713"/>
    <w:rsid w:val="005903C3"/>
  </w:style>
  <w:style w:type="paragraph" w:customStyle="1" w:styleId="DB5EE979846A4E59ABFAB2C4307DFD37">
    <w:name w:val="DB5EE979846A4E59ABFAB2C4307DFD37"/>
    <w:rsid w:val="005903C3"/>
  </w:style>
  <w:style w:type="paragraph" w:customStyle="1" w:styleId="D19AE677FB9F40DB89D7C52D7F73649E">
    <w:name w:val="D19AE677FB9F40DB89D7C52D7F73649E"/>
    <w:rsid w:val="005903C3"/>
  </w:style>
  <w:style w:type="paragraph" w:customStyle="1" w:styleId="5FAAEB568B244534BE4AB68B76786D6C">
    <w:name w:val="5FAAEB568B244534BE4AB68B76786D6C"/>
    <w:rsid w:val="005903C3"/>
  </w:style>
  <w:style w:type="paragraph" w:customStyle="1" w:styleId="B2347E1341124CB3BA56C4F1B3AB98C0">
    <w:name w:val="B2347E1341124CB3BA56C4F1B3AB98C0"/>
    <w:rsid w:val="005903C3"/>
  </w:style>
  <w:style w:type="paragraph" w:customStyle="1" w:styleId="89616575B8DB408D9A541C735B8AE18D">
    <w:name w:val="89616575B8DB408D9A541C735B8AE18D"/>
    <w:rsid w:val="005903C3"/>
  </w:style>
  <w:style w:type="paragraph" w:customStyle="1" w:styleId="17A3A2B2572F45058CAA53629E5EEA80">
    <w:name w:val="17A3A2B2572F45058CAA53629E5EEA80"/>
    <w:rsid w:val="005903C3"/>
  </w:style>
  <w:style w:type="paragraph" w:customStyle="1" w:styleId="3184ACD6F4C04AA1A5659277CBCC994B">
    <w:name w:val="3184ACD6F4C04AA1A5659277CBCC994B"/>
    <w:rsid w:val="005903C3"/>
  </w:style>
  <w:style w:type="paragraph" w:customStyle="1" w:styleId="8ACA698FE001425CAB93BF063A0BA37F">
    <w:name w:val="8ACA698FE001425CAB93BF063A0BA37F"/>
    <w:rsid w:val="005903C3"/>
  </w:style>
  <w:style w:type="paragraph" w:customStyle="1" w:styleId="D8F599286D924873B981C88D870B8790">
    <w:name w:val="D8F599286D924873B981C88D870B8790"/>
    <w:rsid w:val="005903C3"/>
  </w:style>
  <w:style w:type="paragraph" w:customStyle="1" w:styleId="C349270A76E94820BC1F949AF58CC7FD">
    <w:name w:val="C349270A76E94820BC1F949AF58CC7FD"/>
    <w:rsid w:val="005903C3"/>
  </w:style>
  <w:style w:type="paragraph" w:customStyle="1" w:styleId="4DD1D3FEFC22457CB17436CD490ABD0D">
    <w:name w:val="4DD1D3FEFC22457CB17436CD490ABD0D"/>
    <w:rsid w:val="005903C3"/>
  </w:style>
  <w:style w:type="paragraph" w:customStyle="1" w:styleId="0F4442CCE1F549CDAEA7CF8B5FCB4123">
    <w:name w:val="0F4442CCE1F549CDAEA7CF8B5FCB4123"/>
    <w:rsid w:val="005903C3"/>
  </w:style>
  <w:style w:type="paragraph" w:customStyle="1" w:styleId="4E9A89269636400D8B9E421B2E545682">
    <w:name w:val="4E9A89269636400D8B9E421B2E545682"/>
    <w:rsid w:val="005903C3"/>
  </w:style>
  <w:style w:type="paragraph" w:customStyle="1" w:styleId="AA8C5F380A6943B49A3E209BD9AA9334">
    <w:name w:val="AA8C5F380A6943B49A3E209BD9AA9334"/>
    <w:rsid w:val="005903C3"/>
  </w:style>
  <w:style w:type="paragraph" w:customStyle="1" w:styleId="86F3130EF5CA4344AA3D558B9DDD0823">
    <w:name w:val="86F3130EF5CA4344AA3D558B9DDD0823"/>
    <w:rsid w:val="005903C3"/>
  </w:style>
  <w:style w:type="paragraph" w:customStyle="1" w:styleId="672548C00F9E468AAFC128FDA5C7A536">
    <w:name w:val="672548C00F9E468AAFC128FDA5C7A536"/>
    <w:rsid w:val="005903C3"/>
  </w:style>
  <w:style w:type="paragraph" w:customStyle="1" w:styleId="AA2D211CA3BD4F6CA8631DBE153DE3B3">
    <w:name w:val="AA2D211CA3BD4F6CA8631DBE153DE3B3"/>
    <w:rsid w:val="005903C3"/>
  </w:style>
  <w:style w:type="paragraph" w:customStyle="1" w:styleId="A89C001C20EE4F04B9A8B25102DBF16A">
    <w:name w:val="A89C001C20EE4F04B9A8B25102DBF16A"/>
    <w:rsid w:val="005903C3"/>
  </w:style>
  <w:style w:type="paragraph" w:customStyle="1" w:styleId="95C933798C0647F38EC42148A4010788">
    <w:name w:val="95C933798C0647F38EC42148A4010788"/>
    <w:rsid w:val="005903C3"/>
  </w:style>
  <w:style w:type="paragraph" w:customStyle="1" w:styleId="2AAC1A78727A4C20B7E732166EF6BCAE">
    <w:name w:val="2AAC1A78727A4C20B7E732166EF6BCAE"/>
    <w:rsid w:val="005903C3"/>
  </w:style>
  <w:style w:type="paragraph" w:customStyle="1" w:styleId="308A942FA8BA46D9A10698F67A2E24C0">
    <w:name w:val="308A942FA8BA46D9A10698F67A2E24C0"/>
    <w:rsid w:val="005903C3"/>
  </w:style>
  <w:style w:type="paragraph" w:customStyle="1" w:styleId="22AE47D0FF5C4629870424FD177D7C74">
    <w:name w:val="22AE47D0FF5C4629870424FD177D7C74"/>
    <w:rsid w:val="005903C3"/>
  </w:style>
  <w:style w:type="paragraph" w:customStyle="1" w:styleId="A0F8E198F0FC4118AFA5EF7CF9C19082">
    <w:name w:val="A0F8E198F0FC4118AFA5EF7CF9C19082"/>
    <w:rsid w:val="005903C3"/>
  </w:style>
  <w:style w:type="paragraph" w:customStyle="1" w:styleId="367D9125686944FF958C0AD2E9AE11FC">
    <w:name w:val="367D9125686944FF958C0AD2E9AE11FC"/>
    <w:rsid w:val="005903C3"/>
  </w:style>
  <w:style w:type="paragraph" w:customStyle="1" w:styleId="AEBE0C7C2E184D608A32C7DCABCF2878">
    <w:name w:val="AEBE0C7C2E184D608A32C7DCABCF2878"/>
    <w:rsid w:val="005903C3"/>
  </w:style>
  <w:style w:type="paragraph" w:customStyle="1" w:styleId="7ED9D36F6C734359BC5FC926AD51B4F5">
    <w:name w:val="7ED9D36F6C734359BC5FC926AD51B4F5"/>
    <w:rsid w:val="005903C3"/>
  </w:style>
  <w:style w:type="paragraph" w:customStyle="1" w:styleId="BC68CE4D184741998DE9253E6029A913">
    <w:name w:val="BC68CE4D184741998DE9253E6029A913"/>
    <w:rsid w:val="005903C3"/>
  </w:style>
  <w:style w:type="paragraph" w:customStyle="1" w:styleId="A2249AA36CD3442CAA03D2AEA1DFE6AD">
    <w:name w:val="A2249AA36CD3442CAA03D2AEA1DFE6AD"/>
    <w:rsid w:val="005903C3"/>
  </w:style>
  <w:style w:type="paragraph" w:customStyle="1" w:styleId="0BA498D060C7439EB70EFDEA2EB72806">
    <w:name w:val="0BA498D060C7439EB70EFDEA2EB72806"/>
    <w:rsid w:val="005903C3"/>
  </w:style>
  <w:style w:type="paragraph" w:customStyle="1" w:styleId="DC26A684163C4DD693FCB8CF9C63CAD3">
    <w:name w:val="DC26A684163C4DD693FCB8CF9C63CAD3"/>
    <w:rsid w:val="005903C3"/>
  </w:style>
  <w:style w:type="paragraph" w:customStyle="1" w:styleId="1BDA57E0D2C44C1F94B86248DDF3C1A3">
    <w:name w:val="1BDA57E0D2C44C1F94B86248DDF3C1A3"/>
    <w:rsid w:val="005903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W1uyfBEVFSiYuZAVGOEy1ZNUMg==">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9F306-0ECA-48C9-A7B0-4263AC585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A3ADA016-3A19-43DE-89ED-DCCC90CF7D93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customXml/itemProps4.xml><?xml version="1.0" encoding="utf-8"?>
<ds:datastoreItem xmlns:ds="http://schemas.openxmlformats.org/officeDocument/2006/customXml" ds:itemID="{8BCB90F0-9353-4008-BAB0-17710FF7DA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6-annual-administrator-conference-CC-TEMPLATE.dotx</Template>
  <TotalTime>1365</TotalTime>
  <Pages>5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</dc:creator>
  <cp:keywords/>
  <dc:description/>
  <cp:lastModifiedBy>Rocio Gomez</cp:lastModifiedBy>
  <cp:revision>11</cp:revision>
  <dcterms:created xsi:type="dcterms:W3CDTF">2026-01-07T04:01:00Z</dcterms:created>
  <dcterms:modified xsi:type="dcterms:W3CDTF">2026-01-08T02:51:00Z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0x010100F0DD21FFDCCC5447882BA3E005D0C5C4</vt:lpwstr>
  </property>
  <property fmtid="{D5CDD505-2E9C-101B-9397-08002B2CF9AE}" pid="3" name="MediaServiceImageTags">
    <vt:lpwstr/>
  </property>
</Properties>
</file>