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468" w:type="dxa"/>
        <w:tblBorders>
          <w:top w:val="single" w:sz="48" w:space="0" w:color="FFFFFF" w:themeColor="background1"/>
          <w:left w:val="single" w:sz="48" w:space="0" w:color="FFFFFF" w:themeColor="background1"/>
          <w:bottom w:val="single" w:sz="48" w:space="0" w:color="FFFFFF" w:themeColor="background1"/>
          <w:right w:val="single" w:sz="48" w:space="0" w:color="FFFFFF" w:themeColor="background1"/>
          <w:insideH w:val="single" w:sz="48" w:space="0" w:color="FFFFFF" w:themeColor="background1"/>
          <w:insideV w:val="single" w:sz="48" w:space="0" w:color="FFFFFF" w:themeColor="background1"/>
        </w:tblBorders>
        <w:tblLayout w:type="fixed"/>
        <w:tblLook w:val="0400" w:firstRow="0" w:lastRow="0" w:firstColumn="0" w:lastColumn="0" w:noHBand="0" w:noVBand="1"/>
      </w:tblPr>
      <w:tblGrid>
        <w:gridCol w:w="2245"/>
        <w:gridCol w:w="7223"/>
      </w:tblGrid>
      <w:tr w:rsidR="00D13FFC" w:rsidRPr="00822222" w14:paraId="773CE5D9" w14:textId="77777777" w:rsidTr="00654B0D">
        <w:tc>
          <w:tcPr>
            <w:tcW w:w="2245" w:type="dxa"/>
            <w:tcBorders>
              <w:right w:val="nil"/>
            </w:tcBorders>
            <w:vAlign w:val="center"/>
          </w:tcPr>
          <w:p w14:paraId="14911E2B" w14:textId="77777777" w:rsidR="00D13FFC" w:rsidRPr="00822222" w:rsidRDefault="00D13FFC" w:rsidP="00654B0D">
            <w:pPr>
              <w:jc w:val="right"/>
              <w:rPr>
                <w:rFonts w:ascii="Aptos" w:hAnsi="Aptos" w:cstheme="minorHAnsi"/>
                <w:b/>
                <w:bCs/>
                <w:sz w:val="20"/>
                <w:szCs w:val="20"/>
              </w:rPr>
            </w:pPr>
            <w:r w:rsidRPr="00822222">
              <w:rPr>
                <w:rFonts w:ascii="Aptos" w:hAnsi="Aptos" w:cstheme="minorHAnsi"/>
                <w:b/>
                <w:bCs/>
                <w:sz w:val="20"/>
                <w:szCs w:val="20"/>
              </w:rPr>
              <w:t>School:</w:t>
            </w:r>
          </w:p>
        </w:tc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SCHOOL COUNSELING ADVISORY COUNCIL  NAME"/>
            <w:tag w:val="SCHOOL NAME"/>
            <w:id w:val="-277490932"/>
            <w:placeholder>
              <w:docPart w:val="9B6D2F6B89B1460DA59C2DCA172C55E4"/>
            </w:placeholder>
            <w:showingPlcHdr/>
            <w15:color w:val="0000FF"/>
            <w:text/>
          </w:sdtPr>
          <w:sdtContent>
            <w:tc>
              <w:tcPr>
                <w:tcW w:w="7223" w:type="dxa"/>
                <w:tcBorders>
                  <w:left w:val="nil"/>
                </w:tcBorders>
                <w:shd w:val="clear" w:color="auto" w:fill="F2F2F2" w:themeFill="background1" w:themeFillShade="F2"/>
                <w:vAlign w:val="center"/>
              </w:tcPr>
              <w:p w14:paraId="1E3F2360" w14:textId="730EEEFB" w:rsidR="00D13FFC" w:rsidRPr="00822222" w:rsidRDefault="00751C44" w:rsidP="00864B47">
                <w:pPr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  <w:tr w:rsidR="00D13FFC" w:rsidRPr="00822222" w14:paraId="5A76E09B" w14:textId="77777777" w:rsidTr="00654B0D">
        <w:trPr>
          <w:trHeight w:val="175"/>
        </w:trPr>
        <w:tc>
          <w:tcPr>
            <w:tcW w:w="2245" w:type="dxa"/>
            <w:tcBorders>
              <w:right w:val="nil"/>
            </w:tcBorders>
            <w:vAlign w:val="center"/>
          </w:tcPr>
          <w:p w14:paraId="764ABD13" w14:textId="77777777" w:rsidR="00D13FFC" w:rsidRPr="00822222" w:rsidRDefault="00D13FFC" w:rsidP="00654B0D">
            <w:pPr>
              <w:jc w:val="right"/>
              <w:rPr>
                <w:rFonts w:ascii="Aptos" w:hAnsi="Aptos" w:cstheme="minorHAnsi"/>
                <w:sz w:val="20"/>
                <w:szCs w:val="20"/>
              </w:rPr>
            </w:pPr>
            <w:r w:rsidRPr="00822222">
              <w:rPr>
                <w:rFonts w:ascii="Aptos" w:hAnsi="Aptos" w:cstheme="minorHAnsi"/>
                <w:b/>
                <w:bCs/>
                <w:sz w:val="20"/>
                <w:szCs w:val="20"/>
              </w:rPr>
              <w:t>Meeting Date/Time:</w:t>
            </w:r>
          </w:p>
        </w:tc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MEETING DATE / TIME"/>
            <w:id w:val="682324243"/>
            <w:placeholder>
              <w:docPart w:val="F58C954E5BEA4B038E7E212C3B4FE37B"/>
            </w:placeholder>
            <w:showingPlcHdr/>
            <w15:color w:val="0000FF"/>
            <w:text/>
          </w:sdtPr>
          <w:sdtContent>
            <w:tc>
              <w:tcPr>
                <w:tcW w:w="7223" w:type="dxa"/>
                <w:tcBorders>
                  <w:left w:val="nil"/>
                </w:tcBorders>
                <w:shd w:val="clear" w:color="auto" w:fill="F2F2F2" w:themeFill="background1" w:themeFillShade="F2"/>
              </w:tcPr>
              <w:p w14:paraId="2C447CDC" w14:textId="17B41989" w:rsidR="00D13FFC" w:rsidRPr="00822222" w:rsidRDefault="00751C44" w:rsidP="005362D5">
                <w:pPr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  <w:tr w:rsidR="00D13FFC" w:rsidRPr="00822222" w14:paraId="2C58C7EC" w14:textId="77777777" w:rsidTr="00654B0D">
        <w:trPr>
          <w:trHeight w:val="571"/>
        </w:trPr>
        <w:tc>
          <w:tcPr>
            <w:tcW w:w="2245" w:type="dxa"/>
            <w:tcBorders>
              <w:right w:val="nil"/>
            </w:tcBorders>
          </w:tcPr>
          <w:p w14:paraId="1D938E9A" w14:textId="77777777" w:rsidR="00D13FFC" w:rsidRPr="00822222" w:rsidRDefault="00D13FFC" w:rsidP="00654B0D">
            <w:pPr>
              <w:jc w:val="right"/>
              <w:rPr>
                <w:rFonts w:ascii="Aptos" w:hAnsi="Aptos" w:cstheme="minorHAnsi"/>
                <w:sz w:val="20"/>
                <w:szCs w:val="20"/>
              </w:rPr>
            </w:pPr>
            <w:r w:rsidRPr="00822222">
              <w:rPr>
                <w:rFonts w:ascii="Aptos" w:hAnsi="Aptos" w:cstheme="minorHAnsi"/>
                <w:sz w:val="20"/>
                <w:szCs w:val="20"/>
              </w:rPr>
              <w:t xml:space="preserve">School/District </w:t>
            </w:r>
            <w:r w:rsidRPr="00822222">
              <w:rPr>
                <w:rFonts w:ascii="Aptos" w:hAnsi="Aptos" w:cstheme="minorHAnsi"/>
                <w:sz w:val="20"/>
                <w:szCs w:val="20"/>
              </w:rPr>
              <w:br/>
            </w:r>
            <w:r w:rsidRPr="00822222">
              <w:rPr>
                <w:rFonts w:ascii="Aptos" w:hAnsi="Aptos" w:cstheme="minorHAnsi"/>
                <w:b/>
                <w:bCs/>
                <w:sz w:val="20"/>
                <w:szCs w:val="20"/>
              </w:rPr>
              <w:t>Vision Statement:</w:t>
            </w:r>
            <w:r w:rsidRPr="00822222">
              <w:rPr>
                <w:rFonts w:ascii="Aptos" w:hAnsi="Aptos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23" w:type="dxa"/>
            <w:tcBorders>
              <w:left w:val="nil"/>
            </w:tcBorders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VISION STATEMENT"/>
              <w:tag w:val="VISION STATEMENT"/>
              <w:id w:val="211850770"/>
              <w:placeholder>
                <w:docPart w:val="6A4DC89227794FAEA6720C0AA9C7ECFE"/>
              </w:placeholder>
              <w:showingPlcHdr/>
              <w15:color w:val="0000FF"/>
              <w:text w:multiLine="1"/>
            </w:sdtPr>
            <w:sdtContent>
              <w:p w14:paraId="60CCD01D" w14:textId="4396EC86" w:rsidR="00D13FFC" w:rsidRPr="00822222" w:rsidRDefault="00751C44" w:rsidP="00751C44">
                <w:pPr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</w:tr>
      <w:tr w:rsidR="00D13FFC" w:rsidRPr="00822222" w14:paraId="717DE087" w14:textId="77777777" w:rsidTr="00654B0D">
        <w:trPr>
          <w:trHeight w:val="670"/>
        </w:trPr>
        <w:tc>
          <w:tcPr>
            <w:tcW w:w="2245" w:type="dxa"/>
            <w:tcBorders>
              <w:right w:val="nil"/>
            </w:tcBorders>
          </w:tcPr>
          <w:p w14:paraId="64FA64FA" w14:textId="77777777" w:rsidR="00D13FFC" w:rsidRPr="00822222" w:rsidRDefault="00D13FFC" w:rsidP="00654B0D">
            <w:pPr>
              <w:jc w:val="right"/>
              <w:rPr>
                <w:rFonts w:ascii="Aptos" w:hAnsi="Aptos" w:cstheme="minorHAnsi"/>
                <w:b/>
                <w:bCs/>
                <w:sz w:val="20"/>
                <w:szCs w:val="20"/>
              </w:rPr>
            </w:pPr>
            <w:r w:rsidRPr="00822222">
              <w:rPr>
                <w:rFonts w:ascii="Aptos" w:hAnsi="Aptos" w:cstheme="minorHAnsi"/>
                <w:sz w:val="20"/>
                <w:szCs w:val="20"/>
              </w:rPr>
              <w:t xml:space="preserve">School/District </w:t>
            </w:r>
            <w:r w:rsidRPr="00822222">
              <w:rPr>
                <w:rFonts w:ascii="Aptos" w:hAnsi="Aptos" w:cstheme="minorHAnsi"/>
                <w:sz w:val="20"/>
                <w:szCs w:val="20"/>
              </w:rPr>
              <w:br/>
            </w:r>
            <w:r w:rsidRPr="00822222">
              <w:rPr>
                <w:rFonts w:ascii="Aptos" w:hAnsi="Aptos" w:cstheme="minorHAnsi"/>
                <w:b/>
                <w:bCs/>
                <w:sz w:val="20"/>
                <w:szCs w:val="20"/>
              </w:rPr>
              <w:t>Mission Statement:</w:t>
            </w:r>
          </w:p>
        </w:tc>
        <w:tc>
          <w:tcPr>
            <w:tcW w:w="7223" w:type="dxa"/>
            <w:tcBorders>
              <w:left w:val="nil"/>
            </w:tcBorders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MISSION STATEMENT"/>
              <w:tag w:val="MISSION STATEMENT"/>
              <w:id w:val="799814060"/>
              <w:placeholder>
                <w:docPart w:val="CE99721EC0654BEFACC84D080993FBDF"/>
              </w:placeholder>
              <w:showingPlcHdr/>
              <w15:color w:val="0000FF"/>
              <w:text w:multiLine="1"/>
            </w:sdtPr>
            <w:sdtContent>
              <w:p w14:paraId="34F3367B" w14:textId="2A508F13" w:rsidR="00D13FFC" w:rsidRPr="00822222" w:rsidRDefault="00751C44" w:rsidP="005362D5">
                <w:pPr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</w:tr>
      <w:tr w:rsidR="00D13FFC" w:rsidRPr="00822222" w14:paraId="2A5A1BBD" w14:textId="77777777" w:rsidTr="00654B0D">
        <w:trPr>
          <w:trHeight w:val="941"/>
        </w:trPr>
        <w:tc>
          <w:tcPr>
            <w:tcW w:w="2245" w:type="dxa"/>
            <w:tcBorders>
              <w:right w:val="nil"/>
            </w:tcBorders>
          </w:tcPr>
          <w:p w14:paraId="051B7EB4" w14:textId="77777777" w:rsidR="00D13FFC" w:rsidRPr="00822222" w:rsidRDefault="00D13FFC" w:rsidP="00654B0D">
            <w:pPr>
              <w:jc w:val="right"/>
              <w:rPr>
                <w:rFonts w:ascii="Aptos" w:hAnsi="Aptos" w:cstheme="minorHAnsi"/>
                <w:i/>
                <w:iCs/>
                <w:sz w:val="20"/>
                <w:szCs w:val="20"/>
              </w:rPr>
            </w:pPr>
            <w:r w:rsidRPr="00822222">
              <w:rPr>
                <w:rFonts w:ascii="Aptos" w:hAnsi="Aptos" w:cstheme="minorHAnsi"/>
                <w:i/>
                <w:iCs/>
                <w:sz w:val="20"/>
                <w:szCs w:val="20"/>
              </w:rPr>
              <w:t>Describe how the school counseling program aligns with the school/district vision and mission statements</w:t>
            </w:r>
            <w:r>
              <w:rPr>
                <w:rFonts w:ascii="Aptos" w:hAnsi="Aptos" w:cstheme="minorHAnsi"/>
                <w:i/>
                <w:iCs/>
                <w:sz w:val="20"/>
                <w:szCs w:val="20"/>
              </w:rPr>
              <w:t>.</w:t>
            </w:r>
          </w:p>
        </w:tc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COUNSELING PROGRAM VISION/MISSION ALIGNMENT DESCRIPTION "/>
            <w:tag w:val="SCHOOL NAME"/>
            <w:id w:val="505332243"/>
            <w:placeholder>
              <w:docPart w:val="801B4C4568FA4E0FBFB5FB1C118A4F7A"/>
            </w:placeholder>
            <w:showingPlcHdr/>
            <w15:color w:val="0000FF"/>
            <w:text w:multiLine="1"/>
          </w:sdtPr>
          <w:sdtContent>
            <w:tc>
              <w:tcPr>
                <w:tcW w:w="7223" w:type="dxa"/>
                <w:tcBorders>
                  <w:left w:val="nil"/>
                </w:tcBorders>
                <w:shd w:val="clear" w:color="auto" w:fill="F2F2F2" w:themeFill="background1" w:themeFillShade="F2"/>
              </w:tcPr>
              <w:p w14:paraId="0AD862FC" w14:textId="76357A5C" w:rsidR="00665A8F" w:rsidRPr="00665A8F" w:rsidRDefault="00751C44" w:rsidP="00665A8F">
                <w:pPr>
                  <w:rPr>
                    <w:rFonts w:ascii="Aptos" w:hAnsi="Aptos"/>
                    <w:color w:val="000000" w:themeColor="text1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</w:tbl>
    <w:p w14:paraId="5DE6F25B" w14:textId="77777777" w:rsidR="00D13FFC" w:rsidRDefault="00D13FFC" w:rsidP="009233B4">
      <w:pPr>
        <w:spacing w:after="60"/>
        <w:rPr>
          <w:rFonts w:ascii="Aptos" w:hAnsi="Aptos" w:cstheme="minorHAnsi"/>
          <w:sz w:val="20"/>
          <w:szCs w:val="20"/>
        </w:rPr>
      </w:pPr>
    </w:p>
    <w:tbl>
      <w:tblPr>
        <w:tblW w:w="9495" w:type="dxa"/>
        <w:tblCellSpacing w:w="43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34"/>
        <w:gridCol w:w="5662"/>
        <w:gridCol w:w="3699"/>
      </w:tblGrid>
      <w:tr w:rsidR="00D13FFC" w:rsidRPr="00822222" w14:paraId="584DEC70" w14:textId="77777777" w:rsidTr="004918A7">
        <w:trPr>
          <w:trHeight w:val="587"/>
          <w:tblCellSpacing w:w="43" w:type="dxa"/>
        </w:trPr>
        <w:tc>
          <w:tcPr>
            <w:tcW w:w="5667" w:type="dxa"/>
            <w:gridSpan w:val="2"/>
            <w:shd w:val="clear" w:color="auto" w:fill="8C1515"/>
            <w:vAlign w:val="center"/>
          </w:tcPr>
          <w:p w14:paraId="7FEC7EF2" w14:textId="77777777" w:rsidR="00D13FFC" w:rsidRPr="0058455D" w:rsidRDefault="00D13FFC" w:rsidP="004918A7">
            <w:pPr>
              <w:spacing w:after="0"/>
              <w:ind w:hanging="111"/>
              <w:rPr>
                <w:rFonts w:ascii="Aptos" w:hAnsi="Aptos" w:cstheme="minorHAnsi"/>
                <w:b/>
                <w:sz w:val="24"/>
                <w:szCs w:val="24"/>
              </w:rPr>
            </w:pPr>
            <w:r>
              <w:rPr>
                <w:rFonts w:ascii="Aptos" w:hAnsi="Aptos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14CAC888" wp14:editId="12A2ADB4">
                  <wp:extent cx="3502196" cy="420624"/>
                  <wp:effectExtent l="0" t="0" r="3175" b="0"/>
                  <wp:docPr id="21" name="Picture 21" descr="Agenda Items (at minimum)" title="Agenda Items (at minimum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Agenda Items (at minimum)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2196" cy="420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7" w:type="dxa"/>
            <w:shd w:val="clear" w:color="auto" w:fill="8C1515"/>
            <w:vAlign w:val="center"/>
          </w:tcPr>
          <w:p w14:paraId="2ECF0DB7" w14:textId="77777777" w:rsidR="00D13FFC" w:rsidRPr="004918A7" w:rsidRDefault="00D13FFC" w:rsidP="004918A7">
            <w:pPr>
              <w:spacing w:after="0"/>
              <w:jc w:val="center"/>
              <w:rPr>
                <w:rFonts w:ascii="Aptos" w:hAnsi="Aptos" w:cstheme="minorHAnsi"/>
                <w:b/>
                <w:sz w:val="20"/>
                <w:szCs w:val="20"/>
              </w:rPr>
            </w:pPr>
            <w:r w:rsidRPr="004918A7">
              <w:rPr>
                <w:rFonts w:ascii="Aptos" w:hAnsi="Aptos" w:cstheme="minorHAnsi"/>
                <w:b/>
                <w:sz w:val="20"/>
                <w:szCs w:val="20"/>
              </w:rPr>
              <w:t>School Counselor</w:t>
            </w:r>
            <w:r w:rsidRPr="004918A7">
              <w:rPr>
                <w:rFonts w:ascii="Aptos" w:hAnsi="Aptos" w:cstheme="minorHAnsi"/>
                <w:b/>
                <w:sz w:val="20"/>
                <w:szCs w:val="20"/>
              </w:rPr>
              <w:br/>
              <w:t>Facilitating Discussion</w:t>
            </w:r>
          </w:p>
        </w:tc>
      </w:tr>
      <w:tr w:rsidR="00D13FFC" w:rsidRPr="00822222" w14:paraId="08A2551C" w14:textId="77777777" w:rsidTr="0058455D">
        <w:trPr>
          <w:gridBefore w:val="1"/>
          <w:wBefore w:w="5" w:type="dxa"/>
          <w:tblCellSpacing w:w="43" w:type="dxa"/>
        </w:trPr>
        <w:tc>
          <w:tcPr>
            <w:tcW w:w="5576" w:type="dxa"/>
            <w:shd w:val="clear" w:color="auto" w:fill="FFFFFF" w:themeFill="background1"/>
            <w:vAlign w:val="center"/>
          </w:tcPr>
          <w:p w14:paraId="40745F0D" w14:textId="77777777" w:rsidR="00D13FFC" w:rsidRPr="00FC16B4" w:rsidRDefault="00D13FFC" w:rsidP="00E459B8">
            <w:pPr>
              <w:pStyle w:val="ListParagraph"/>
              <w:numPr>
                <w:ilvl w:val="0"/>
                <w:numId w:val="14"/>
              </w:numPr>
              <w:spacing w:before="80" w:after="80"/>
              <w:rPr>
                <w:rFonts w:ascii="Aptos" w:hAnsi="Aptos" w:cstheme="minorHAnsi"/>
                <w:sz w:val="22"/>
                <w:szCs w:val="22"/>
              </w:rPr>
            </w:pPr>
            <w:r w:rsidRPr="00FC16B4">
              <w:rPr>
                <w:rFonts w:ascii="Aptos" w:hAnsi="Aptos" w:cstheme="minorHAnsi"/>
                <w:sz w:val="22"/>
                <w:szCs w:val="22"/>
              </w:rPr>
              <w:t>Welcome &amp; Introduction</w:t>
            </w:r>
          </w:p>
        </w:tc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SCHOOL COUNSELOR NAME-Welcome &amp; Intro"/>
            <w:tag w:val="SCHOOL COUNSELOR NAME-Welcome &amp; Intro"/>
            <w:id w:val="721479874"/>
            <w:placeholder>
              <w:docPart w:val="67DE0CAE6164478382C3A18BAE58DFC7"/>
            </w:placeholder>
            <w:showingPlcHdr/>
            <w15:color w:val="0000FF"/>
            <w:text/>
          </w:sdtPr>
          <w:sdtContent>
            <w:tc>
              <w:tcPr>
                <w:tcW w:w="3570" w:type="dxa"/>
                <w:shd w:val="clear" w:color="auto" w:fill="F2F2F2" w:themeFill="background1" w:themeFillShade="F2"/>
              </w:tcPr>
              <w:p w14:paraId="4B6F51CF" w14:textId="66B2A3FD" w:rsidR="00D13FFC" w:rsidRPr="00822222" w:rsidRDefault="00751C44" w:rsidP="0058455D">
                <w:pPr>
                  <w:spacing w:after="0"/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  <w:tr w:rsidR="00D13FFC" w:rsidRPr="00822222" w14:paraId="00107056" w14:textId="77777777" w:rsidTr="0058455D">
        <w:trPr>
          <w:gridBefore w:val="1"/>
          <w:wBefore w:w="5" w:type="dxa"/>
          <w:tblCellSpacing w:w="43" w:type="dxa"/>
        </w:trPr>
        <w:tc>
          <w:tcPr>
            <w:tcW w:w="5576" w:type="dxa"/>
            <w:shd w:val="clear" w:color="auto" w:fill="FFFFFF" w:themeFill="background1"/>
            <w:vAlign w:val="center"/>
          </w:tcPr>
          <w:p w14:paraId="56A7BDA8" w14:textId="77777777" w:rsidR="00D13FFC" w:rsidRPr="00FC16B4" w:rsidRDefault="00D13FFC" w:rsidP="00E459B8">
            <w:pPr>
              <w:pStyle w:val="ListParagraph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/>
              <w:rPr>
                <w:rFonts w:ascii="Aptos" w:hAnsi="Aptos" w:cstheme="minorBidi"/>
                <w:color w:val="000000"/>
                <w:sz w:val="22"/>
                <w:szCs w:val="22"/>
              </w:rPr>
            </w:pPr>
            <w:r w:rsidRPr="3D504FF2">
              <w:rPr>
                <w:rFonts w:ascii="Aptos" w:hAnsi="Aptos" w:cstheme="minorBidi"/>
                <w:color w:val="000000" w:themeColor="text1"/>
                <w:sz w:val="22"/>
                <w:szCs w:val="22"/>
              </w:rPr>
              <w:t xml:space="preserve">School Counseling Program Alignment with School </w:t>
            </w:r>
            <w:r>
              <w:rPr>
                <w:rFonts w:ascii="Aptos" w:hAnsi="Aptos" w:cstheme="minorBidi"/>
                <w:color w:val="000000" w:themeColor="text1"/>
                <w:sz w:val="22"/>
                <w:szCs w:val="22"/>
              </w:rPr>
              <w:t xml:space="preserve">or District </w:t>
            </w:r>
            <w:r w:rsidRPr="3D504FF2">
              <w:rPr>
                <w:rFonts w:ascii="Aptos" w:hAnsi="Aptos" w:cstheme="minorBidi"/>
                <w:color w:val="000000" w:themeColor="text1"/>
                <w:sz w:val="22"/>
                <w:szCs w:val="22"/>
              </w:rPr>
              <w:t>Mission/Vision</w:t>
            </w:r>
          </w:p>
        </w:tc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SCHOOL COUNSELOR NAME - Vision &amp; Mission Alignment"/>
            <w:id w:val="369581838"/>
            <w:placeholder>
              <w:docPart w:val="9F3F8A78E8EE4C3DA447B5FF240D8497"/>
            </w:placeholder>
            <w:showingPlcHdr/>
            <w15:color w:val="0000FF"/>
            <w:text/>
          </w:sdtPr>
          <w:sdtContent>
            <w:tc>
              <w:tcPr>
                <w:tcW w:w="3570" w:type="dxa"/>
                <w:shd w:val="clear" w:color="auto" w:fill="F2F2F2" w:themeFill="background1" w:themeFillShade="F2"/>
              </w:tcPr>
              <w:p w14:paraId="7C23AF7E" w14:textId="00EB1AB1" w:rsidR="00D13FFC" w:rsidRPr="00822222" w:rsidRDefault="00751C44" w:rsidP="0058455D">
                <w:pPr>
                  <w:spacing w:after="0"/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  <w:tr w:rsidR="00D13FFC" w14:paraId="75BBDF74" w14:textId="77777777" w:rsidTr="0058455D">
        <w:trPr>
          <w:gridBefore w:val="1"/>
          <w:wBefore w:w="5" w:type="dxa"/>
          <w:trHeight w:val="300"/>
          <w:tblCellSpacing w:w="43" w:type="dxa"/>
        </w:trPr>
        <w:tc>
          <w:tcPr>
            <w:tcW w:w="5576" w:type="dxa"/>
            <w:shd w:val="clear" w:color="auto" w:fill="FFFFFF" w:themeFill="background1"/>
            <w:vAlign w:val="center"/>
          </w:tcPr>
          <w:p w14:paraId="11B23497" w14:textId="77777777" w:rsidR="00D13FFC" w:rsidRPr="00FC16B4" w:rsidRDefault="00D13FFC" w:rsidP="00E459B8">
            <w:pPr>
              <w:pStyle w:val="ListParagraph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hAnsi="Aptos" w:cstheme="minorBidi"/>
                <w:color w:val="000000" w:themeColor="text1"/>
                <w:sz w:val="22"/>
                <w:szCs w:val="22"/>
              </w:rPr>
            </w:pPr>
            <w:r>
              <w:rPr>
                <w:rFonts w:ascii="Aptos" w:hAnsi="Aptos" w:cstheme="minorBidi"/>
                <w:color w:val="000000" w:themeColor="text1"/>
                <w:sz w:val="22"/>
                <w:szCs w:val="22"/>
              </w:rPr>
              <w:t xml:space="preserve">School Counseling </w:t>
            </w:r>
            <w:r w:rsidRPr="00FC16B4">
              <w:rPr>
                <w:rFonts w:ascii="Aptos" w:hAnsi="Aptos" w:cstheme="minorBidi"/>
                <w:color w:val="000000" w:themeColor="text1"/>
                <w:sz w:val="22"/>
                <w:szCs w:val="22"/>
              </w:rPr>
              <w:t>Data Priorities Overview</w:t>
            </w:r>
          </w:p>
        </w:tc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SCHOOL COUNSELOR NAME - Data &amp; Priorities Overview"/>
            <w:tag w:val="SCHOOL COUNSELOR NAME - Data &amp; Priorities Overview"/>
            <w:id w:val="1414673252"/>
            <w:placeholder>
              <w:docPart w:val="EC6DD92E207B4E1E8C4467BFAB93442A"/>
            </w:placeholder>
            <w:showingPlcHdr/>
            <w15:color w:val="0000FF"/>
            <w:text/>
          </w:sdtPr>
          <w:sdtContent>
            <w:tc>
              <w:tcPr>
                <w:tcW w:w="3570" w:type="dxa"/>
                <w:shd w:val="clear" w:color="auto" w:fill="F2F2F2" w:themeFill="background1" w:themeFillShade="F2"/>
              </w:tcPr>
              <w:p w14:paraId="7C9831CF" w14:textId="6A48F36B" w:rsidR="00D13FFC" w:rsidRDefault="00266B57" w:rsidP="0058455D">
                <w:pPr>
                  <w:spacing w:after="0"/>
                  <w:rPr>
                    <w:rFonts w:ascii="Aptos" w:hAnsi="Aptos" w:cstheme="minorBidi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  <w:tr w:rsidR="00D13FFC" w:rsidRPr="00822222" w14:paraId="3DCD8020" w14:textId="77777777" w:rsidTr="0058455D">
        <w:trPr>
          <w:gridBefore w:val="1"/>
          <w:wBefore w:w="5" w:type="dxa"/>
          <w:tblCellSpacing w:w="43" w:type="dxa"/>
        </w:trPr>
        <w:tc>
          <w:tcPr>
            <w:tcW w:w="5576" w:type="dxa"/>
            <w:shd w:val="clear" w:color="auto" w:fill="FFFFFF" w:themeFill="background1"/>
            <w:vAlign w:val="center"/>
          </w:tcPr>
          <w:p w14:paraId="43786CB0" w14:textId="77777777" w:rsidR="00D13FFC" w:rsidRPr="00FC16B4" w:rsidRDefault="00D13FFC" w:rsidP="00E459B8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40" w:lineRule="auto"/>
              <w:rPr>
                <w:rFonts w:ascii="Aptos" w:hAnsi="Aptos" w:cstheme="minorHAnsi"/>
                <w:color w:val="000000"/>
              </w:rPr>
            </w:pPr>
            <w:r w:rsidRPr="00FC16B4">
              <w:rPr>
                <w:rFonts w:ascii="Aptos" w:hAnsi="Aptos" w:cstheme="minorHAnsi"/>
                <w:color w:val="000000"/>
              </w:rPr>
              <w:t>Achievement Gap Plan Overview</w:t>
            </w:r>
            <w:r>
              <w:rPr>
                <w:rFonts w:ascii="Aptos" w:hAnsi="Aptos" w:cstheme="minorHAnsi"/>
                <w:color w:val="000000"/>
              </w:rPr>
              <w:t xml:space="preserve"> </w:t>
            </w:r>
          </w:p>
        </w:tc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SCHOOL COUNSELOR NAME - Achievement Gap Plan "/>
            <w:id w:val="1653174584"/>
            <w:placeholder>
              <w:docPart w:val="DB6BCD5034604AD6875410101E6DB4A0"/>
            </w:placeholder>
            <w:showingPlcHdr/>
            <w15:color w:val="0000FF"/>
            <w:text/>
          </w:sdtPr>
          <w:sdtContent>
            <w:tc>
              <w:tcPr>
                <w:tcW w:w="3570" w:type="dxa"/>
                <w:shd w:val="clear" w:color="auto" w:fill="F2F2F2" w:themeFill="background1" w:themeFillShade="F2"/>
              </w:tcPr>
              <w:p w14:paraId="7DEE660A" w14:textId="6AB7762A" w:rsidR="00D13FFC" w:rsidRPr="00822222" w:rsidRDefault="00266B57" w:rsidP="0058455D">
                <w:pPr>
                  <w:spacing w:after="0"/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  <w:tr w:rsidR="00D13FFC" w:rsidRPr="00822222" w14:paraId="35D4DBAD" w14:textId="77777777" w:rsidTr="0058455D">
        <w:trPr>
          <w:gridBefore w:val="1"/>
          <w:wBefore w:w="5" w:type="dxa"/>
          <w:tblCellSpacing w:w="43" w:type="dxa"/>
        </w:trPr>
        <w:tc>
          <w:tcPr>
            <w:tcW w:w="5576" w:type="dxa"/>
            <w:shd w:val="clear" w:color="auto" w:fill="FFFFFF" w:themeFill="background1"/>
            <w:vAlign w:val="center"/>
          </w:tcPr>
          <w:p w14:paraId="0FB91415" w14:textId="77777777" w:rsidR="00D13FFC" w:rsidRPr="00FC16B4" w:rsidRDefault="00D13FFC" w:rsidP="00E459B8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40" w:lineRule="auto"/>
              <w:rPr>
                <w:rFonts w:ascii="Aptos" w:hAnsi="Aptos" w:cstheme="minorHAnsi"/>
                <w:color w:val="000000"/>
              </w:rPr>
            </w:pPr>
            <w:r w:rsidRPr="00FC16B4">
              <w:rPr>
                <w:rFonts w:ascii="Aptos" w:hAnsi="Aptos" w:cstheme="minorHAnsi"/>
                <w:color w:val="000000"/>
              </w:rPr>
              <w:t>ASCA Student Standards Delivery Plan Overview</w:t>
            </w:r>
          </w:p>
        </w:tc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SCHOOL COUNSELOR NAME - Student Standard Delivery Plan Overview"/>
            <w:id w:val="-1363673849"/>
            <w:placeholder>
              <w:docPart w:val="9B43B8BBF7C947C789765D3A8183E7DD"/>
            </w:placeholder>
            <w:showingPlcHdr/>
            <w15:color w:val="0000FF"/>
            <w:text/>
          </w:sdtPr>
          <w:sdtContent>
            <w:tc>
              <w:tcPr>
                <w:tcW w:w="3570" w:type="dxa"/>
                <w:shd w:val="clear" w:color="auto" w:fill="F2F2F2" w:themeFill="background1" w:themeFillShade="F2"/>
              </w:tcPr>
              <w:p w14:paraId="4A4435E8" w14:textId="28E09CCA" w:rsidR="00D13FFC" w:rsidRPr="00822222" w:rsidRDefault="00266B57" w:rsidP="0058455D">
                <w:pPr>
                  <w:spacing w:after="0"/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  <w:tr w:rsidR="00D13FFC" w:rsidRPr="00822222" w14:paraId="747C65E0" w14:textId="77777777" w:rsidTr="0058455D">
        <w:trPr>
          <w:gridBefore w:val="1"/>
          <w:wBefore w:w="5" w:type="dxa"/>
          <w:trHeight w:val="503"/>
          <w:tblCellSpacing w:w="43" w:type="dxa"/>
        </w:trPr>
        <w:tc>
          <w:tcPr>
            <w:tcW w:w="5576" w:type="dxa"/>
            <w:shd w:val="clear" w:color="auto" w:fill="FFFFFF" w:themeFill="background1"/>
            <w:vAlign w:val="center"/>
          </w:tcPr>
          <w:p w14:paraId="41FC3FE2" w14:textId="77777777" w:rsidR="00D13FFC" w:rsidRPr="007571C3" w:rsidRDefault="00D13FFC" w:rsidP="00E459B8">
            <w:pPr>
              <w:pStyle w:val="ListParagraph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hAnsi="Aptos" w:cstheme="minorHAnsi"/>
                <w:i/>
                <w:iCs/>
                <w:color w:val="000000"/>
                <w:sz w:val="22"/>
                <w:szCs w:val="22"/>
              </w:rPr>
            </w:pPr>
            <w:r w:rsidRPr="007571C3">
              <w:rPr>
                <w:rFonts w:ascii="Aptos" w:hAnsi="Aptos" w:cstheme="minorHAnsi"/>
                <w:i/>
                <w:iCs/>
                <w:color w:val="000000"/>
                <w:sz w:val="22"/>
                <w:szCs w:val="22"/>
              </w:rPr>
              <w:t>(add item if applicable)</w:t>
            </w:r>
          </w:p>
        </w:tc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SCHOOL COUNSELOR NAME - If Applicable, Additional Item (1)"/>
            <w:id w:val="-332758926"/>
            <w:placeholder>
              <w:docPart w:val="97A9507BE7594DDC9C32D7E65B8D697D"/>
            </w:placeholder>
            <w:showingPlcHdr/>
            <w15:color w:val="0000FF"/>
            <w:text/>
          </w:sdtPr>
          <w:sdtContent>
            <w:tc>
              <w:tcPr>
                <w:tcW w:w="3570" w:type="dxa"/>
                <w:shd w:val="clear" w:color="auto" w:fill="F2F2F2" w:themeFill="background1" w:themeFillShade="F2"/>
                <w:vAlign w:val="center"/>
              </w:tcPr>
              <w:p w14:paraId="052B983F" w14:textId="779DD030" w:rsidR="00D13FFC" w:rsidRPr="00822222" w:rsidRDefault="00266B57" w:rsidP="0058455D">
                <w:pPr>
                  <w:spacing w:after="0"/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  <w:tr w:rsidR="00D13FFC" w:rsidRPr="00822222" w14:paraId="64495B09" w14:textId="77777777" w:rsidTr="0058455D">
        <w:trPr>
          <w:gridBefore w:val="1"/>
          <w:wBefore w:w="5" w:type="dxa"/>
          <w:tblCellSpacing w:w="43" w:type="dxa"/>
        </w:trPr>
        <w:tc>
          <w:tcPr>
            <w:tcW w:w="5576" w:type="dxa"/>
            <w:shd w:val="clear" w:color="auto" w:fill="FFFFFF" w:themeFill="background1"/>
            <w:vAlign w:val="center"/>
          </w:tcPr>
          <w:p w14:paraId="635D3D08" w14:textId="77777777" w:rsidR="00D13FFC" w:rsidRPr="00822222" w:rsidRDefault="00D13FFC" w:rsidP="00E459B8">
            <w:pPr>
              <w:pStyle w:val="ListParagraph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/>
              <w:rPr>
                <w:rFonts w:ascii="Aptos" w:hAnsi="Aptos" w:cstheme="minorHAnsi"/>
                <w:color w:val="000000"/>
                <w:sz w:val="22"/>
                <w:szCs w:val="22"/>
              </w:rPr>
            </w:pPr>
            <w:r w:rsidRPr="007571C3">
              <w:rPr>
                <w:rFonts w:ascii="Aptos" w:hAnsi="Aptos" w:cstheme="minorHAnsi"/>
                <w:i/>
                <w:iCs/>
                <w:color w:val="000000"/>
                <w:sz w:val="22"/>
                <w:szCs w:val="22"/>
              </w:rPr>
              <w:t>(add item if applicable)</w:t>
            </w:r>
          </w:p>
        </w:tc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SCHOOL COUNSELOR NAME - If Applicable, Additional Item (2)"/>
            <w:tag w:val="SCHOOL COUNSELOR NAME - If Applicable, Additional Item (2)"/>
            <w:id w:val="1218934792"/>
            <w:placeholder>
              <w:docPart w:val="5142E1CC6D1A4AD4A435BA5C184A303B"/>
            </w:placeholder>
            <w:showingPlcHdr/>
            <w15:color w:val="0000FF"/>
            <w:text/>
          </w:sdtPr>
          <w:sdtContent>
            <w:tc>
              <w:tcPr>
                <w:tcW w:w="3570" w:type="dxa"/>
                <w:shd w:val="clear" w:color="auto" w:fill="F2F2F2" w:themeFill="background1" w:themeFillShade="F2"/>
              </w:tcPr>
              <w:p w14:paraId="0AFB4316" w14:textId="127F5CA7" w:rsidR="00D13FFC" w:rsidRPr="00822222" w:rsidRDefault="00266B57" w:rsidP="0058455D">
                <w:pPr>
                  <w:spacing w:after="0"/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  <w:tr w:rsidR="00D13FFC" w:rsidRPr="00822222" w14:paraId="4540C876" w14:textId="77777777" w:rsidTr="0058455D">
        <w:trPr>
          <w:gridBefore w:val="1"/>
          <w:wBefore w:w="5" w:type="dxa"/>
          <w:tblCellSpacing w:w="43" w:type="dxa"/>
        </w:trPr>
        <w:tc>
          <w:tcPr>
            <w:tcW w:w="5576" w:type="dxa"/>
            <w:shd w:val="clear" w:color="auto" w:fill="FFFFFF" w:themeFill="background1"/>
            <w:vAlign w:val="center"/>
          </w:tcPr>
          <w:p w14:paraId="6D366360" w14:textId="77777777" w:rsidR="00D13FFC" w:rsidRPr="00822222" w:rsidRDefault="00D13FFC" w:rsidP="00E459B8">
            <w:pPr>
              <w:pStyle w:val="ListParagraph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/>
              <w:rPr>
                <w:rFonts w:ascii="Aptos" w:hAnsi="Aptos" w:cstheme="minorHAnsi"/>
                <w:color w:val="000000"/>
                <w:sz w:val="22"/>
                <w:szCs w:val="22"/>
              </w:rPr>
            </w:pPr>
            <w:r w:rsidRPr="005E6BA0">
              <w:rPr>
                <w:rFonts w:ascii="Aptos" w:hAnsi="Aptos" w:cstheme="minorHAnsi"/>
                <w:color w:val="000000"/>
                <w:sz w:val="22"/>
                <w:szCs w:val="22"/>
              </w:rPr>
              <w:t>Closing</w:t>
            </w:r>
          </w:p>
        </w:tc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SCHOOL COUNSELOR NAME - Closing"/>
            <w:tag w:val="SCHOOL COUNSELOR NAME - Closing"/>
            <w:id w:val="622203246"/>
            <w:placeholder>
              <w:docPart w:val="E5F04C3CB9764179AA2681361270EA0E"/>
            </w:placeholder>
            <w:showingPlcHdr/>
            <w15:color w:val="0000FF"/>
            <w:text/>
          </w:sdtPr>
          <w:sdtContent>
            <w:tc>
              <w:tcPr>
                <w:tcW w:w="3570" w:type="dxa"/>
                <w:shd w:val="clear" w:color="auto" w:fill="F2F2F2" w:themeFill="background1" w:themeFillShade="F2"/>
              </w:tcPr>
              <w:p w14:paraId="5A8F446C" w14:textId="038EAC10" w:rsidR="00D13FFC" w:rsidRPr="00822222" w:rsidRDefault="00266B57" w:rsidP="0058455D">
                <w:pPr>
                  <w:spacing w:after="0"/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</w:tbl>
    <w:p w14:paraId="61573FEA" w14:textId="77777777" w:rsidR="00D13FFC" w:rsidRDefault="00D13FFC" w:rsidP="004F141D">
      <w:pPr>
        <w:rPr>
          <w:rFonts w:ascii="Aptos" w:hAnsi="Aptos" w:cstheme="minorHAnsi"/>
          <w:sz w:val="20"/>
          <w:szCs w:val="20"/>
        </w:rPr>
      </w:pPr>
    </w:p>
    <w:tbl>
      <w:tblPr>
        <w:tblW w:w="9382" w:type="dxa"/>
        <w:shd w:val="clear" w:color="auto" w:fill="F2F2F2" w:themeFill="background1" w:themeFillShade="F2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520"/>
        <w:gridCol w:w="6862"/>
      </w:tblGrid>
      <w:tr w:rsidR="00D13FFC" w:rsidRPr="00BE72F0" w14:paraId="19A1304D" w14:textId="77777777" w:rsidTr="00266B57">
        <w:tc>
          <w:tcPr>
            <w:tcW w:w="2520" w:type="dxa"/>
          </w:tcPr>
          <w:p w14:paraId="6B3BE72C" w14:textId="77777777" w:rsidR="00D13FFC" w:rsidRPr="00BE72F0" w:rsidRDefault="00D13FFC" w:rsidP="00011E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hAnsi="Aptos" w:cstheme="minorHAnsi"/>
                <w:color w:val="000000"/>
                <w:sz w:val="20"/>
                <w:szCs w:val="20"/>
              </w:rPr>
            </w:pPr>
            <w:r w:rsidRPr="00822222">
              <w:rPr>
                <w:rFonts w:ascii="Aptos" w:hAnsi="Aptos" w:cstheme="minorHAnsi"/>
                <w:color w:val="000000"/>
                <w:sz w:val="20"/>
                <w:szCs w:val="20"/>
              </w:rPr>
              <w:t>Next Meeting Date/Time:</w:t>
            </w:r>
          </w:p>
        </w:tc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Next Meeting Date &amp; Time"/>
            <w:id w:val="-1297830040"/>
            <w:placeholder>
              <w:docPart w:val="55B1DC9713EF436ABBA48E52793A7A1D"/>
            </w:placeholder>
            <w:showingPlcHdr/>
            <w15:color w:val="0000FF"/>
            <w:text/>
          </w:sdtPr>
          <w:sdtContent>
            <w:tc>
              <w:tcPr>
                <w:tcW w:w="6862" w:type="dxa"/>
                <w:shd w:val="clear" w:color="auto" w:fill="F2F2F2" w:themeFill="background1" w:themeFillShade="F2"/>
              </w:tcPr>
              <w:p w14:paraId="742063CA" w14:textId="3EDE8F42" w:rsidR="00D13FFC" w:rsidRPr="00BE72F0" w:rsidRDefault="00266B57" w:rsidP="00011E8C">
                <w:pPr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</w:tbl>
    <w:p w14:paraId="7BF8E672" w14:textId="77777777" w:rsidR="00D13FFC" w:rsidRDefault="00D13FFC">
      <w:pPr>
        <w:rPr>
          <w:rFonts w:ascii="Aptos" w:hAnsi="Aptos" w:cstheme="minorHAnsi"/>
          <w:b/>
          <w:sz w:val="44"/>
          <w:szCs w:val="44"/>
        </w:rPr>
      </w:pPr>
      <w:r>
        <w:rPr>
          <w:rFonts w:ascii="Aptos" w:hAnsi="Aptos" w:cstheme="minorHAnsi"/>
          <w:b/>
          <w:sz w:val="44"/>
          <w:szCs w:val="44"/>
        </w:rPr>
        <w:br w:type="page"/>
      </w:r>
    </w:p>
    <w:p w14:paraId="16ADA32B" w14:textId="77777777" w:rsidR="00D13FFC" w:rsidRPr="001A25D5" w:rsidRDefault="00D13FFC" w:rsidP="001A25D5">
      <w:pPr>
        <w:spacing w:after="0" w:line="240" w:lineRule="auto"/>
        <w:jc w:val="center"/>
        <w:rPr>
          <w:rFonts w:ascii="Aptos" w:hAnsi="Aptos" w:cstheme="minorHAnsi"/>
          <w:b/>
          <w:sz w:val="44"/>
          <w:szCs w:val="44"/>
        </w:rPr>
      </w:pPr>
      <w:r w:rsidRPr="001A25D5">
        <w:rPr>
          <w:rFonts w:ascii="Aptos" w:hAnsi="Aptos" w:cstheme="minorHAnsi"/>
          <w:b/>
          <w:sz w:val="44"/>
          <w:szCs w:val="44"/>
        </w:rPr>
        <w:lastRenderedPageBreak/>
        <w:t>School Counseling Advisory Council</w:t>
      </w:r>
    </w:p>
    <w:p w14:paraId="1E5976EC" w14:textId="77777777" w:rsidR="00D13FFC" w:rsidRPr="00D17470" w:rsidRDefault="00D13FFC" w:rsidP="001A25D5">
      <w:pPr>
        <w:spacing w:after="0" w:line="240" w:lineRule="auto"/>
        <w:jc w:val="center"/>
        <w:rPr>
          <w:rFonts w:ascii="Aptos" w:hAnsi="Aptos" w:cstheme="minorHAnsi"/>
          <w:b/>
          <w:sz w:val="44"/>
          <w:szCs w:val="44"/>
        </w:rPr>
      </w:pPr>
      <w:r w:rsidRPr="00D17470">
        <w:rPr>
          <w:rFonts w:ascii="Aptos" w:hAnsi="Aptos" w:cstheme="minorHAnsi"/>
          <w:b/>
          <w:sz w:val="44"/>
          <w:szCs w:val="44"/>
        </w:rPr>
        <w:t>Planning Tool</w:t>
      </w:r>
    </w:p>
    <w:p w14:paraId="69340E74" w14:textId="77777777" w:rsidR="00D13FFC" w:rsidRDefault="00D13FFC" w:rsidP="00D17470">
      <w:pPr>
        <w:jc w:val="center"/>
        <w:rPr>
          <w:rFonts w:ascii="Aptos" w:hAnsi="Aptos" w:cstheme="minorHAnsi"/>
          <w:b/>
          <w:bCs/>
          <w:sz w:val="28"/>
          <w:szCs w:val="28"/>
        </w:rPr>
      </w:pPr>
    </w:p>
    <w:p w14:paraId="0D1B665D" w14:textId="77777777" w:rsidR="00D13FFC" w:rsidRPr="004918A7" w:rsidRDefault="00D13FFC" w:rsidP="00D17470">
      <w:pPr>
        <w:jc w:val="center"/>
        <w:rPr>
          <w:rFonts w:ascii="Aptos" w:hAnsi="Aptos" w:cstheme="minorHAnsi"/>
          <w:b/>
          <w:bCs/>
          <w:sz w:val="24"/>
          <w:szCs w:val="24"/>
        </w:rPr>
      </w:pPr>
      <w:r w:rsidRPr="004918A7">
        <w:rPr>
          <w:rFonts w:ascii="Aptos" w:hAnsi="Aptos" w:cstheme="minorHAnsi"/>
          <w:b/>
          <w:bCs/>
          <w:sz w:val="24"/>
          <w:szCs w:val="24"/>
        </w:rPr>
        <w:t xml:space="preserve">Members </w:t>
      </w:r>
    </w:p>
    <w:tbl>
      <w:tblPr>
        <w:tblStyle w:val="TableGrid"/>
        <w:tblW w:w="9355" w:type="dxa"/>
        <w:tblInd w:w="-5" w:type="dxa"/>
        <w:tblBorders>
          <w:top w:val="single" w:sz="48" w:space="0" w:color="FFFFFF" w:themeColor="background1"/>
          <w:left w:val="single" w:sz="48" w:space="0" w:color="FFFFFF" w:themeColor="background1"/>
          <w:bottom w:val="single" w:sz="48" w:space="0" w:color="FFFFFF" w:themeColor="background1"/>
          <w:right w:val="single" w:sz="48" w:space="0" w:color="FFFFFF" w:themeColor="background1"/>
          <w:insideH w:val="single" w:sz="48" w:space="0" w:color="FFFFFF" w:themeColor="background1"/>
          <w:insideV w:val="single" w:sz="48" w:space="0" w:color="FFFFFF" w:themeColor="background1"/>
        </w:tblBorders>
        <w:tblLook w:val="04A0" w:firstRow="1" w:lastRow="0" w:firstColumn="1" w:lastColumn="0" w:noHBand="0" w:noVBand="1"/>
      </w:tblPr>
      <w:tblGrid>
        <w:gridCol w:w="1939"/>
        <w:gridCol w:w="3089"/>
        <w:gridCol w:w="2099"/>
        <w:gridCol w:w="2228"/>
      </w:tblGrid>
      <w:tr w:rsidR="00D13FFC" w:rsidRPr="004918A7" w14:paraId="5E62AED1" w14:textId="77777777" w:rsidTr="00F77596">
        <w:tc>
          <w:tcPr>
            <w:tcW w:w="1939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6F32B8AD" w14:textId="77777777" w:rsidR="00D13FFC" w:rsidRPr="004918A7" w:rsidRDefault="00D13FFC" w:rsidP="00F77596">
            <w:pPr>
              <w:pStyle w:val="ListParagraph"/>
              <w:spacing w:line="216" w:lineRule="auto"/>
              <w:ind w:left="270" w:hanging="270"/>
              <w:jc w:val="center"/>
              <w:rPr>
                <w:rFonts w:ascii="Aptos" w:hAnsi="Aptos" w:cstheme="minorHAnsi"/>
                <w:b/>
                <w:sz w:val="20"/>
                <w:szCs w:val="20"/>
              </w:rPr>
            </w:pPr>
          </w:p>
        </w:tc>
        <w:tc>
          <w:tcPr>
            <w:tcW w:w="3089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vAlign w:val="bottom"/>
          </w:tcPr>
          <w:p w14:paraId="07E3BC36" w14:textId="77777777" w:rsidR="00D13FFC" w:rsidRPr="004918A7" w:rsidRDefault="00D13FFC" w:rsidP="00F77596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4918A7">
              <w:rPr>
                <w:rFonts w:ascii="Aptos" w:hAnsi="Aptos"/>
                <w:b/>
                <w:bCs/>
                <w:sz w:val="20"/>
                <w:szCs w:val="20"/>
              </w:rPr>
              <w:t>Name</w:t>
            </w:r>
          </w:p>
        </w:tc>
        <w:tc>
          <w:tcPr>
            <w:tcW w:w="2099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vAlign w:val="bottom"/>
          </w:tcPr>
          <w:p w14:paraId="46B824BB" w14:textId="77777777" w:rsidR="00D13FFC" w:rsidRPr="004918A7" w:rsidRDefault="00D13FFC" w:rsidP="00F77596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4918A7">
              <w:rPr>
                <w:rFonts w:ascii="Aptos" w:hAnsi="Aptos"/>
                <w:b/>
                <w:bCs/>
                <w:sz w:val="20"/>
                <w:szCs w:val="20"/>
              </w:rPr>
              <w:t>Contact Information</w:t>
            </w:r>
          </w:p>
        </w:tc>
        <w:tc>
          <w:tcPr>
            <w:tcW w:w="2228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vAlign w:val="bottom"/>
          </w:tcPr>
          <w:p w14:paraId="2165EDDB" w14:textId="77777777" w:rsidR="00D13FFC" w:rsidRPr="004918A7" w:rsidRDefault="00D13FFC" w:rsidP="00F77596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4918A7">
              <w:rPr>
                <w:rFonts w:ascii="Aptos" w:hAnsi="Aptos"/>
                <w:b/>
                <w:bCs/>
                <w:sz w:val="20"/>
                <w:szCs w:val="20"/>
              </w:rPr>
              <w:t>Term</w:t>
            </w:r>
          </w:p>
        </w:tc>
      </w:tr>
      <w:tr w:rsidR="00422DA4" w:rsidRPr="004918A7" w14:paraId="7CB0E9B8" w14:textId="77777777" w:rsidTr="00F77596">
        <w:tc>
          <w:tcPr>
            <w:tcW w:w="1939" w:type="dxa"/>
            <w:tcBorders>
              <w:top w:val="single" w:sz="48" w:space="0" w:color="FFFFFF" w:themeColor="background1"/>
            </w:tcBorders>
          </w:tcPr>
          <w:p w14:paraId="0AD973FA" w14:textId="77777777" w:rsidR="00422DA4" w:rsidRPr="004918A7" w:rsidRDefault="00422DA4" w:rsidP="00422DA4">
            <w:pPr>
              <w:jc w:val="right"/>
              <w:rPr>
                <w:rFonts w:ascii="Aptos" w:eastAsiaTheme="minorEastAsia" w:hAnsi="Aptos" w:cstheme="minorHAnsi"/>
                <w:color w:val="000000" w:themeColor="text1"/>
                <w:kern w:val="24"/>
                <w:sz w:val="20"/>
                <w:szCs w:val="20"/>
              </w:rPr>
            </w:pPr>
            <w:r w:rsidRPr="004918A7">
              <w:rPr>
                <w:rFonts w:ascii="Aptos" w:hAnsi="Aptos"/>
                <w:sz w:val="20"/>
                <w:szCs w:val="20"/>
              </w:rPr>
              <w:t>Administrator(s)</w:t>
            </w:r>
          </w:p>
        </w:tc>
        <w:tc>
          <w:tcPr>
            <w:tcW w:w="3089" w:type="dxa"/>
            <w:tcBorders>
              <w:top w:val="single" w:sz="48" w:space="0" w:color="FFFFFF" w:themeColor="background1"/>
            </w:tcBorders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SCHOOL COUNSELING PLANNING TOOL - Admin Name"/>
              <w:id w:val="1289080043"/>
              <w:placeholder>
                <w:docPart w:val="9CBB6E648B614953916D1A84E74E5433"/>
              </w:placeholder>
              <w:showingPlcHdr/>
              <w15:color w:val="0000FF"/>
              <w:text/>
            </w:sdtPr>
            <w:sdtContent>
              <w:p w14:paraId="49C28732" w14:textId="713320A7" w:rsidR="00422DA4" w:rsidRPr="004918A7" w:rsidRDefault="00422DA4" w:rsidP="00422DA4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  <w:tc>
          <w:tcPr>
            <w:tcW w:w="2099" w:type="dxa"/>
            <w:tcBorders>
              <w:top w:val="single" w:sz="48" w:space="0" w:color="FFFFFF" w:themeColor="background1"/>
            </w:tcBorders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SCHOOL COUNSELING PLANNING TOOL - Admin Contact Info"/>
              <w:id w:val="977033666"/>
              <w:placeholder>
                <w:docPart w:val="A74F786A5EA946888D389C67F0175094"/>
              </w:placeholder>
              <w:showingPlcHdr/>
              <w15:color w:val="0000FF"/>
              <w:text/>
            </w:sdtPr>
            <w:sdtContent>
              <w:p w14:paraId="46C965B3" w14:textId="64ABBC1B" w:rsidR="00422DA4" w:rsidRPr="002E5E62" w:rsidRDefault="002E5E62" w:rsidP="00422DA4">
                <w:pPr>
                  <w:rPr>
                    <w:rFonts w:ascii="Aptos" w:hAnsi="Aptos"/>
                    <w:color w:val="000000" w:themeColor="text1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  <w:tc>
          <w:tcPr>
            <w:tcW w:w="2228" w:type="dxa"/>
            <w:tcBorders>
              <w:top w:val="single" w:sz="48" w:space="0" w:color="FFFFFF" w:themeColor="background1"/>
            </w:tcBorders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SCHOOL COUNSELING PLANNING TOOL - Admin Term"/>
              <w:tag w:val="SCHOOL COUNSELING PLANNING TOOL - Admin Term"/>
              <w:id w:val="-1427103002"/>
              <w:placeholder>
                <w:docPart w:val="81F864613DF84382855D31B1E325A0BE"/>
              </w:placeholder>
              <w:showingPlcHdr/>
              <w15:color w:val="0000FF"/>
              <w:text/>
            </w:sdtPr>
            <w:sdtContent>
              <w:p w14:paraId="374F6A61" w14:textId="63A0E6AD" w:rsidR="00422DA4" w:rsidRPr="002E5E62" w:rsidRDefault="002E5E62" w:rsidP="00422DA4">
                <w:pPr>
                  <w:rPr>
                    <w:rFonts w:ascii="Aptos" w:hAnsi="Aptos"/>
                    <w:color w:val="000000" w:themeColor="text1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</w:tr>
      <w:tr w:rsidR="002E5E62" w:rsidRPr="004918A7" w14:paraId="05B6ECB9" w14:textId="77777777" w:rsidTr="00943A70">
        <w:tc>
          <w:tcPr>
            <w:tcW w:w="1939" w:type="dxa"/>
          </w:tcPr>
          <w:p w14:paraId="2A0339EC" w14:textId="77777777" w:rsidR="002E5E62" w:rsidRPr="004918A7" w:rsidRDefault="002E5E62" w:rsidP="002E5E62">
            <w:pPr>
              <w:jc w:val="right"/>
              <w:rPr>
                <w:rFonts w:ascii="Aptos" w:eastAsiaTheme="minorEastAsia" w:hAnsi="Aptos" w:cstheme="minorHAnsi"/>
                <w:color w:val="000000" w:themeColor="text1"/>
                <w:kern w:val="24"/>
                <w:sz w:val="20"/>
                <w:szCs w:val="20"/>
              </w:rPr>
            </w:pPr>
            <w:r w:rsidRPr="004918A7">
              <w:rPr>
                <w:rFonts w:ascii="Aptos" w:hAnsi="Aptos"/>
                <w:sz w:val="20"/>
                <w:szCs w:val="20"/>
              </w:rPr>
              <w:t>School Counselor(s)</w:t>
            </w:r>
          </w:p>
        </w:tc>
        <w:tc>
          <w:tcPr>
            <w:tcW w:w="3089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SCHOOL COUNSELING PLANNING TOOL - Counselor Name"/>
              <w:tag w:val="SCHOOL COUNSELING PLANNING TOOL - Counselor Name"/>
              <w:id w:val="1518736299"/>
              <w:placeholder>
                <w:docPart w:val="23BE926CD3B44C9AA7DE9BF9329A8290"/>
              </w:placeholder>
              <w:showingPlcHdr/>
              <w15:color w:val="0000FF"/>
              <w:text/>
            </w:sdtPr>
            <w:sdtContent>
              <w:p w14:paraId="58D1D2CC" w14:textId="6CCCB29F" w:rsidR="002E5E62" w:rsidRPr="004918A7" w:rsidRDefault="002E5E62" w:rsidP="002E5E62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  <w:tc>
          <w:tcPr>
            <w:tcW w:w="2099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SCHOOL COUNSELING PLANNING TOOL - Counselor Contact Info"/>
              <w:id w:val="1248693065"/>
              <w:placeholder>
                <w:docPart w:val="E26F7CD4722148C882FA65C940C10461"/>
              </w:placeholder>
              <w:showingPlcHdr/>
              <w15:color w:val="0000FF"/>
              <w:text/>
            </w:sdtPr>
            <w:sdtContent>
              <w:p w14:paraId="0490C191" w14:textId="09FC626B" w:rsidR="002E5E62" w:rsidRPr="004918A7" w:rsidRDefault="002E5E62" w:rsidP="002E5E62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  <w:tc>
          <w:tcPr>
            <w:tcW w:w="2228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SCHOOL COUNSELING PLANNING TOOL - Counselor Term"/>
              <w:id w:val="-1136173027"/>
              <w:placeholder>
                <w:docPart w:val="A4D4B170B1AB483D9B2B5030E54897EB"/>
              </w:placeholder>
              <w:showingPlcHdr/>
              <w15:color w:val="0000FF"/>
              <w:text/>
            </w:sdtPr>
            <w:sdtContent>
              <w:p w14:paraId="405E88E7" w14:textId="5F55D4FD" w:rsidR="002E5E62" w:rsidRPr="004918A7" w:rsidRDefault="002E5E62" w:rsidP="002E5E62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</w:tr>
      <w:tr w:rsidR="002E5E62" w:rsidRPr="004918A7" w14:paraId="554C5CE9" w14:textId="77777777" w:rsidTr="00943A70">
        <w:tc>
          <w:tcPr>
            <w:tcW w:w="1939" w:type="dxa"/>
          </w:tcPr>
          <w:p w14:paraId="55A430C6" w14:textId="77777777" w:rsidR="002E5E62" w:rsidRPr="004918A7" w:rsidRDefault="002E5E62" w:rsidP="002E5E62">
            <w:pPr>
              <w:jc w:val="right"/>
              <w:rPr>
                <w:rFonts w:ascii="Aptos" w:eastAsiaTheme="minorEastAsia" w:hAnsi="Aptos" w:cstheme="minorHAnsi"/>
                <w:color w:val="000000" w:themeColor="text1"/>
                <w:kern w:val="24"/>
                <w:sz w:val="20"/>
                <w:szCs w:val="20"/>
              </w:rPr>
            </w:pPr>
            <w:r w:rsidRPr="004918A7">
              <w:rPr>
                <w:rFonts w:ascii="Aptos" w:eastAsiaTheme="minorEastAsia" w:hAnsi="Aptos" w:cstheme="minorHAnsi"/>
                <w:color w:val="000000" w:themeColor="text1"/>
                <w:kern w:val="24"/>
                <w:sz w:val="20"/>
                <w:szCs w:val="20"/>
              </w:rPr>
              <w:t>Teacher(s)</w:t>
            </w:r>
          </w:p>
        </w:tc>
        <w:tc>
          <w:tcPr>
            <w:tcW w:w="3089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SCHOOL COUNSELING PLANNING TOOL - Teacher Name"/>
              <w:id w:val="-1035651043"/>
              <w:placeholder>
                <w:docPart w:val="D247E4A512CC481C998DBE3E87B744D5"/>
              </w:placeholder>
              <w:showingPlcHdr/>
              <w15:color w:val="0000FF"/>
              <w:text/>
            </w:sdtPr>
            <w:sdtContent>
              <w:p w14:paraId="11075D79" w14:textId="094683B0" w:rsidR="002E5E62" w:rsidRPr="004918A7" w:rsidRDefault="002E5E62" w:rsidP="002E5E62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  <w:tc>
          <w:tcPr>
            <w:tcW w:w="2099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SCHOOL COUNSELING PLANNING TOOL - Teacher Contact Info"/>
              <w:id w:val="802579583"/>
              <w:placeholder>
                <w:docPart w:val="A7DF3E0806CE41659BEEC47839EE32D1"/>
              </w:placeholder>
              <w:showingPlcHdr/>
              <w15:color w:val="0000FF"/>
              <w:text/>
            </w:sdtPr>
            <w:sdtContent>
              <w:p w14:paraId="629994EA" w14:textId="5E4B9166" w:rsidR="002E5E62" w:rsidRPr="004918A7" w:rsidRDefault="002E5E62" w:rsidP="002E5E62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  <w:tc>
          <w:tcPr>
            <w:tcW w:w="2228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SCHOOL COUNSELING PLANNING TOOL - Teacher Term"/>
              <w:id w:val="-892814842"/>
              <w:placeholder>
                <w:docPart w:val="2C756E96399447F68C8ABE46007E284F"/>
              </w:placeholder>
              <w:showingPlcHdr/>
              <w15:color w:val="0000FF"/>
              <w:text/>
            </w:sdtPr>
            <w:sdtContent>
              <w:p w14:paraId="38F2CA6C" w14:textId="71637987" w:rsidR="002E5E62" w:rsidRPr="004918A7" w:rsidRDefault="002E5E62" w:rsidP="002E5E62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</w:tr>
      <w:tr w:rsidR="002E5E62" w:rsidRPr="004918A7" w14:paraId="7DD60FE8" w14:textId="77777777" w:rsidTr="00943A70">
        <w:tc>
          <w:tcPr>
            <w:tcW w:w="1939" w:type="dxa"/>
          </w:tcPr>
          <w:p w14:paraId="6D954204" w14:textId="77777777" w:rsidR="002E5E62" w:rsidRPr="004918A7" w:rsidRDefault="002E5E62" w:rsidP="002E5E62">
            <w:pPr>
              <w:jc w:val="right"/>
              <w:rPr>
                <w:rFonts w:ascii="Aptos" w:eastAsiaTheme="minorEastAsia" w:hAnsi="Aptos" w:cstheme="minorHAnsi"/>
                <w:color w:val="000000" w:themeColor="text1"/>
                <w:kern w:val="24"/>
                <w:sz w:val="20"/>
                <w:szCs w:val="20"/>
              </w:rPr>
            </w:pPr>
            <w:r w:rsidRPr="004918A7">
              <w:rPr>
                <w:rFonts w:ascii="Aptos" w:eastAsiaTheme="minorEastAsia" w:hAnsi="Aptos" w:cstheme="minorHAnsi"/>
                <w:color w:val="000000" w:themeColor="text1"/>
                <w:kern w:val="24"/>
                <w:sz w:val="20"/>
                <w:szCs w:val="20"/>
              </w:rPr>
              <w:t>Parent/Guardian(s)</w:t>
            </w:r>
          </w:p>
          <w:p w14:paraId="12127876" w14:textId="77777777" w:rsidR="002E5E62" w:rsidRPr="004918A7" w:rsidRDefault="002E5E62" w:rsidP="002E5E62">
            <w:pPr>
              <w:jc w:val="right"/>
              <w:rPr>
                <w:rFonts w:ascii="Aptos" w:eastAsiaTheme="minorEastAsia" w:hAnsi="Aptos" w:cstheme="minorHAnsi"/>
                <w:color w:val="000000" w:themeColor="text1"/>
                <w:kern w:val="24"/>
                <w:sz w:val="20"/>
                <w:szCs w:val="20"/>
              </w:rPr>
            </w:pPr>
          </w:p>
        </w:tc>
        <w:tc>
          <w:tcPr>
            <w:tcW w:w="3089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SCHOOL COUNSELING PLANNING TOOL - Parent / Guardian Name"/>
              <w:tag w:val="SCHOOL COUNSELING PLANNING TOOL - Parent / Guardian Name"/>
              <w:id w:val="-536124987"/>
              <w:placeholder>
                <w:docPart w:val="3E497F7F4C44426D95B26A992B8A2D0D"/>
              </w:placeholder>
              <w:showingPlcHdr/>
              <w15:color w:val="0000FF"/>
              <w:text/>
            </w:sdtPr>
            <w:sdtContent>
              <w:p w14:paraId="69A3F4A5" w14:textId="08F6AB98" w:rsidR="002E5E62" w:rsidRPr="004918A7" w:rsidRDefault="002E5E62" w:rsidP="002E5E62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  <w:tc>
          <w:tcPr>
            <w:tcW w:w="2099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SCHOOL COUNSELING PLANNING TOOL - Parent - Guardian Contact Info"/>
              <w:tag w:val="SCHOOL COUNSELING PLANNING TOOL - Parent - Guardian Contact Info"/>
              <w:id w:val="1610536942"/>
              <w:placeholder>
                <w:docPart w:val="266F2E86E2CD459E86E73A1C0A3F0DF6"/>
              </w:placeholder>
              <w:showingPlcHdr/>
              <w15:color w:val="0000FF"/>
              <w:text/>
            </w:sdtPr>
            <w:sdtContent>
              <w:p w14:paraId="51ED5D78" w14:textId="128E6622" w:rsidR="002E5E62" w:rsidRPr="004918A7" w:rsidRDefault="002E5E62" w:rsidP="002E5E62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  <w:tc>
          <w:tcPr>
            <w:tcW w:w="2228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SCHOOL COUNSELING PLANNING TOOL - Parent - Guardian Term"/>
              <w:id w:val="1287784447"/>
              <w:placeholder>
                <w:docPart w:val="D567B51B916640B19C2DADE31161BA80"/>
              </w:placeholder>
              <w:showingPlcHdr/>
              <w15:color w:val="0000FF"/>
              <w:text/>
            </w:sdtPr>
            <w:sdtContent>
              <w:p w14:paraId="1A27A448" w14:textId="088BBE2A" w:rsidR="002E5E62" w:rsidRPr="004918A7" w:rsidRDefault="002E5E62" w:rsidP="002E5E62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</w:tr>
      <w:tr w:rsidR="002E5E62" w:rsidRPr="004918A7" w14:paraId="31B58D56" w14:textId="77777777" w:rsidTr="00943A70">
        <w:tc>
          <w:tcPr>
            <w:tcW w:w="1939" w:type="dxa"/>
          </w:tcPr>
          <w:p w14:paraId="182D2880" w14:textId="77777777" w:rsidR="002E5E62" w:rsidRPr="004918A7" w:rsidRDefault="002E5E62" w:rsidP="002E5E62">
            <w:pPr>
              <w:jc w:val="right"/>
              <w:rPr>
                <w:rFonts w:ascii="Aptos" w:eastAsiaTheme="minorEastAsia" w:hAnsi="Aptos" w:cstheme="minorHAnsi"/>
                <w:color w:val="000000" w:themeColor="text1"/>
                <w:kern w:val="24"/>
                <w:sz w:val="20"/>
                <w:szCs w:val="20"/>
              </w:rPr>
            </w:pPr>
            <w:r w:rsidRPr="004918A7">
              <w:rPr>
                <w:rFonts w:ascii="Aptos" w:eastAsiaTheme="minorEastAsia" w:hAnsi="Aptos" w:cstheme="minorHAnsi"/>
                <w:color w:val="000000" w:themeColor="text1"/>
                <w:kern w:val="24"/>
                <w:sz w:val="20"/>
                <w:szCs w:val="20"/>
              </w:rPr>
              <w:t>Community member(s)</w:t>
            </w:r>
          </w:p>
        </w:tc>
        <w:tc>
          <w:tcPr>
            <w:tcW w:w="3089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SCHOOL COUNSELING PLANNING TOOL - Community Member Name"/>
              <w:tag w:val="SCHOOL COUNSELING PLANNING TOOL - Community Member Name"/>
              <w:id w:val="-480229905"/>
              <w:placeholder>
                <w:docPart w:val="607EC2249884410FAFEEA4A03E68B418"/>
              </w:placeholder>
              <w:showingPlcHdr/>
              <w15:color w:val="0000FF"/>
              <w:text/>
            </w:sdtPr>
            <w:sdtContent>
              <w:p w14:paraId="17777BA9" w14:textId="1FDD2196" w:rsidR="002E5E62" w:rsidRPr="004918A7" w:rsidRDefault="002E5E62" w:rsidP="002E5E62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  <w:tc>
          <w:tcPr>
            <w:tcW w:w="2099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SCHOOL COUNSELING PLANNING TOOL - Community Member Contact Info"/>
              <w:tag w:val="SCHOOL COUNSELING PLANNING TOOL - Community Member Contact Info"/>
              <w:id w:val="-865984306"/>
              <w:placeholder>
                <w:docPart w:val="0EC1C86DF1404BF2B0246D51F44AA04E"/>
              </w:placeholder>
              <w:showingPlcHdr/>
              <w15:color w:val="0000FF"/>
              <w:text/>
            </w:sdtPr>
            <w:sdtContent>
              <w:p w14:paraId="5DCFCEF8" w14:textId="6926E3D3" w:rsidR="002E5E62" w:rsidRPr="004918A7" w:rsidRDefault="002E5E62" w:rsidP="002E5E62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  <w:tc>
          <w:tcPr>
            <w:tcW w:w="2228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SCHOOL COUNSELING PLANNING TOOL - Community Member Term"/>
              <w:tag w:val="SCHOOL COUNSELING PLANNING TOOL - Admin Term"/>
              <w:id w:val="56750088"/>
              <w:placeholder>
                <w:docPart w:val="EE57D8557CE649758EAA258BBA1C9C23"/>
              </w:placeholder>
              <w:showingPlcHdr/>
              <w15:color w:val="0000FF"/>
              <w:text/>
            </w:sdtPr>
            <w:sdtContent>
              <w:p w14:paraId="0843F25D" w14:textId="633947B7" w:rsidR="002E5E62" w:rsidRPr="004918A7" w:rsidRDefault="002E5E62" w:rsidP="002E5E62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</w:tr>
      <w:tr w:rsidR="002E5E62" w:rsidRPr="004918A7" w14:paraId="051D32F1" w14:textId="77777777" w:rsidTr="00943A70">
        <w:tc>
          <w:tcPr>
            <w:tcW w:w="1939" w:type="dxa"/>
          </w:tcPr>
          <w:p w14:paraId="1CFBF4E3" w14:textId="77777777" w:rsidR="002E5E62" w:rsidRPr="004918A7" w:rsidRDefault="002E5E62" w:rsidP="002E5E62">
            <w:pPr>
              <w:jc w:val="right"/>
              <w:rPr>
                <w:rFonts w:ascii="Aptos" w:eastAsiaTheme="minorEastAsia" w:hAnsi="Aptos" w:cstheme="minorHAnsi"/>
                <w:color w:val="000000" w:themeColor="text1"/>
                <w:kern w:val="24"/>
                <w:sz w:val="20"/>
                <w:szCs w:val="20"/>
              </w:rPr>
            </w:pPr>
            <w:r w:rsidRPr="004918A7">
              <w:rPr>
                <w:rFonts w:ascii="Aptos" w:eastAsiaTheme="minorEastAsia" w:hAnsi="Aptos" w:cstheme="minorHAnsi"/>
                <w:color w:val="000000" w:themeColor="text1"/>
                <w:kern w:val="24"/>
                <w:sz w:val="20"/>
                <w:szCs w:val="20"/>
              </w:rPr>
              <w:t>Student(s) (if appropriate)</w:t>
            </w:r>
          </w:p>
        </w:tc>
        <w:tc>
          <w:tcPr>
            <w:tcW w:w="3089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SCHOOL COUNSELING PLANNING TOOL - If Appropriate, Student Name"/>
              <w:tag w:val="SCHOOL COUNSELING PLANNING TOOL - If Appropriate, Student Name"/>
              <w:id w:val="-1851553391"/>
              <w:placeholder>
                <w:docPart w:val="F4C8CBC84D2645A9A051A1314BF72B89"/>
              </w:placeholder>
              <w:showingPlcHdr/>
              <w15:color w:val="0000FF"/>
              <w:text/>
            </w:sdtPr>
            <w:sdtContent>
              <w:p w14:paraId="08EE5760" w14:textId="763BC9F9" w:rsidR="002E5E62" w:rsidRPr="004918A7" w:rsidRDefault="002E5E62" w:rsidP="002E5E62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  <w:tc>
          <w:tcPr>
            <w:tcW w:w="2099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SCHOOL COUNSELING PLANNING TOOL - If Appropriate, Student Contact Info"/>
              <w:tag w:val="SCHOOL COUNSELING PLANNING TOOL - If Appropriate, Student Contact Info"/>
              <w:id w:val="-428897344"/>
              <w:placeholder>
                <w:docPart w:val="64E064065A72467CABD0D1F57D0477A3"/>
              </w:placeholder>
              <w:showingPlcHdr/>
              <w15:color w:val="0000FF"/>
              <w:text/>
            </w:sdtPr>
            <w:sdtContent>
              <w:p w14:paraId="3A9AA61D" w14:textId="4CB69BAB" w:rsidR="002E5E62" w:rsidRPr="004918A7" w:rsidRDefault="002E5E62" w:rsidP="002E5E62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  <w:tc>
          <w:tcPr>
            <w:tcW w:w="2228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SCHOOL COUNSELING PLANNING TOOL - If Appropriate, Student Term"/>
              <w:tag w:val="SCHOOL COUNSELING PLANNING TOOL - Admin Term"/>
              <w:id w:val="-1330289574"/>
              <w:placeholder>
                <w:docPart w:val="75C6336EFE5C4111A4628F60D9BC1FC9"/>
              </w:placeholder>
              <w:showingPlcHdr/>
              <w15:color w:val="0000FF"/>
              <w:text/>
            </w:sdtPr>
            <w:sdtContent>
              <w:p w14:paraId="59E36EC4" w14:textId="0B2BB72D" w:rsidR="002E5E62" w:rsidRPr="004918A7" w:rsidRDefault="002E5E62" w:rsidP="002E5E62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</w:tr>
      <w:tr w:rsidR="002E5E62" w:rsidRPr="004918A7" w14:paraId="16D3985B" w14:textId="77777777" w:rsidTr="00943A70">
        <w:tc>
          <w:tcPr>
            <w:tcW w:w="1939" w:type="dxa"/>
          </w:tcPr>
          <w:p w14:paraId="4C3803F1" w14:textId="77777777" w:rsidR="002E5E62" w:rsidRPr="004918A7" w:rsidRDefault="002E5E62" w:rsidP="002E5E62">
            <w:pPr>
              <w:jc w:val="right"/>
              <w:rPr>
                <w:rFonts w:ascii="Aptos" w:eastAsiaTheme="minorEastAsia" w:hAnsi="Aptos" w:cstheme="minorHAnsi"/>
                <w:color w:val="000000" w:themeColor="text1"/>
                <w:kern w:val="24"/>
                <w:sz w:val="20"/>
                <w:szCs w:val="20"/>
              </w:rPr>
            </w:pPr>
            <w:r w:rsidRPr="004918A7">
              <w:rPr>
                <w:rFonts w:ascii="Aptos" w:eastAsiaTheme="minorEastAsia" w:hAnsi="Aptos" w:cstheme="minorHAnsi"/>
                <w:color w:val="000000" w:themeColor="text1"/>
                <w:kern w:val="24"/>
                <w:sz w:val="20"/>
                <w:szCs w:val="20"/>
              </w:rPr>
              <w:t>Other Roles</w:t>
            </w:r>
          </w:p>
        </w:tc>
        <w:tc>
          <w:tcPr>
            <w:tcW w:w="3089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(1) SCHOOL COUNSELING PLANNING TOOL - Other Roles"/>
              <w:id w:val="-785961989"/>
              <w:placeholder>
                <w:docPart w:val="FAB248AE5D2541278EB5713237D5E835"/>
              </w:placeholder>
              <w:showingPlcHdr/>
              <w15:color w:val="0000FF"/>
              <w:text/>
            </w:sdtPr>
            <w:sdtContent>
              <w:p w14:paraId="3211095C" w14:textId="44942481" w:rsidR="002E5E62" w:rsidRPr="004918A7" w:rsidRDefault="002E5E62" w:rsidP="002E5E62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  <w:tc>
          <w:tcPr>
            <w:tcW w:w="2099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(1) SCHOOL COUNSELING PLANNING TOOL - Other Roles Contact Info"/>
              <w:id w:val="-1935895890"/>
              <w:placeholder>
                <w:docPart w:val="DE0184ABB9CF43FB8ED57F59526A7603"/>
              </w:placeholder>
              <w:showingPlcHdr/>
              <w15:color w:val="0000FF"/>
              <w:text/>
            </w:sdtPr>
            <w:sdtContent>
              <w:p w14:paraId="52A0E2DE" w14:textId="3BEC5382" w:rsidR="002E5E62" w:rsidRPr="004918A7" w:rsidRDefault="002E5E62" w:rsidP="002E5E62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  <w:tc>
          <w:tcPr>
            <w:tcW w:w="2228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(1) SCHOOL COUNSELING PLANNING TOOL - Other Roles Term"/>
              <w:tag w:val="(1) SCHOOL COUNSELING PLANNING TOOL - Other Roles Term"/>
              <w:id w:val="81736264"/>
              <w:placeholder>
                <w:docPart w:val="5DEED9EFC3904F3EB7DFFAE0F8871E45"/>
              </w:placeholder>
              <w:showingPlcHdr/>
              <w15:color w:val="0000FF"/>
              <w:text/>
            </w:sdtPr>
            <w:sdtContent>
              <w:p w14:paraId="012C2D54" w14:textId="292135A6" w:rsidR="002E5E62" w:rsidRPr="004918A7" w:rsidRDefault="002E5E62" w:rsidP="002E5E62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</w:tr>
      <w:tr w:rsidR="002E5E62" w:rsidRPr="004918A7" w14:paraId="6677085C" w14:textId="77777777" w:rsidTr="002E5E62">
        <w:trPr>
          <w:trHeight w:val="229"/>
        </w:trPr>
        <w:tc>
          <w:tcPr>
            <w:tcW w:w="1939" w:type="dxa"/>
          </w:tcPr>
          <w:p w14:paraId="67C85B54" w14:textId="77777777" w:rsidR="002E5E62" w:rsidRPr="004918A7" w:rsidRDefault="002E5E62" w:rsidP="002E5E62">
            <w:pPr>
              <w:rPr>
                <w:rFonts w:ascii="Aptos" w:eastAsiaTheme="minorEastAsia" w:hAnsi="Aptos" w:cstheme="minorHAnsi"/>
                <w:color w:val="000000" w:themeColor="text1"/>
                <w:kern w:val="24"/>
                <w:sz w:val="20"/>
                <w:szCs w:val="20"/>
              </w:rPr>
            </w:pPr>
          </w:p>
        </w:tc>
        <w:tc>
          <w:tcPr>
            <w:tcW w:w="3089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(2) SCHOOL COUNSELING PLANNING TOOL - Other Roles"/>
              <w:tag w:val="(2) SCHOOL COUNSELING PLANNING TOOL - Other Roles"/>
              <w:id w:val="-1361888304"/>
              <w:placeholder>
                <w:docPart w:val="B4F15E688EC043929F631F53BE2B7B61"/>
              </w:placeholder>
              <w:showingPlcHdr/>
              <w15:color w:val="0000FF"/>
              <w:text/>
            </w:sdtPr>
            <w:sdtContent>
              <w:p w14:paraId="0C6499F5" w14:textId="3224FCF2" w:rsidR="002E5E62" w:rsidRPr="004918A7" w:rsidRDefault="002E5E62" w:rsidP="002E5E62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  <w:tc>
          <w:tcPr>
            <w:tcW w:w="2099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(2)SCHOOL COUNSELING PLANNING TOOL - Other Roles Contact Info"/>
              <w:id w:val="-579910905"/>
              <w:placeholder>
                <w:docPart w:val="39CF5715AFE445E9A2D04B4A5B2DC51E"/>
              </w:placeholder>
              <w:showingPlcHdr/>
              <w15:color w:val="0000FF"/>
              <w:text/>
            </w:sdtPr>
            <w:sdtContent>
              <w:p w14:paraId="0A7309D3" w14:textId="4B21F0B3" w:rsidR="002E5E62" w:rsidRPr="004918A7" w:rsidRDefault="002E5E62" w:rsidP="002E5E62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  <w:tc>
          <w:tcPr>
            <w:tcW w:w="2228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(2) SCHOOL COUNSELING PLANNING TOOL - Other Roles Term"/>
              <w:tag w:val="(2) SCHOOL COUNSELING PLANNING TOOL - Other Roles Term"/>
              <w:id w:val="-1276249097"/>
              <w:placeholder>
                <w:docPart w:val="59AC1530F62741B1A6AEC48C4BB1FC36"/>
              </w:placeholder>
              <w:showingPlcHdr/>
              <w15:color w:val="0000FF"/>
              <w:text/>
            </w:sdtPr>
            <w:sdtContent>
              <w:p w14:paraId="7A4C9181" w14:textId="701D6750" w:rsidR="002E5E62" w:rsidRPr="004918A7" w:rsidRDefault="002E5E62" w:rsidP="002E5E62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</w:tr>
      <w:tr w:rsidR="002E5E62" w:rsidRPr="004918A7" w14:paraId="2FC2FC32" w14:textId="77777777" w:rsidTr="002E5E62">
        <w:trPr>
          <w:trHeight w:val="20"/>
        </w:trPr>
        <w:tc>
          <w:tcPr>
            <w:tcW w:w="1939" w:type="dxa"/>
          </w:tcPr>
          <w:p w14:paraId="349857E9" w14:textId="77777777" w:rsidR="002E5E62" w:rsidRPr="004918A7" w:rsidRDefault="002E5E62" w:rsidP="002E5E62">
            <w:pPr>
              <w:rPr>
                <w:rFonts w:ascii="Aptos" w:eastAsiaTheme="minorEastAsia" w:hAnsi="Aptos" w:cstheme="minorHAnsi"/>
                <w:color w:val="000000" w:themeColor="text1"/>
                <w:kern w:val="24"/>
                <w:sz w:val="20"/>
                <w:szCs w:val="20"/>
              </w:rPr>
            </w:pPr>
          </w:p>
        </w:tc>
        <w:tc>
          <w:tcPr>
            <w:tcW w:w="3089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(3) SCHOOL COUNSELING PLANNING TOOL - Other Roles"/>
              <w:id w:val="-1595387095"/>
              <w:placeholder>
                <w:docPart w:val="CA8C717469874FDE81F129AB5A951F48"/>
              </w:placeholder>
              <w:showingPlcHdr/>
              <w15:color w:val="0000FF"/>
              <w:text/>
            </w:sdtPr>
            <w:sdtContent>
              <w:p w14:paraId="53714901" w14:textId="577C0E25" w:rsidR="002E5E62" w:rsidRPr="004918A7" w:rsidRDefault="002E5E62" w:rsidP="002E5E62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  <w:tc>
          <w:tcPr>
            <w:tcW w:w="2099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(3) SCHOOL COUNSELING PLANNING TOOL - Other Roles Contact Info"/>
              <w:id w:val="-514845110"/>
              <w:placeholder>
                <w:docPart w:val="5BB9846F7EC644DC883820705878912A"/>
              </w:placeholder>
              <w:showingPlcHdr/>
              <w15:color w:val="0000FF"/>
              <w:text/>
            </w:sdtPr>
            <w:sdtContent>
              <w:p w14:paraId="3C0A9084" w14:textId="36194249" w:rsidR="002E5E62" w:rsidRPr="004918A7" w:rsidRDefault="002E5E62" w:rsidP="002E5E62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  <w:tc>
          <w:tcPr>
            <w:tcW w:w="2228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(3) SCHOOL COUNSELING PLANNING TOOL - Other Roles Term"/>
              <w:tag w:val="(3) SCHOOL COUNSELING PLANNING TOOL - Other Roles Term"/>
              <w:id w:val="1166058939"/>
              <w:placeholder>
                <w:docPart w:val="1221E43A7C604C708BB310258A13BB9E"/>
              </w:placeholder>
              <w:showingPlcHdr/>
              <w15:color w:val="0000FF"/>
              <w:text/>
            </w:sdtPr>
            <w:sdtContent>
              <w:p w14:paraId="7C56FA08" w14:textId="238E683B" w:rsidR="002E5E62" w:rsidRPr="004918A7" w:rsidRDefault="002E5E62" w:rsidP="002E5E62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</w:tr>
      <w:tr w:rsidR="002E5E62" w:rsidRPr="004918A7" w14:paraId="0AEBF59A" w14:textId="77777777" w:rsidTr="002E5E62">
        <w:trPr>
          <w:trHeight w:val="20"/>
        </w:trPr>
        <w:tc>
          <w:tcPr>
            <w:tcW w:w="1939" w:type="dxa"/>
          </w:tcPr>
          <w:p w14:paraId="69E202DE" w14:textId="77777777" w:rsidR="002E5E62" w:rsidRPr="004918A7" w:rsidRDefault="002E5E62" w:rsidP="002E5E62">
            <w:pPr>
              <w:rPr>
                <w:rFonts w:ascii="Aptos" w:eastAsiaTheme="minorEastAsia" w:hAnsi="Aptos" w:cstheme="minorHAnsi"/>
                <w:color w:val="000000" w:themeColor="text1"/>
                <w:kern w:val="24"/>
                <w:sz w:val="20"/>
                <w:szCs w:val="20"/>
              </w:rPr>
            </w:pPr>
          </w:p>
        </w:tc>
        <w:tc>
          <w:tcPr>
            <w:tcW w:w="3089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(4) SCHOOL COUNSELING PLANNING TOOL - Other Roles"/>
              <w:id w:val="631672576"/>
              <w:placeholder>
                <w:docPart w:val="61556AB7738845D4BFA59ECED5641F2C"/>
              </w:placeholder>
              <w:showingPlcHdr/>
              <w15:color w:val="0000FF"/>
              <w:text/>
            </w:sdtPr>
            <w:sdtContent>
              <w:p w14:paraId="1E94ED05" w14:textId="20D324AC" w:rsidR="002E5E62" w:rsidRPr="004918A7" w:rsidRDefault="002E5E62" w:rsidP="002E5E62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  <w:tc>
          <w:tcPr>
            <w:tcW w:w="2099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(4) SCHOOL COUNSELING PLANNING TOOL - Other Roles Contact Info"/>
              <w:id w:val="1126039449"/>
              <w:placeholder>
                <w:docPart w:val="945D6DA7E7CE44C499D87179EC01FE9F"/>
              </w:placeholder>
              <w:showingPlcHdr/>
              <w15:color w:val="0000FF"/>
              <w:text/>
            </w:sdtPr>
            <w:sdtContent>
              <w:p w14:paraId="5255A1A5" w14:textId="04767252" w:rsidR="002E5E62" w:rsidRPr="004918A7" w:rsidRDefault="002E5E62" w:rsidP="002E5E62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  <w:tc>
          <w:tcPr>
            <w:tcW w:w="2228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(4) SCHOOL COUNSELING PLANNING TOOL - Other Roles Term"/>
              <w:tag w:val="(4) SCHOOL COUNSELING PLANNING TOOL - Other Roles Term"/>
              <w:id w:val="2063975140"/>
              <w:placeholder>
                <w:docPart w:val="95040C0BADCC460CB28F4C4D7469622D"/>
              </w:placeholder>
              <w:showingPlcHdr/>
              <w15:color w:val="0000FF"/>
              <w:text/>
            </w:sdtPr>
            <w:sdtContent>
              <w:p w14:paraId="3A272610" w14:textId="07FAE392" w:rsidR="002E5E62" w:rsidRPr="004918A7" w:rsidRDefault="002E5E62" w:rsidP="002E5E62">
                <w:pPr>
                  <w:rPr>
                    <w:rFonts w:ascii="Aptos" w:hAnsi="Aptos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</w:tr>
    </w:tbl>
    <w:p w14:paraId="1939DADB" w14:textId="77777777" w:rsidR="00D13FFC" w:rsidRPr="004918A7" w:rsidRDefault="00D13FFC">
      <w:pPr>
        <w:rPr>
          <w:rFonts w:ascii="Aptos" w:eastAsia="Times New Roman" w:hAnsi="Aptos" w:cstheme="minorHAnsi"/>
          <w:sz w:val="20"/>
          <w:szCs w:val="20"/>
        </w:rPr>
      </w:pPr>
    </w:p>
    <w:tbl>
      <w:tblPr>
        <w:tblStyle w:val="TableGrid"/>
        <w:tblW w:w="9450" w:type="dxa"/>
        <w:tblInd w:w="-5" w:type="dxa"/>
        <w:tblBorders>
          <w:top w:val="single" w:sz="48" w:space="0" w:color="FFFFFF" w:themeColor="background1"/>
          <w:left w:val="single" w:sz="48" w:space="0" w:color="FFFFFF" w:themeColor="background1"/>
          <w:bottom w:val="single" w:sz="48" w:space="0" w:color="FFFFFF" w:themeColor="background1"/>
          <w:right w:val="single" w:sz="48" w:space="0" w:color="FFFFFF" w:themeColor="background1"/>
          <w:insideH w:val="single" w:sz="48" w:space="0" w:color="FFFFFF" w:themeColor="background1"/>
          <w:insideV w:val="single" w:sz="48" w:space="0" w:color="FFFFFF" w:themeColor="background1"/>
        </w:tblBorders>
        <w:tblLook w:val="04A0" w:firstRow="1" w:lastRow="0" w:firstColumn="1" w:lastColumn="0" w:noHBand="0" w:noVBand="1"/>
      </w:tblPr>
      <w:tblGrid>
        <w:gridCol w:w="2520"/>
        <w:gridCol w:w="6930"/>
      </w:tblGrid>
      <w:tr w:rsidR="00D13FFC" w:rsidRPr="004918A7" w14:paraId="3A3357A5" w14:textId="77777777" w:rsidTr="00943A70">
        <w:tc>
          <w:tcPr>
            <w:tcW w:w="2520" w:type="dxa"/>
          </w:tcPr>
          <w:p w14:paraId="5B8DC917" w14:textId="77777777" w:rsidR="00D13FFC" w:rsidRPr="004918A7" w:rsidRDefault="00D13FFC" w:rsidP="00A13496">
            <w:pPr>
              <w:spacing w:line="216" w:lineRule="auto"/>
              <w:jc w:val="right"/>
              <w:rPr>
                <w:rFonts w:ascii="Aptos" w:hAnsi="Aptos" w:cstheme="minorHAnsi"/>
                <w:sz w:val="20"/>
                <w:szCs w:val="20"/>
              </w:rPr>
            </w:pPr>
            <w:r w:rsidRPr="004918A7">
              <w:rPr>
                <w:rFonts w:ascii="Aptos" w:eastAsiaTheme="minorEastAsia" w:hAnsi="Aptos" w:cstheme="minorHAnsi"/>
                <w:kern w:val="24"/>
                <w:sz w:val="20"/>
                <w:szCs w:val="20"/>
              </w:rPr>
              <w:t>Membership Terms</w:t>
            </w:r>
          </w:p>
        </w:tc>
        <w:tc>
          <w:tcPr>
            <w:tcW w:w="6930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SCHOOL COUNSELING PLANNING TOOL - Membership Terms"/>
              <w:tag w:val="SCHOOL COUNSELING PLANNING TOOL - Membership Terms"/>
              <w:id w:val="-81996217"/>
              <w:placeholder>
                <w:docPart w:val="3510D4DCFF984D2AB0587C75B5DDDB6B"/>
              </w:placeholder>
              <w:showingPlcHdr/>
              <w15:color w:val="0000FF"/>
              <w:text/>
            </w:sdtPr>
            <w:sdtContent>
              <w:p w14:paraId="653B9797" w14:textId="41FE88AB" w:rsidR="00D13FFC" w:rsidRPr="00B10B48" w:rsidRDefault="00B10B48" w:rsidP="00A3576E">
                <w:pPr>
                  <w:rPr>
                    <w:rFonts w:ascii="Aptos" w:hAnsi="Aptos"/>
                    <w:color w:val="000000" w:themeColor="text1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</w:tr>
      <w:tr w:rsidR="00D13FFC" w:rsidRPr="004918A7" w14:paraId="374DC29D" w14:textId="77777777" w:rsidTr="00943A70">
        <w:tc>
          <w:tcPr>
            <w:tcW w:w="2520" w:type="dxa"/>
          </w:tcPr>
          <w:p w14:paraId="5EB61BF9" w14:textId="77777777" w:rsidR="00D13FFC" w:rsidRPr="004918A7" w:rsidRDefault="00D13FFC" w:rsidP="00A13496">
            <w:pPr>
              <w:spacing w:line="216" w:lineRule="auto"/>
              <w:jc w:val="right"/>
              <w:rPr>
                <w:rFonts w:ascii="Aptos" w:hAnsi="Aptos" w:cstheme="minorHAnsi"/>
                <w:sz w:val="20"/>
                <w:szCs w:val="20"/>
              </w:rPr>
            </w:pPr>
            <w:r w:rsidRPr="004918A7">
              <w:rPr>
                <w:rFonts w:ascii="Aptos" w:eastAsiaTheme="minorEastAsia" w:hAnsi="Aptos" w:cstheme="minorHAnsi"/>
                <w:kern w:val="24"/>
                <w:sz w:val="20"/>
                <w:szCs w:val="20"/>
              </w:rPr>
              <w:t>Chairperson</w:t>
            </w:r>
          </w:p>
        </w:tc>
        <w:tc>
          <w:tcPr>
            <w:tcW w:w="6930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SCHOOL COUNSELING PLANNING TOOL - Chairperson"/>
              <w:tag w:val="SCHOOL COUNSELING PLANNING TOOL - Chairperson"/>
              <w:id w:val="-1181040628"/>
              <w:placeholder>
                <w:docPart w:val="4B6CEC74B36F4FB3AA444EDD8C9CA2B6"/>
              </w:placeholder>
              <w:showingPlcHdr/>
              <w15:color w:val="0000FF"/>
              <w:text/>
            </w:sdtPr>
            <w:sdtContent>
              <w:p w14:paraId="63971D59" w14:textId="0B74C037" w:rsidR="00D13FFC" w:rsidRPr="00B10B48" w:rsidRDefault="00B10B48" w:rsidP="00A3576E">
                <w:pPr>
                  <w:rPr>
                    <w:rFonts w:ascii="Aptos" w:hAnsi="Aptos"/>
                    <w:color w:val="000000" w:themeColor="text1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</w:tr>
      <w:tr w:rsidR="00D13FFC" w:rsidRPr="004918A7" w14:paraId="2AF33044" w14:textId="77777777" w:rsidTr="00943A70">
        <w:tc>
          <w:tcPr>
            <w:tcW w:w="2520" w:type="dxa"/>
          </w:tcPr>
          <w:p w14:paraId="6E0C8AA4" w14:textId="71278723" w:rsidR="00D13FFC" w:rsidRPr="004918A7" w:rsidRDefault="00D13FFC" w:rsidP="002E5E62">
            <w:pPr>
              <w:spacing w:line="216" w:lineRule="auto"/>
              <w:jc w:val="right"/>
              <w:rPr>
                <w:rFonts w:ascii="Aptos" w:eastAsiaTheme="minorEastAsia" w:hAnsi="Aptos" w:cstheme="minorHAnsi"/>
                <w:kern w:val="24"/>
                <w:sz w:val="20"/>
                <w:szCs w:val="20"/>
              </w:rPr>
            </w:pPr>
            <w:r w:rsidRPr="004918A7">
              <w:rPr>
                <w:rFonts w:ascii="Aptos" w:eastAsiaTheme="minorEastAsia" w:hAnsi="Aptos" w:cstheme="minorHAnsi"/>
                <w:kern w:val="24"/>
                <w:sz w:val="20"/>
                <w:szCs w:val="20"/>
              </w:rPr>
              <w:t>Minutes Recorder</w:t>
            </w:r>
          </w:p>
        </w:tc>
        <w:tc>
          <w:tcPr>
            <w:tcW w:w="6930" w:type="dxa"/>
            <w:shd w:val="clear" w:color="auto" w:fill="F2F2F2" w:themeFill="background1" w:themeFillShade="F2"/>
          </w:tcPr>
          <w:sdt>
            <w:sdtPr>
              <w:rPr>
                <w:rFonts w:ascii="Aptos" w:hAnsi="Aptos"/>
                <w:color w:val="000000" w:themeColor="text1"/>
                <w:sz w:val="20"/>
                <w:szCs w:val="20"/>
              </w:rPr>
              <w:alias w:val="SCHOOL COUNSELING PLANNING TOOL - Minutes Recorder"/>
              <w:tag w:val="SCHOOL COUNSELING PLANNING TOOL - Minutes Recorder"/>
              <w:id w:val="838664269"/>
              <w:placeholder>
                <w:docPart w:val="4627CAD330E1456F8B2D9170E4BCAF5A"/>
              </w:placeholder>
              <w:showingPlcHdr/>
              <w15:color w:val="0000FF"/>
              <w:text/>
            </w:sdtPr>
            <w:sdtContent>
              <w:p w14:paraId="722FB301" w14:textId="154B4651" w:rsidR="00D13FFC" w:rsidRPr="00B10B48" w:rsidRDefault="00B10B48" w:rsidP="00A3576E">
                <w:pPr>
                  <w:rPr>
                    <w:rFonts w:ascii="Aptos" w:hAnsi="Aptos"/>
                    <w:color w:val="000000" w:themeColor="text1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sdtContent>
          </w:sdt>
        </w:tc>
      </w:tr>
    </w:tbl>
    <w:p w14:paraId="4E8F60C4" w14:textId="77777777" w:rsidR="00D13FFC" w:rsidRDefault="00D13FFC">
      <w:pPr>
        <w:rPr>
          <w:rFonts w:ascii="Aptos" w:eastAsia="Times New Roman" w:hAnsi="Aptos" w:cstheme="minorHAnsi"/>
          <w:sz w:val="20"/>
          <w:szCs w:val="20"/>
        </w:rPr>
        <w:sectPr w:rsidR="00D13FFC" w:rsidSect="009233B4">
          <w:headerReference w:type="default" r:id="rId13"/>
          <w:footerReference w:type="even" r:id="rId14"/>
          <w:footerReference w:type="default" r:id="rId15"/>
          <w:pgSz w:w="12240" w:h="15840"/>
          <w:pgMar w:top="1946" w:right="1440" w:bottom="1440" w:left="1440" w:header="0" w:footer="720" w:gutter="0"/>
          <w:pgNumType w:start="1"/>
          <w:cols w:space="720"/>
          <w:docGrid w:linePitch="299"/>
        </w:sectPr>
      </w:pPr>
    </w:p>
    <w:p w14:paraId="6D8024A7" w14:textId="77777777" w:rsidR="00D13FFC" w:rsidRPr="00BE72F0" w:rsidRDefault="00D13FFC" w:rsidP="00B210AC">
      <w:pPr>
        <w:widowControl w:val="0"/>
        <w:spacing w:after="0" w:line="240" w:lineRule="auto"/>
        <w:ind w:right="-90"/>
        <w:jc w:val="center"/>
        <w:rPr>
          <w:rFonts w:ascii="Aptos" w:eastAsia="Frutiger 65 Bold" w:hAnsi="Aptos" w:cstheme="minorHAnsi"/>
          <w:b/>
          <w:bCs/>
          <w:sz w:val="24"/>
          <w:szCs w:val="24"/>
        </w:rPr>
      </w:pPr>
      <w:r w:rsidRPr="00BE72F0">
        <w:rPr>
          <w:rFonts w:ascii="Aptos" w:hAnsi="Aptos" w:cstheme="minorHAnsi"/>
          <w:b/>
          <w:sz w:val="32"/>
          <w:szCs w:val="32"/>
        </w:rPr>
        <w:lastRenderedPageBreak/>
        <w:t xml:space="preserve">School Counseling Advisory Council </w:t>
      </w:r>
      <w:r w:rsidRPr="00BE72F0">
        <w:rPr>
          <w:rFonts w:ascii="Aptos" w:hAnsi="Aptos" w:cstheme="minorHAnsi"/>
          <w:b/>
          <w:sz w:val="32"/>
          <w:szCs w:val="32"/>
        </w:rPr>
        <w:br/>
        <w:t>First-Semester Minutes</w:t>
      </w:r>
    </w:p>
    <w:p w14:paraId="680B189F" w14:textId="77777777" w:rsidR="00D13FFC" w:rsidRPr="00BE72F0" w:rsidRDefault="00D13FFC" w:rsidP="00B210AC">
      <w:pPr>
        <w:widowControl w:val="0"/>
        <w:spacing w:after="0" w:line="240" w:lineRule="auto"/>
        <w:rPr>
          <w:rFonts w:ascii="Aptos" w:eastAsia="Frutiger 65 Bold" w:hAnsi="Aptos" w:cstheme="minorHAnsi"/>
          <w:sz w:val="32"/>
          <w:szCs w:val="32"/>
        </w:rPr>
      </w:pPr>
    </w:p>
    <w:p w14:paraId="0CBC72A4" w14:textId="77777777" w:rsidR="00D13FFC" w:rsidRPr="00BE72F0" w:rsidRDefault="00D13FFC" w:rsidP="00B210AC">
      <w:pPr>
        <w:spacing w:after="0" w:line="240" w:lineRule="auto"/>
        <w:rPr>
          <w:rFonts w:ascii="Aptos" w:hAnsi="Aptos" w:cstheme="minorHAnsi"/>
          <w:b/>
          <w:i/>
          <w:color w:val="0000FF"/>
          <w:sz w:val="18"/>
          <w:szCs w:val="18"/>
        </w:rPr>
      </w:pPr>
    </w:p>
    <w:tbl>
      <w:tblPr>
        <w:tblW w:w="94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55"/>
        <w:gridCol w:w="4320"/>
        <w:gridCol w:w="1205"/>
        <w:gridCol w:w="2665"/>
      </w:tblGrid>
      <w:tr w:rsidR="00D13FFC" w:rsidRPr="00BE72F0" w14:paraId="6090965E" w14:textId="77777777" w:rsidTr="00D0232D">
        <w:tc>
          <w:tcPr>
            <w:tcW w:w="125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vAlign w:val="center"/>
          </w:tcPr>
          <w:p w14:paraId="3486C01E" w14:textId="77777777" w:rsidR="00D13FFC" w:rsidRPr="00BE72F0" w:rsidRDefault="00D13FFC" w:rsidP="00D0232D">
            <w:pPr>
              <w:jc w:val="right"/>
              <w:rPr>
                <w:rFonts w:ascii="Aptos" w:hAnsi="Aptos" w:cstheme="minorHAnsi"/>
                <w:b/>
                <w:bCs/>
                <w:sz w:val="20"/>
                <w:szCs w:val="20"/>
              </w:rPr>
            </w:pPr>
            <w:r w:rsidRPr="00BE72F0">
              <w:rPr>
                <w:rFonts w:ascii="Aptos" w:hAnsi="Aptos" w:cstheme="minorHAnsi"/>
                <w:b/>
                <w:bCs/>
                <w:sz w:val="20"/>
                <w:szCs w:val="20"/>
              </w:rPr>
              <w:t>School</w:t>
            </w:r>
          </w:p>
        </w:tc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SCHOOL COUNSELING COUNCIL - 1ST SEM MINS - Name"/>
            <w:tag w:val="SCHOOL COUNSELING COUNCIL - 1ST SEM MINS - Name"/>
            <w:id w:val="2123573474"/>
            <w:placeholder>
              <w:docPart w:val="914C507C4FA64542877204F95BA9D85D"/>
            </w:placeholder>
            <w:showingPlcHdr/>
            <w15:color w:val="0000FF"/>
            <w:text/>
          </w:sdtPr>
          <w:sdtContent>
            <w:tc>
              <w:tcPr>
                <w:tcW w:w="4320" w:type="dxa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  <w:vAlign w:val="center"/>
              </w:tcPr>
              <w:p w14:paraId="3084FDC4" w14:textId="567E15F7" w:rsidR="00D13FFC" w:rsidRPr="00BE72F0" w:rsidRDefault="00040A36" w:rsidP="00E459B8">
                <w:pPr>
                  <w:spacing w:after="60"/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  <w:tc>
          <w:tcPr>
            <w:tcW w:w="120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vAlign w:val="center"/>
          </w:tcPr>
          <w:p w14:paraId="79080AE3" w14:textId="77777777" w:rsidR="00D13FFC" w:rsidRPr="00BE72F0" w:rsidRDefault="00D13FFC" w:rsidP="004918A7">
            <w:pPr>
              <w:spacing w:after="60"/>
              <w:jc w:val="right"/>
              <w:rPr>
                <w:rFonts w:ascii="Aptos" w:hAnsi="Aptos" w:cstheme="minorHAnsi"/>
                <w:b/>
                <w:bCs/>
                <w:sz w:val="20"/>
                <w:szCs w:val="20"/>
              </w:rPr>
            </w:pPr>
            <w:r w:rsidRPr="00BE72F0">
              <w:rPr>
                <w:rFonts w:ascii="Aptos" w:hAnsi="Aptos" w:cstheme="minorHAnsi"/>
                <w:b/>
                <w:bCs/>
                <w:sz w:val="20"/>
                <w:szCs w:val="20"/>
              </w:rPr>
              <w:t xml:space="preserve">Meeting Date/Time </w:t>
            </w:r>
          </w:p>
        </w:tc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SCHOOL COUNSELING COUNCIL - 1ST SEM MINS - Date &amp; Time"/>
            <w:tag w:val="SCHOOL COUNSELING ADVISORY COUNTIL - 1ST SEMESTER MINUTES - DATE &amp; TIME"/>
            <w:id w:val="387381779"/>
            <w:placeholder>
              <w:docPart w:val="D4C2F309A84847DBA2FF965A5C21AC2B"/>
            </w:placeholder>
            <w:showingPlcHdr/>
            <w15:color w:val="0000FF"/>
            <w:text/>
          </w:sdtPr>
          <w:sdtContent>
            <w:tc>
              <w:tcPr>
                <w:tcW w:w="2665" w:type="dxa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  <w:vAlign w:val="center"/>
              </w:tcPr>
              <w:p w14:paraId="449699A1" w14:textId="0E5AD0B1" w:rsidR="00D13FFC" w:rsidRPr="00BE72F0" w:rsidRDefault="00040A36" w:rsidP="00E459B8">
                <w:pPr>
                  <w:spacing w:after="60"/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  <w:tr w:rsidR="00D13FFC" w:rsidRPr="00BE72F0" w14:paraId="0393331E" w14:textId="77777777" w:rsidTr="00F9030A">
        <w:trPr>
          <w:trHeight w:val="355"/>
        </w:trPr>
        <w:tc>
          <w:tcPr>
            <w:tcW w:w="1255" w:type="dxa"/>
            <w:vMerge w:val="restart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25E58F08" w14:textId="77777777" w:rsidR="00D13FFC" w:rsidRPr="00BE72F0" w:rsidRDefault="00D13FFC" w:rsidP="004918A7">
            <w:pPr>
              <w:jc w:val="right"/>
              <w:rPr>
                <w:rFonts w:ascii="Aptos" w:hAnsi="Aptos" w:cstheme="minorHAnsi"/>
                <w:b/>
                <w:bCs/>
                <w:sz w:val="20"/>
                <w:szCs w:val="20"/>
              </w:rPr>
            </w:pPr>
            <w:r w:rsidRPr="00BE72F0">
              <w:rPr>
                <w:rFonts w:ascii="Aptos" w:hAnsi="Aptos" w:cstheme="minorHAnsi"/>
                <w:b/>
                <w:bCs/>
                <w:sz w:val="20"/>
                <w:szCs w:val="20"/>
              </w:rPr>
              <w:t>Members</w:t>
            </w:r>
            <w:r>
              <w:rPr>
                <w:rFonts w:ascii="Aptos" w:hAnsi="Aptos" w:cstheme="minorHAnsi"/>
                <w:b/>
                <w:bCs/>
                <w:sz w:val="20"/>
                <w:szCs w:val="20"/>
              </w:rPr>
              <w:br/>
            </w:r>
            <w:r w:rsidRPr="00BE72F0">
              <w:rPr>
                <w:rFonts w:ascii="Aptos" w:hAnsi="Aptos" w:cstheme="minorHAnsi"/>
                <w:b/>
                <w:bCs/>
                <w:sz w:val="20"/>
                <w:szCs w:val="20"/>
              </w:rPr>
              <w:t>Present</w:t>
            </w:r>
          </w:p>
        </w:tc>
        <w:tc>
          <w:tcPr>
            <w:tcW w:w="4320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72ACFB8C" w14:textId="447D154C" w:rsidR="00D13FFC" w:rsidRPr="00BE72F0" w:rsidRDefault="00D13FFC" w:rsidP="00D26B55">
            <w:pPr>
              <w:jc w:val="center"/>
              <w:rPr>
                <w:rFonts w:ascii="Aptos" w:hAnsi="Aptos" w:cstheme="minorHAnsi"/>
                <w:b/>
                <w:bCs/>
                <w:sz w:val="20"/>
                <w:szCs w:val="20"/>
              </w:rPr>
            </w:pPr>
            <w:r w:rsidRPr="00BE72F0">
              <w:rPr>
                <w:rFonts w:ascii="Aptos" w:hAnsi="Aptos" w:cstheme="minorHAnsi"/>
                <w:b/>
                <w:bCs/>
                <w:sz w:val="20"/>
                <w:szCs w:val="20"/>
              </w:rPr>
              <w:t>Name</w:t>
            </w:r>
            <w:r w:rsidR="00E63C15">
              <w:rPr>
                <w:rFonts w:ascii="Aptos" w:hAnsi="Aptos" w:cstheme="min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870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713B1B4C" w14:textId="77777777" w:rsidR="00D13FFC" w:rsidRPr="00BE72F0" w:rsidRDefault="00D13FFC" w:rsidP="00D26B55">
            <w:pPr>
              <w:jc w:val="center"/>
              <w:rPr>
                <w:rFonts w:ascii="Aptos" w:hAnsi="Aptos" w:cstheme="minorHAnsi"/>
                <w:b/>
                <w:bCs/>
                <w:sz w:val="20"/>
                <w:szCs w:val="20"/>
              </w:rPr>
            </w:pPr>
            <w:r w:rsidRPr="00BE72F0">
              <w:rPr>
                <w:rFonts w:ascii="Aptos" w:hAnsi="Aptos" w:cstheme="minorHAnsi"/>
                <w:b/>
                <w:bCs/>
                <w:sz w:val="20"/>
                <w:szCs w:val="20"/>
              </w:rPr>
              <w:t>Position</w:t>
            </w:r>
          </w:p>
        </w:tc>
      </w:tr>
      <w:tr w:rsidR="00A839B3" w:rsidRPr="00BE72F0" w14:paraId="24C22832" w14:textId="77777777" w:rsidTr="00F9030A">
        <w:trPr>
          <w:trHeight w:val="420"/>
        </w:trPr>
        <w:tc>
          <w:tcPr>
            <w:tcW w:w="1255" w:type="dxa"/>
            <w:vMerge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411CA6CB" w14:textId="77777777" w:rsidR="00A839B3" w:rsidRPr="00BE72F0" w:rsidRDefault="00A839B3" w:rsidP="00A839B3">
            <w:pPr>
              <w:jc w:val="center"/>
              <w:rPr>
                <w:rFonts w:ascii="Aptos" w:hAnsi="Aptos" w:cstheme="minorHAnsi"/>
                <w:sz w:val="20"/>
                <w:szCs w:val="20"/>
              </w:rPr>
            </w:pPr>
          </w:p>
        </w:tc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(1) SCHOOL COUNCIL - 1ST SEM MINS - Member Present Name"/>
            <w:tag w:val="(1) SCHOOL COUNCIL - 1ST SEM MINS - Member Present Name"/>
            <w:id w:val="-907841824"/>
            <w:placeholder>
              <w:docPart w:val="95EE2D791A13431EBCC60BB9646A912A"/>
            </w:placeholder>
            <w:showingPlcHdr/>
            <w15:color w:val="0000FF"/>
            <w:text/>
          </w:sdtPr>
          <w:sdtContent>
            <w:tc>
              <w:tcPr>
                <w:tcW w:w="4320" w:type="dxa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033789A0" w14:textId="7116A5CE" w:rsidR="00A839B3" w:rsidRPr="00BE72F0" w:rsidRDefault="00A839B3" w:rsidP="00A839B3">
                <w:pPr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(1) SCHOOL COUNCIL - 1ST SEM MINS - Position"/>
            <w:id w:val="-220140067"/>
            <w:placeholder>
              <w:docPart w:val="843796E6036A42E3A0F0E7C4D0804979"/>
            </w:placeholder>
            <w:showingPlcHdr/>
            <w15:color w:val="0000FF"/>
            <w:text/>
          </w:sdtPr>
          <w:sdtContent>
            <w:tc>
              <w:tcPr>
                <w:tcW w:w="3870" w:type="dxa"/>
                <w:gridSpan w:val="2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04A7645E" w14:textId="4E1B9AB1" w:rsidR="00A839B3" w:rsidRPr="00BE72F0" w:rsidRDefault="00A839B3" w:rsidP="00A839B3">
                <w:pPr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  <w:tr w:rsidR="00A839B3" w:rsidRPr="00BE72F0" w14:paraId="19327F07" w14:textId="77777777" w:rsidTr="00F9030A">
        <w:trPr>
          <w:trHeight w:val="420"/>
        </w:trPr>
        <w:tc>
          <w:tcPr>
            <w:tcW w:w="125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478CB98E" w14:textId="77777777" w:rsidR="00A839B3" w:rsidRPr="00BE72F0" w:rsidRDefault="00A839B3" w:rsidP="00A839B3">
            <w:pPr>
              <w:jc w:val="center"/>
              <w:rPr>
                <w:rFonts w:ascii="Aptos" w:hAnsi="Aptos" w:cstheme="minorHAnsi"/>
                <w:sz w:val="20"/>
                <w:szCs w:val="20"/>
              </w:rPr>
            </w:pPr>
          </w:p>
        </w:tc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(2) SCHOOL COUNCIL - 1ST SEM MINS - Member Present Name"/>
            <w:id w:val="-1608808792"/>
            <w:placeholder>
              <w:docPart w:val="3EDC835988434FCE9CF880D8E69FF681"/>
            </w:placeholder>
            <w:showingPlcHdr/>
            <w15:color w:val="0000FF"/>
            <w:text/>
          </w:sdtPr>
          <w:sdtContent>
            <w:tc>
              <w:tcPr>
                <w:tcW w:w="4320" w:type="dxa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7CB75E67" w14:textId="14072DF4" w:rsidR="00A839B3" w:rsidRPr="00BE72F0" w:rsidRDefault="00A839B3" w:rsidP="00A839B3">
                <w:pPr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FB3D70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(2) SCHOOL COUNCIL - 1ST SEM MINS - Position"/>
            <w:tag w:val="(2) SCHOOL COUNCIL - 1ST SEM MINS - Position"/>
            <w:id w:val="1041324778"/>
            <w:placeholder>
              <w:docPart w:val="4C554498CE464A4AB325B30269A10D58"/>
            </w:placeholder>
            <w:showingPlcHdr/>
            <w15:color w:val="0000FF"/>
            <w:text/>
          </w:sdtPr>
          <w:sdtContent>
            <w:tc>
              <w:tcPr>
                <w:tcW w:w="3870" w:type="dxa"/>
                <w:gridSpan w:val="2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21AD8776" w14:textId="0C1F8CF8" w:rsidR="00A839B3" w:rsidRPr="00BE72F0" w:rsidRDefault="00A839B3" w:rsidP="00A839B3">
                <w:pPr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FB3D70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  <w:tr w:rsidR="00A839B3" w:rsidRPr="00BE72F0" w14:paraId="2FC486A0" w14:textId="77777777" w:rsidTr="00F9030A">
        <w:trPr>
          <w:trHeight w:val="420"/>
        </w:trPr>
        <w:tc>
          <w:tcPr>
            <w:tcW w:w="125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413FFC1F" w14:textId="77777777" w:rsidR="00A839B3" w:rsidRPr="00BE72F0" w:rsidRDefault="00A839B3" w:rsidP="00A839B3">
            <w:pPr>
              <w:jc w:val="center"/>
              <w:rPr>
                <w:rFonts w:ascii="Aptos" w:hAnsi="Aptos" w:cstheme="minorHAnsi"/>
                <w:sz w:val="20"/>
                <w:szCs w:val="20"/>
              </w:rPr>
            </w:pPr>
          </w:p>
        </w:tc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(3) SCHOOL COUNCIL - 1ST SEM MINS - Member Present Name"/>
            <w:tag w:val="(3) SCHOOL COUNCIL - 1ST SEM MINS - Member Present Name"/>
            <w:id w:val="-1968120765"/>
            <w:placeholder>
              <w:docPart w:val="96E0CEF1312F447D9915303C07F0EC8E"/>
            </w:placeholder>
            <w:showingPlcHdr/>
            <w15:color w:val="0000FF"/>
            <w:text/>
          </w:sdtPr>
          <w:sdtContent>
            <w:tc>
              <w:tcPr>
                <w:tcW w:w="4320" w:type="dxa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4EB7FD2A" w14:textId="343C6F6A" w:rsidR="00A839B3" w:rsidRPr="00BE72F0" w:rsidRDefault="00A839B3" w:rsidP="00A839B3">
                <w:pPr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FB3D70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(3) SCHOOL COUNCIL - 1ST SEM MINS - Position"/>
            <w:id w:val="754480967"/>
            <w:placeholder>
              <w:docPart w:val="EE78339B1D864E5D9A1A12E8635C5FE9"/>
            </w:placeholder>
            <w:showingPlcHdr/>
            <w15:color w:val="0000FF"/>
            <w:text/>
          </w:sdtPr>
          <w:sdtContent>
            <w:tc>
              <w:tcPr>
                <w:tcW w:w="3870" w:type="dxa"/>
                <w:gridSpan w:val="2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03780E2D" w14:textId="1A7FBA5D" w:rsidR="00A839B3" w:rsidRPr="00BE72F0" w:rsidRDefault="00A839B3" w:rsidP="00A839B3">
                <w:pPr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FB3D70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  <w:tr w:rsidR="00A839B3" w:rsidRPr="00BE72F0" w14:paraId="743FA10E" w14:textId="77777777" w:rsidTr="00F9030A">
        <w:trPr>
          <w:trHeight w:val="420"/>
        </w:trPr>
        <w:tc>
          <w:tcPr>
            <w:tcW w:w="125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216D7D65" w14:textId="77777777" w:rsidR="00A839B3" w:rsidRPr="00BE72F0" w:rsidRDefault="00A839B3" w:rsidP="00A839B3">
            <w:pPr>
              <w:jc w:val="center"/>
              <w:rPr>
                <w:rFonts w:ascii="Aptos" w:hAnsi="Aptos" w:cstheme="minorHAnsi"/>
                <w:sz w:val="20"/>
                <w:szCs w:val="20"/>
              </w:rPr>
            </w:pPr>
          </w:p>
        </w:tc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(4) SCHOOL COUNCIL - 1ST SEM MINS - Member Present Name"/>
            <w:id w:val="-648824593"/>
            <w:placeholder>
              <w:docPart w:val="E3214F4637D342179ACF06D6992DAE4D"/>
            </w:placeholder>
            <w:showingPlcHdr/>
            <w15:color w:val="0000FF"/>
            <w:text/>
          </w:sdtPr>
          <w:sdtContent>
            <w:tc>
              <w:tcPr>
                <w:tcW w:w="4320" w:type="dxa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00705A4C" w14:textId="0F683169" w:rsidR="00A839B3" w:rsidRPr="00BE72F0" w:rsidRDefault="00A839B3" w:rsidP="00A839B3">
                <w:pPr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FB3D70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(4) SCHOOL COUNCIL - 1ST SEM MINS - Position"/>
            <w:tag w:val="(4) SCHOOL COUNCIL - 1ST SEM MINS - Position"/>
            <w:id w:val="630977835"/>
            <w:placeholder>
              <w:docPart w:val="25234DA406C341B780E0AB692914186A"/>
            </w:placeholder>
            <w:showingPlcHdr/>
            <w15:color w:val="0000FF"/>
            <w:text/>
          </w:sdtPr>
          <w:sdtContent>
            <w:tc>
              <w:tcPr>
                <w:tcW w:w="3870" w:type="dxa"/>
                <w:gridSpan w:val="2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7144B779" w14:textId="732D2F31" w:rsidR="00A839B3" w:rsidRPr="00BE72F0" w:rsidRDefault="00042F82" w:rsidP="00A839B3">
                <w:pPr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FB3D70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  <w:tr w:rsidR="00042F82" w:rsidRPr="00BE72F0" w14:paraId="7845D4AD" w14:textId="77777777" w:rsidTr="00F9030A">
        <w:trPr>
          <w:trHeight w:val="420"/>
        </w:trPr>
        <w:tc>
          <w:tcPr>
            <w:tcW w:w="125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48128475" w14:textId="77777777" w:rsidR="00042F82" w:rsidRPr="00BE72F0" w:rsidRDefault="00042F82" w:rsidP="00042F82">
            <w:pPr>
              <w:jc w:val="center"/>
              <w:rPr>
                <w:rFonts w:ascii="Aptos" w:hAnsi="Aptos" w:cstheme="minorHAnsi"/>
                <w:sz w:val="20"/>
                <w:szCs w:val="20"/>
              </w:rPr>
            </w:pPr>
          </w:p>
        </w:tc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(5) SCHOOL COUNCIL - 1ST SEM MINS - Member Present Name"/>
            <w:tag w:val="(1) SCHOOL COUNCIL - 1ST SEM MINS - Member Present Name"/>
            <w:id w:val="-564875339"/>
            <w:placeholder>
              <w:docPart w:val="F452D05BC01342D2BCD734D0BD1E0D20"/>
            </w:placeholder>
            <w:showingPlcHdr/>
            <w15:color w:val="0000FF"/>
            <w:text/>
          </w:sdtPr>
          <w:sdtContent>
            <w:tc>
              <w:tcPr>
                <w:tcW w:w="4320" w:type="dxa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0970456A" w14:textId="05516ED5" w:rsidR="00042F82" w:rsidRPr="00BE72F0" w:rsidRDefault="00042F82" w:rsidP="00042F82">
                <w:pPr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FB3D70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(5) SCHOOL COUNCIL - 1ST SEM MINS - Position"/>
            <w:tag w:val="(5) SCHOOL COUNCIL - 1ST SEM MINS - Position"/>
            <w:id w:val="-419959565"/>
            <w:placeholder>
              <w:docPart w:val="BBDE4A451091450199DCCB7728DC5EE3"/>
            </w:placeholder>
            <w:showingPlcHdr/>
            <w15:color w:val="0000FF"/>
            <w:text/>
          </w:sdtPr>
          <w:sdtContent>
            <w:tc>
              <w:tcPr>
                <w:tcW w:w="3870" w:type="dxa"/>
                <w:gridSpan w:val="2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33239CDF" w14:textId="613CF294" w:rsidR="00042F82" w:rsidRPr="00BE72F0" w:rsidRDefault="00042F82" w:rsidP="00042F82">
                <w:pPr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7B5F4E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  <w:tr w:rsidR="00042F82" w:rsidRPr="00BE72F0" w14:paraId="0DE627B7" w14:textId="77777777" w:rsidTr="00F9030A">
        <w:trPr>
          <w:trHeight w:val="420"/>
        </w:trPr>
        <w:tc>
          <w:tcPr>
            <w:tcW w:w="125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29FCDD7F" w14:textId="77777777" w:rsidR="00042F82" w:rsidRPr="00BE72F0" w:rsidRDefault="00042F82" w:rsidP="00042F82">
            <w:pPr>
              <w:jc w:val="center"/>
              <w:rPr>
                <w:rFonts w:ascii="Aptos" w:hAnsi="Aptos" w:cstheme="minorHAnsi"/>
                <w:sz w:val="20"/>
                <w:szCs w:val="20"/>
              </w:rPr>
            </w:pPr>
          </w:p>
        </w:tc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(6) SCHOOL COUNCIL - 1ST SEM MINS - Member Present Name"/>
            <w:id w:val="-637876683"/>
            <w:placeholder>
              <w:docPart w:val="E9D420A1AE00443A8AC4BD36DF49B130"/>
            </w:placeholder>
            <w:showingPlcHdr/>
            <w15:color w:val="0000FF"/>
            <w:text/>
          </w:sdtPr>
          <w:sdtContent>
            <w:tc>
              <w:tcPr>
                <w:tcW w:w="4320" w:type="dxa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64CA134C" w14:textId="229359C6" w:rsidR="00042F82" w:rsidRPr="00BE72F0" w:rsidRDefault="00042F82" w:rsidP="00042F82">
                <w:pPr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FB3D70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(6) SCHOOL COUNCIL - 1ST SEM MINS - Position"/>
            <w:tag w:val="(6) SCHOOL COUNCIL - 1ST SEM MINS - Position"/>
            <w:id w:val="139006869"/>
            <w:placeholder>
              <w:docPart w:val="3CCB58E932DB46C98CDB450F4DB351F5"/>
            </w:placeholder>
            <w:showingPlcHdr/>
            <w15:color w:val="0000FF"/>
            <w:text/>
          </w:sdtPr>
          <w:sdtContent>
            <w:tc>
              <w:tcPr>
                <w:tcW w:w="3870" w:type="dxa"/>
                <w:gridSpan w:val="2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3753335C" w14:textId="4AF1E7FE" w:rsidR="00042F82" w:rsidRPr="00BE72F0" w:rsidRDefault="00042F82" w:rsidP="00042F82">
                <w:pPr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7B5F4E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  <w:tr w:rsidR="00042F82" w:rsidRPr="00BE72F0" w14:paraId="64C129D9" w14:textId="77777777" w:rsidTr="00F9030A">
        <w:trPr>
          <w:trHeight w:val="420"/>
        </w:trPr>
        <w:tc>
          <w:tcPr>
            <w:tcW w:w="125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518E6268" w14:textId="77777777" w:rsidR="00042F82" w:rsidRPr="00BE72F0" w:rsidRDefault="00042F82" w:rsidP="00042F82">
            <w:pPr>
              <w:jc w:val="center"/>
              <w:rPr>
                <w:rFonts w:ascii="Aptos" w:hAnsi="Aptos" w:cstheme="minorHAnsi"/>
                <w:sz w:val="20"/>
                <w:szCs w:val="20"/>
              </w:rPr>
            </w:pPr>
          </w:p>
        </w:tc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(7) SCHOOL COUNCIL - 1ST SEM MINS - Member Present Name"/>
            <w:id w:val="-490793813"/>
            <w:placeholder>
              <w:docPart w:val="EFD177600175431780BD97EBF2258E4C"/>
            </w:placeholder>
            <w:showingPlcHdr/>
            <w15:color w:val="0000FF"/>
            <w:text/>
          </w:sdtPr>
          <w:sdtContent>
            <w:tc>
              <w:tcPr>
                <w:tcW w:w="4320" w:type="dxa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5E622232" w14:textId="1E2F7568" w:rsidR="00042F82" w:rsidRPr="00BE72F0" w:rsidRDefault="00042F82" w:rsidP="00042F82">
                <w:pPr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FB3D70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(7) SCHOOL COUNCIL - 1ST SEM MINS - Position"/>
            <w:tag w:val="(7) SCHOOL COUNCIL - 1ST SEM MINS - Position"/>
            <w:id w:val="429401667"/>
            <w:placeholder>
              <w:docPart w:val="F83C9DB5A66844AE909634A6E09822A9"/>
            </w:placeholder>
            <w:showingPlcHdr/>
            <w15:color w:val="0000FF"/>
            <w:text/>
          </w:sdtPr>
          <w:sdtContent>
            <w:tc>
              <w:tcPr>
                <w:tcW w:w="3870" w:type="dxa"/>
                <w:gridSpan w:val="2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75C6C003" w14:textId="191694BD" w:rsidR="00042F82" w:rsidRPr="00BE72F0" w:rsidRDefault="00042F82" w:rsidP="00042F82">
                <w:pPr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7B5F4E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</w:tbl>
    <w:p w14:paraId="616F6649" w14:textId="77777777" w:rsidR="00D13FFC" w:rsidRPr="00BE72F0" w:rsidRDefault="00D13FFC" w:rsidP="00B210AC">
      <w:pPr>
        <w:rPr>
          <w:rFonts w:ascii="Aptos" w:hAnsi="Aptos" w:cstheme="minorHAnsi"/>
          <w:sz w:val="20"/>
          <w:szCs w:val="20"/>
        </w:rPr>
      </w:pPr>
    </w:p>
    <w:tbl>
      <w:tblPr>
        <w:tblW w:w="9325" w:type="dxa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6985"/>
        <w:gridCol w:w="2340"/>
      </w:tblGrid>
      <w:tr w:rsidR="00D13FFC" w:rsidRPr="00BE72F0" w14:paraId="74B4ABA2" w14:textId="77777777" w:rsidTr="00C0255B">
        <w:trPr>
          <w:trHeight w:val="724"/>
          <w:tblHeader/>
        </w:trPr>
        <w:tc>
          <w:tcPr>
            <w:tcW w:w="698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8C1515"/>
            <w:vAlign w:val="center"/>
          </w:tcPr>
          <w:p w14:paraId="09B3F369" w14:textId="77777777" w:rsidR="00D13FFC" w:rsidRPr="0058455D" w:rsidRDefault="00D13FFC" w:rsidP="00C0255B">
            <w:pPr>
              <w:spacing w:after="0"/>
              <w:ind w:left="-201" w:firstLine="90"/>
              <w:rPr>
                <w:rFonts w:ascii="Aptos" w:hAnsi="Aptos" w:cstheme="minorHAnsi"/>
                <w:b/>
                <w:sz w:val="24"/>
                <w:szCs w:val="24"/>
              </w:rPr>
            </w:pPr>
            <w:r>
              <w:rPr>
                <w:rFonts w:ascii="Aptos" w:hAnsi="Aptos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21B92860" wp14:editId="48557CD4">
                  <wp:extent cx="4289425" cy="598805"/>
                  <wp:effectExtent l="0" t="0" r="3175" b="0"/>
                  <wp:docPr id="22" name="Picture 22" descr="Topics (as listed in agenda)" title="Topics (as listed in agenda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Topics (as listed in agenda)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9425" cy="598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0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8C1515"/>
            <w:vAlign w:val="center"/>
          </w:tcPr>
          <w:p w14:paraId="578DC468" w14:textId="77777777" w:rsidR="00D13FFC" w:rsidRPr="00C0255B" w:rsidRDefault="00D13FFC" w:rsidP="00C0255B">
            <w:pPr>
              <w:spacing w:after="0"/>
              <w:jc w:val="center"/>
              <w:rPr>
                <w:rFonts w:ascii="Aptos" w:hAnsi="Aptos" w:cstheme="minorHAnsi"/>
                <w:b/>
                <w:color w:val="FFFFFF"/>
                <w:sz w:val="20"/>
                <w:szCs w:val="20"/>
              </w:rPr>
            </w:pPr>
            <w:r w:rsidRPr="00C0255B">
              <w:rPr>
                <w:rFonts w:ascii="Aptos" w:hAnsi="Aptos" w:cstheme="minorHAnsi"/>
                <w:b/>
                <w:color w:val="FFFFFF"/>
                <w:sz w:val="20"/>
                <w:szCs w:val="20"/>
              </w:rPr>
              <w:t>Action Needed &amp; Person Responsible</w:t>
            </w:r>
            <w:r w:rsidRPr="00C0255B">
              <w:rPr>
                <w:rFonts w:ascii="Aptos" w:hAnsi="Aptos" w:cstheme="minorHAnsi"/>
                <w:b/>
                <w:color w:val="FFFFFF"/>
                <w:sz w:val="20"/>
                <w:szCs w:val="20"/>
              </w:rPr>
              <w:br/>
              <w:t>(if applicable)</w:t>
            </w:r>
          </w:p>
        </w:tc>
      </w:tr>
      <w:tr w:rsidR="00D13FFC" w:rsidRPr="00BE72F0" w14:paraId="6E7E0B45" w14:textId="77777777" w:rsidTr="00302074">
        <w:trPr>
          <w:trHeight w:val="589"/>
        </w:trPr>
        <w:tc>
          <w:tcPr>
            <w:tcW w:w="698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52296E98" w14:textId="54F8BBBA" w:rsidR="00D13FFC" w:rsidRPr="00BE72F0" w:rsidRDefault="00D13FFC" w:rsidP="006B7019">
            <w:pPr>
              <w:pStyle w:val="ListParagraph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hAnsi="Aptos" w:cstheme="minorBidi"/>
                <w:color w:val="000000"/>
                <w:sz w:val="22"/>
                <w:szCs w:val="22"/>
              </w:rPr>
            </w:pPr>
            <w:r w:rsidRPr="3D504FF2">
              <w:rPr>
                <w:rFonts w:ascii="Aptos" w:hAnsi="Aptos" w:cstheme="minorBidi"/>
                <w:color w:val="000000" w:themeColor="text1"/>
                <w:sz w:val="20"/>
                <w:szCs w:val="20"/>
              </w:rPr>
              <w:t xml:space="preserve">Summary of </w:t>
            </w:r>
            <w:r w:rsidRPr="3D504FF2">
              <w:rPr>
                <w:rFonts w:ascii="Aptos" w:hAnsi="Aptos" w:cstheme="minorBidi"/>
                <w:b/>
                <w:bCs/>
                <w:color w:val="000000" w:themeColor="text1"/>
                <w:sz w:val="20"/>
                <w:szCs w:val="20"/>
              </w:rPr>
              <w:t>School Counseling Program Alignment with School</w:t>
            </w:r>
            <w:r>
              <w:rPr>
                <w:rFonts w:ascii="Aptos" w:hAnsi="Aptos" w:cstheme="minorBidi"/>
                <w:b/>
                <w:bCs/>
                <w:color w:val="000000" w:themeColor="text1"/>
                <w:sz w:val="20"/>
                <w:szCs w:val="20"/>
              </w:rPr>
              <w:t xml:space="preserve"> or District </w:t>
            </w:r>
            <w:r w:rsidRPr="3D504FF2">
              <w:rPr>
                <w:rFonts w:ascii="Aptos" w:hAnsi="Aptos" w:cstheme="minorBidi"/>
                <w:b/>
                <w:bCs/>
                <w:color w:val="000000" w:themeColor="text1"/>
                <w:sz w:val="20"/>
                <w:szCs w:val="20"/>
              </w:rPr>
              <w:t>Vision/Mission</w:t>
            </w:r>
            <w:r w:rsidR="00E63C15">
              <w:rPr>
                <w:rFonts w:ascii="Aptos" w:hAnsi="Aptos" w:cstheme="minorBid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>
              <w:br/>
            </w:r>
            <w:r w:rsidRPr="3D504FF2">
              <w:rPr>
                <w:rFonts w:ascii="Aptos" w:hAnsi="Aptos" w:cstheme="minorBidi"/>
                <w:color w:val="000000" w:themeColor="text1"/>
                <w:sz w:val="20"/>
                <w:szCs w:val="20"/>
              </w:rPr>
              <w:t>(presented by the school counselor)</w:t>
            </w:r>
          </w:p>
        </w:tc>
        <w:sdt>
          <w:sdtPr>
            <w:rPr>
              <w:rFonts w:ascii="Aptos" w:hAnsi="Aptos" w:cstheme="minorHAnsi"/>
              <w:color w:val="000000"/>
            </w:rPr>
            <w:alias w:val="COUNCIL 1ST SEM MINS-Summary Prog/ Vision Alignment  Req. Action"/>
            <w:tag w:val="COUNCIL 1ST SEM MINS-Summary Prog/ Vision Alignment  Req. Action"/>
            <w:id w:val="-765998733"/>
            <w:placeholder>
              <w:docPart w:val="783EA6D0576A4DDD82E169D13EAB3C03"/>
            </w:placeholder>
            <w:showingPlcHdr/>
            <w15:color w:val="0000FF"/>
            <w:text w:multiLine="1"/>
          </w:sdtPr>
          <w:sdtContent>
            <w:tc>
              <w:tcPr>
                <w:tcW w:w="2340" w:type="dxa"/>
                <w:vMerge w:val="restart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1A84AA18" w14:textId="5C637C16" w:rsidR="00D13FFC" w:rsidRPr="00BE72F0" w:rsidRDefault="00DC0A5A" w:rsidP="00302074">
                <w:pPr>
                  <w:spacing w:before="80" w:after="80"/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042F82">
                  <w:rPr>
                    <w:rFonts w:ascii="Aptos" w:hAnsi="Aptos" w:cstheme="minorHAnsi"/>
                    <w:color w:val="000000"/>
                  </w:rPr>
                  <w:t>Type here</w:t>
                </w:r>
              </w:p>
            </w:tc>
          </w:sdtContent>
        </w:sdt>
      </w:tr>
      <w:tr w:rsidR="00D13FFC" w:rsidRPr="00BE72F0" w14:paraId="7C7939E7" w14:textId="77777777" w:rsidTr="00B66171">
        <w:trPr>
          <w:trHeight w:val="382"/>
        </w:trPr>
        <w:sdt>
          <w:sdtPr>
            <w:rPr>
              <w:rFonts w:ascii="Aptos" w:hAnsi="Aptos" w:cstheme="minorHAnsi"/>
              <w:color w:val="000000"/>
              <w:sz w:val="22"/>
              <w:szCs w:val="22"/>
            </w:rPr>
            <w:alias w:val="SEMESTER MINIUTES- SUMMARY of Counseling Programs &amp; Vision Alignment"/>
            <w:id w:val="-1994939254"/>
            <w:placeholder>
              <w:docPart w:val="F4FC261821C248158A3EF16D6E998080"/>
            </w:placeholder>
            <w:showingPlcHdr/>
            <w15:color w:val="0000FF"/>
            <w:text w:multiLine="1"/>
          </w:sdtPr>
          <w:sdtContent>
            <w:tc>
              <w:tcPr>
                <w:tcW w:w="6985" w:type="dxa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04533A9E" w14:textId="4DB610FD" w:rsidR="00D13FFC" w:rsidRPr="00BE72F0" w:rsidRDefault="00042F82" w:rsidP="00B1726E">
                <w:pPr>
                  <w:pStyle w:val="ListParagraph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ind w:left="72"/>
                  <w:rPr>
                    <w:rFonts w:ascii="Aptos" w:hAnsi="Aptos" w:cstheme="minorHAnsi"/>
                    <w:color w:val="000000"/>
                    <w:sz w:val="22"/>
                    <w:szCs w:val="22"/>
                  </w:rPr>
                </w:pPr>
                <w:r w:rsidRPr="00042F82">
                  <w:rPr>
                    <w:rFonts w:ascii="Aptos" w:hAnsi="Aptos" w:cstheme="minorHAnsi"/>
                    <w:color w:val="000000"/>
                    <w:sz w:val="22"/>
                    <w:szCs w:val="22"/>
                  </w:rPr>
                  <w:t>Type here</w:t>
                </w:r>
              </w:p>
            </w:tc>
          </w:sdtContent>
        </w:sdt>
        <w:tc>
          <w:tcPr>
            <w:tcW w:w="2340" w:type="dxa"/>
            <w:vMerge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07FC7DF8" w14:textId="77777777" w:rsidR="00D13FFC" w:rsidRPr="00BE72F0" w:rsidRDefault="00D13FFC" w:rsidP="00D26B55">
            <w:pPr>
              <w:spacing w:before="80" w:after="80"/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DC0A5A" w:rsidRPr="00BE72F0" w14:paraId="58A59A0E" w14:textId="77777777" w:rsidTr="00C0255B">
        <w:tc>
          <w:tcPr>
            <w:tcW w:w="698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51AF5691" w14:textId="1C0BDD21" w:rsidR="00DC0A5A" w:rsidRPr="00BE72F0" w:rsidRDefault="00DC0A5A" w:rsidP="00DC0A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/>
              <w:rPr>
                <w:rFonts w:ascii="Aptos" w:hAnsi="Aptos" w:cstheme="minorBidi"/>
                <w:color w:val="000000"/>
                <w:sz w:val="20"/>
                <w:szCs w:val="20"/>
              </w:rPr>
            </w:pPr>
            <w:r w:rsidRPr="3D504FF2">
              <w:rPr>
                <w:rFonts w:ascii="Aptos" w:hAnsi="Aptos" w:cstheme="minorBidi"/>
                <w:color w:val="000000" w:themeColor="text1"/>
                <w:sz w:val="20"/>
                <w:szCs w:val="20"/>
              </w:rPr>
              <w:t xml:space="preserve">Discussion and </w:t>
            </w:r>
            <w:r>
              <w:rPr>
                <w:rFonts w:ascii="Aptos" w:hAnsi="Aptos" w:cstheme="minorBidi"/>
                <w:color w:val="000000" w:themeColor="text1"/>
                <w:sz w:val="20"/>
                <w:szCs w:val="20"/>
              </w:rPr>
              <w:t>F</w:t>
            </w:r>
            <w:r w:rsidRPr="3D504FF2">
              <w:rPr>
                <w:rFonts w:ascii="Aptos" w:hAnsi="Aptos" w:cstheme="minorBidi"/>
                <w:color w:val="000000" w:themeColor="text1"/>
                <w:sz w:val="20"/>
                <w:szCs w:val="20"/>
              </w:rPr>
              <w:t xml:space="preserve">eedback on </w:t>
            </w:r>
            <w:r w:rsidRPr="3D504FF2">
              <w:rPr>
                <w:rFonts w:ascii="Aptos" w:hAnsi="Aptos" w:cstheme="minorBidi"/>
                <w:b/>
                <w:bCs/>
                <w:color w:val="000000" w:themeColor="text1"/>
                <w:sz w:val="20"/>
                <w:szCs w:val="20"/>
              </w:rPr>
              <w:t>School Counseling Program Alignment with School</w:t>
            </w:r>
            <w:r>
              <w:rPr>
                <w:rFonts w:ascii="Aptos" w:hAnsi="Aptos" w:cstheme="minorBidi"/>
                <w:b/>
                <w:bCs/>
                <w:color w:val="000000" w:themeColor="text1"/>
                <w:sz w:val="20"/>
                <w:szCs w:val="20"/>
              </w:rPr>
              <w:t xml:space="preserve"> or District</w:t>
            </w:r>
            <w:r w:rsidRPr="3D504FF2">
              <w:rPr>
                <w:rFonts w:ascii="Aptos" w:hAnsi="Aptos" w:cstheme="minorBidi"/>
                <w:b/>
                <w:bCs/>
                <w:color w:val="000000" w:themeColor="text1"/>
                <w:sz w:val="20"/>
                <w:szCs w:val="20"/>
              </w:rPr>
              <w:t xml:space="preserve"> Vision/Mission</w:t>
            </w:r>
            <w:r>
              <w:rPr>
                <w:rFonts w:ascii="Aptos" w:hAnsi="Aptos" w:cstheme="minorBid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  <w:sdt>
          <w:sdtPr>
            <w:rPr>
              <w:rFonts w:ascii="Aptos" w:hAnsi="Aptos" w:cstheme="minorHAnsi"/>
              <w:color w:val="000000"/>
            </w:rPr>
            <w:alias w:val="COUNCIL 1ST SEM-Discussion Prog/ Vision Alignment  Req. Action"/>
            <w:tag w:val="COUNCIL 1ST SEM MINS-Summary Prog/ Vision Alignment  Req. Action"/>
            <w:id w:val="632137668"/>
            <w:placeholder>
              <w:docPart w:val="7F9A311ACDDF49E7BBFC03DCB7DF9701"/>
            </w:placeholder>
            <w:showingPlcHdr/>
            <w15:color w:val="0000FF"/>
            <w:text w:multiLine="1"/>
          </w:sdtPr>
          <w:sdtContent>
            <w:tc>
              <w:tcPr>
                <w:tcW w:w="2340" w:type="dxa"/>
                <w:vMerge w:val="restart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4E98D80F" w14:textId="2A1198FF" w:rsidR="00DC0A5A" w:rsidRPr="00BE72F0" w:rsidRDefault="00DC0A5A" w:rsidP="00DC0A5A">
                <w:pPr>
                  <w:spacing w:before="80" w:after="80"/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4F5FE6">
                  <w:rPr>
                    <w:rFonts w:ascii="Aptos" w:hAnsi="Aptos" w:cstheme="minorHAnsi"/>
                    <w:color w:val="000000"/>
                  </w:rPr>
                  <w:t>Type here</w:t>
                </w:r>
              </w:p>
            </w:tc>
          </w:sdtContent>
        </w:sdt>
      </w:tr>
      <w:tr w:rsidR="00DC0A5A" w:rsidRPr="00BE72F0" w14:paraId="265E6291" w14:textId="77777777" w:rsidTr="00B66171">
        <w:trPr>
          <w:trHeight w:val="427"/>
        </w:trPr>
        <w:sdt>
          <w:sdtPr>
            <w:rPr>
              <w:rFonts w:ascii="Aptos" w:hAnsi="Aptos" w:cstheme="minorHAnsi"/>
              <w:color w:val="000000"/>
            </w:rPr>
            <w:alias w:val="SEMESTER MINIUTES- DISCUSSION of Counseling Programs &amp; Vision Alignment"/>
            <w:id w:val="1056277735"/>
            <w:placeholder>
              <w:docPart w:val="FFDD3AAD1545449289A3F93E7D313D34"/>
            </w:placeholder>
            <w:showingPlcHdr/>
            <w15:color w:val="0000FF"/>
            <w:text w:multiLine="1"/>
          </w:sdtPr>
          <w:sdtContent>
            <w:tc>
              <w:tcPr>
                <w:tcW w:w="6985" w:type="dxa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24C989C5" w14:textId="7FA4CD63" w:rsidR="00DC0A5A" w:rsidRPr="00BE72F0" w:rsidRDefault="00DC0A5A" w:rsidP="00DC0A5A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/>
                  <w:rPr>
                    <w:rFonts w:ascii="Aptos" w:hAnsi="Aptos" w:cstheme="minorHAnsi"/>
                    <w:color w:val="000000"/>
                    <w:sz w:val="20"/>
                    <w:szCs w:val="20"/>
                  </w:rPr>
                </w:pPr>
                <w:r w:rsidRPr="00042F82">
                  <w:rPr>
                    <w:rFonts w:ascii="Aptos" w:hAnsi="Aptos" w:cstheme="minorHAnsi"/>
                    <w:color w:val="000000"/>
                  </w:rPr>
                  <w:t>Type here</w:t>
                </w:r>
              </w:p>
            </w:tc>
          </w:sdtContent>
        </w:sdt>
        <w:tc>
          <w:tcPr>
            <w:tcW w:w="2340" w:type="dxa"/>
            <w:vMerge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62B72048" w14:textId="77777777" w:rsidR="00DC0A5A" w:rsidRPr="00BE72F0" w:rsidRDefault="00DC0A5A" w:rsidP="00DC0A5A">
            <w:pPr>
              <w:spacing w:before="80" w:after="80"/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DC0A5A" w:rsidRPr="00B1726E" w14:paraId="7BF09A4E" w14:textId="77777777" w:rsidTr="00302074">
        <w:trPr>
          <w:trHeight w:val="589"/>
        </w:trPr>
        <w:tc>
          <w:tcPr>
            <w:tcW w:w="698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0DF82A8C" w14:textId="77777777" w:rsidR="00DC0A5A" w:rsidRPr="00B1726E" w:rsidRDefault="00DC0A5A" w:rsidP="00DC0A5A">
            <w:pPr>
              <w:pStyle w:val="ListParagraph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hAnsi="Aptos" w:cstheme="minorHAnsi"/>
                <w:color w:val="000000"/>
                <w:sz w:val="20"/>
                <w:szCs w:val="20"/>
              </w:rPr>
            </w:pPr>
            <w:r w:rsidRPr="00B1726E">
              <w:rPr>
                <w:rFonts w:ascii="Aptos" w:hAnsi="Aptos" w:cstheme="minorHAnsi"/>
                <w:color w:val="000000"/>
                <w:sz w:val="20"/>
                <w:szCs w:val="20"/>
              </w:rPr>
              <w:t xml:space="preserve">Summary of </w:t>
            </w:r>
            <w:r w:rsidRPr="00B1726E">
              <w:rPr>
                <w:rFonts w:ascii="Aptos" w:hAnsi="Aptos" w:cstheme="minorHAnsi"/>
                <w:b/>
                <w:bCs/>
                <w:color w:val="000000"/>
                <w:sz w:val="20"/>
                <w:szCs w:val="20"/>
              </w:rPr>
              <w:t>School Counseling Data Priorities</w:t>
            </w:r>
            <w:r w:rsidRPr="00B1726E">
              <w:rPr>
                <w:rFonts w:ascii="Aptos" w:hAnsi="Aptos" w:cstheme="minorHAnsi"/>
                <w:color w:val="000000"/>
                <w:sz w:val="20"/>
                <w:szCs w:val="20"/>
              </w:rPr>
              <w:t xml:space="preserve"> </w:t>
            </w:r>
            <w:r w:rsidRPr="00B1726E">
              <w:rPr>
                <w:rFonts w:ascii="Aptos" w:hAnsi="Aptos" w:cstheme="minorHAnsi"/>
                <w:color w:val="000000"/>
                <w:sz w:val="20"/>
                <w:szCs w:val="20"/>
              </w:rPr>
              <w:br/>
              <w:t>(presented by the school counselor)</w:t>
            </w:r>
          </w:p>
        </w:tc>
        <w:sdt>
          <w:sdtPr>
            <w:rPr>
              <w:rFonts w:ascii="Aptos" w:hAnsi="Aptos" w:cstheme="minorHAnsi"/>
              <w:color w:val="000000"/>
            </w:rPr>
            <w:alias w:val="COUNCIL 1ST SEM MINS-Summary Data Priorities Req. Action"/>
            <w:id w:val="716708955"/>
            <w:placeholder>
              <w:docPart w:val="5348290E0D514BC689E58FA8DB7D72FF"/>
            </w:placeholder>
            <w:showingPlcHdr/>
            <w15:color w:val="0000FF"/>
            <w:text w:multiLine="1"/>
          </w:sdtPr>
          <w:sdtContent>
            <w:tc>
              <w:tcPr>
                <w:tcW w:w="2340" w:type="dxa"/>
                <w:vMerge w:val="restart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0484F67C" w14:textId="116350EF" w:rsidR="00DC0A5A" w:rsidRPr="00B1726E" w:rsidRDefault="00DC0A5A" w:rsidP="00DC0A5A">
                <w:pPr>
                  <w:spacing w:after="0"/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4F5FE6">
                  <w:rPr>
                    <w:rFonts w:ascii="Aptos" w:hAnsi="Aptos" w:cstheme="minorHAnsi"/>
                    <w:color w:val="000000"/>
                  </w:rPr>
                  <w:t>Type here</w:t>
                </w:r>
              </w:p>
            </w:tc>
          </w:sdtContent>
        </w:sdt>
      </w:tr>
      <w:tr w:rsidR="00D13FFC" w:rsidRPr="00B1726E" w14:paraId="74B9FD40" w14:textId="77777777" w:rsidTr="00B66171">
        <w:trPr>
          <w:trHeight w:val="391"/>
        </w:trPr>
        <w:tc>
          <w:tcPr>
            <w:tcW w:w="698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sdt>
            <w:sdtPr>
              <w:rPr>
                <w:rFonts w:ascii="Aptos" w:hAnsi="Aptos" w:cstheme="minorHAnsi"/>
                <w:color w:val="000000"/>
              </w:rPr>
              <w:alias w:val="SEMESTER MINIUTES- SUMMARY of Counseling DATA Priorities"/>
              <w:id w:val="607014429"/>
              <w:placeholder>
                <w:docPart w:val="14F745F1FDD34308985F4E13E486639B"/>
              </w:placeholder>
              <w:showingPlcHdr/>
              <w15:color w:val="0000FF"/>
              <w:text w:multiLine="1"/>
            </w:sdtPr>
            <w:sdtContent>
              <w:p w14:paraId="32D6FB0A" w14:textId="6DC52BDE" w:rsidR="00D13FFC" w:rsidRPr="00B1726E" w:rsidRDefault="00B66171" w:rsidP="00B66171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Aptos" w:hAnsi="Aptos" w:cstheme="minorHAnsi"/>
                    <w:color w:val="000000"/>
                    <w:sz w:val="20"/>
                    <w:szCs w:val="20"/>
                  </w:rPr>
                </w:pPr>
                <w:r w:rsidRPr="00042F82">
                  <w:rPr>
                    <w:rFonts w:ascii="Aptos" w:hAnsi="Aptos" w:cstheme="minorHAnsi"/>
                    <w:color w:val="000000"/>
                  </w:rPr>
                  <w:t>Type here</w:t>
                </w:r>
              </w:p>
            </w:sdtContent>
          </w:sdt>
        </w:tc>
        <w:tc>
          <w:tcPr>
            <w:tcW w:w="2340" w:type="dxa"/>
            <w:vMerge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7C6974FD" w14:textId="77777777" w:rsidR="00D13FFC" w:rsidRPr="00B1726E" w:rsidRDefault="00D13FFC" w:rsidP="00B1726E">
            <w:pPr>
              <w:spacing w:after="0"/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DC0A5A" w:rsidRPr="00B1726E" w14:paraId="6D3A6032" w14:textId="77777777" w:rsidTr="00C0255B">
        <w:tc>
          <w:tcPr>
            <w:tcW w:w="698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1E357D75" w14:textId="69ADA3A8" w:rsidR="00DC0A5A" w:rsidRPr="006F18F0" w:rsidRDefault="00DC0A5A" w:rsidP="006F18F0">
            <w:pPr>
              <w:pStyle w:val="ListParagraph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hAnsi="Aptos" w:cstheme="minorHAnsi"/>
                <w:color w:val="000000"/>
                <w:sz w:val="20"/>
                <w:szCs w:val="20"/>
              </w:rPr>
            </w:pPr>
            <w:r w:rsidRPr="006F18F0">
              <w:rPr>
                <w:rFonts w:ascii="Aptos" w:hAnsi="Aptos" w:cstheme="minorHAnsi"/>
                <w:color w:val="000000"/>
                <w:sz w:val="20"/>
                <w:szCs w:val="20"/>
              </w:rPr>
              <w:lastRenderedPageBreak/>
              <w:t xml:space="preserve">Discussion and Feedback on </w:t>
            </w:r>
            <w:r w:rsidRPr="006F18F0">
              <w:rPr>
                <w:rFonts w:ascii="Aptos" w:hAnsi="Aptos" w:cstheme="minorHAnsi"/>
                <w:b/>
                <w:bCs/>
                <w:color w:val="000000"/>
                <w:sz w:val="20"/>
                <w:szCs w:val="20"/>
              </w:rPr>
              <w:t>School Counseling Data Priorities</w:t>
            </w:r>
            <w:r w:rsidRPr="006F18F0">
              <w:rPr>
                <w:rFonts w:ascii="Aptos" w:hAnsi="Aptos" w:cstheme="minorHAnsi"/>
                <w:color w:val="000000"/>
                <w:sz w:val="20"/>
                <w:szCs w:val="20"/>
              </w:rPr>
              <w:t>:</w:t>
            </w:r>
          </w:p>
        </w:tc>
        <w:sdt>
          <w:sdtPr>
            <w:rPr>
              <w:rFonts w:ascii="Aptos" w:hAnsi="Aptos" w:cstheme="minorHAnsi"/>
              <w:color w:val="000000"/>
            </w:rPr>
            <w:alias w:val="1ST SEM MINS-Data Priorities Discussion &amp; Feedback Req. Action"/>
            <w:tag w:val="1ST SEM MINS-Data Priorities Discussion &amp; Feedback Req. Action"/>
            <w:id w:val="-1092851587"/>
            <w:placeholder>
              <w:docPart w:val="FCBC8499A2EA4BA9B914AD5CFD1A5739"/>
            </w:placeholder>
            <w:showingPlcHdr/>
            <w15:color w:val="0000FF"/>
            <w:text w:multiLine="1"/>
          </w:sdtPr>
          <w:sdtContent>
            <w:tc>
              <w:tcPr>
                <w:tcW w:w="2340" w:type="dxa"/>
                <w:vMerge w:val="restart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051AB910" w14:textId="66BB369D" w:rsidR="00DC0A5A" w:rsidRPr="00B1726E" w:rsidRDefault="00DC0A5A" w:rsidP="00DC0A5A">
                <w:pPr>
                  <w:spacing w:after="0"/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3A6F7A">
                  <w:rPr>
                    <w:rFonts w:ascii="Aptos" w:hAnsi="Aptos" w:cstheme="minorHAnsi"/>
                    <w:color w:val="000000"/>
                  </w:rPr>
                  <w:t>Type here</w:t>
                </w:r>
              </w:p>
            </w:tc>
          </w:sdtContent>
        </w:sdt>
      </w:tr>
      <w:tr w:rsidR="00DC0A5A" w:rsidRPr="00B1726E" w14:paraId="572ED81D" w14:textId="77777777" w:rsidTr="00C0255B">
        <w:tc>
          <w:tcPr>
            <w:tcW w:w="698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sdt>
            <w:sdtPr>
              <w:rPr>
                <w:rFonts w:ascii="Aptos" w:hAnsi="Aptos" w:cstheme="minorHAnsi"/>
                <w:color w:val="000000"/>
              </w:rPr>
              <w:alias w:val="SEMESTER MINIUTES- Discussion of Feedback on Data  Priorities"/>
              <w:id w:val="1620175887"/>
              <w:placeholder>
                <w:docPart w:val="B3E791D3C9584766AC61FCB1E5B76689"/>
              </w:placeholder>
              <w:showingPlcHdr/>
              <w15:color w:val="0000FF"/>
              <w:text w:multiLine="1"/>
            </w:sdtPr>
            <w:sdtContent>
              <w:p w14:paraId="73893FA5" w14:textId="0678664F" w:rsidR="00DC0A5A" w:rsidRPr="00B66171" w:rsidRDefault="00DC0A5A" w:rsidP="00DC0A5A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Aptos" w:hAnsi="Aptos" w:cstheme="minorHAnsi"/>
                    <w:color w:val="000000"/>
                  </w:rPr>
                </w:pPr>
                <w:r w:rsidRPr="00042F82">
                  <w:rPr>
                    <w:rFonts w:ascii="Aptos" w:hAnsi="Aptos" w:cstheme="minorHAnsi"/>
                    <w:color w:val="000000"/>
                  </w:rPr>
                  <w:t>Type here</w:t>
                </w:r>
              </w:p>
            </w:sdtContent>
          </w:sdt>
          <w:p w14:paraId="18BA5374" w14:textId="77777777" w:rsidR="00DC0A5A" w:rsidRPr="00B1726E" w:rsidRDefault="00DC0A5A" w:rsidP="00DC0A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ptos" w:hAnsi="Aptos" w:cstheme="minorHAnsi"/>
                <w:color w:val="000000"/>
                <w:sz w:val="20"/>
                <w:szCs w:val="20"/>
              </w:rPr>
            </w:pPr>
          </w:p>
        </w:tc>
        <w:tc>
          <w:tcPr>
            <w:tcW w:w="2340" w:type="dxa"/>
            <w:vMerge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3F205A23" w14:textId="77777777" w:rsidR="00DC0A5A" w:rsidRPr="00B1726E" w:rsidRDefault="00DC0A5A" w:rsidP="00DC0A5A">
            <w:pPr>
              <w:spacing w:after="0"/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DC0A5A" w:rsidRPr="00B1726E" w14:paraId="397F146B" w14:textId="77777777" w:rsidTr="00302074">
        <w:trPr>
          <w:trHeight w:val="589"/>
        </w:trPr>
        <w:tc>
          <w:tcPr>
            <w:tcW w:w="698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3B25C3DA" w14:textId="77777777" w:rsidR="00DC0A5A" w:rsidRPr="00B1726E" w:rsidRDefault="00DC0A5A" w:rsidP="00DC0A5A">
            <w:pPr>
              <w:pStyle w:val="ListParagraph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hAnsi="Aptos" w:cstheme="minorHAnsi"/>
                <w:color w:val="000000"/>
                <w:sz w:val="20"/>
                <w:szCs w:val="20"/>
              </w:rPr>
            </w:pPr>
            <w:r w:rsidRPr="00B1726E">
              <w:rPr>
                <w:rFonts w:ascii="Aptos" w:hAnsi="Aptos" w:cstheme="minorHAnsi"/>
                <w:color w:val="000000"/>
                <w:sz w:val="20"/>
                <w:szCs w:val="20"/>
              </w:rPr>
              <w:t xml:space="preserve">Summary of </w:t>
            </w:r>
            <w:r w:rsidRPr="00B1726E">
              <w:rPr>
                <w:rFonts w:ascii="Aptos" w:hAnsi="Aptos" w:cstheme="minorHAnsi"/>
                <w:b/>
                <w:bCs/>
                <w:color w:val="000000"/>
                <w:sz w:val="20"/>
                <w:szCs w:val="20"/>
              </w:rPr>
              <w:t>Achievement Gap Plan</w:t>
            </w:r>
            <w:r w:rsidRPr="00B1726E">
              <w:rPr>
                <w:rFonts w:ascii="Aptos" w:hAnsi="Aptos" w:cstheme="minorHAnsi"/>
                <w:color w:val="000000"/>
                <w:sz w:val="20"/>
                <w:szCs w:val="20"/>
              </w:rPr>
              <w:t xml:space="preserve"> </w:t>
            </w:r>
          </w:p>
          <w:p w14:paraId="32D74A94" w14:textId="77777777" w:rsidR="00DC0A5A" w:rsidRPr="00B1726E" w:rsidRDefault="00DC0A5A" w:rsidP="00DC0A5A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Aptos" w:hAnsi="Aptos" w:cstheme="minorHAnsi"/>
                <w:color w:val="000000"/>
                <w:sz w:val="20"/>
                <w:szCs w:val="20"/>
              </w:rPr>
            </w:pPr>
            <w:r w:rsidRPr="00B1726E">
              <w:rPr>
                <w:rFonts w:ascii="Aptos" w:hAnsi="Aptos" w:cstheme="minorHAnsi"/>
                <w:color w:val="000000"/>
                <w:sz w:val="20"/>
                <w:szCs w:val="20"/>
              </w:rPr>
              <w:t>(presented by the school counselor)</w:t>
            </w:r>
          </w:p>
        </w:tc>
        <w:sdt>
          <w:sdtPr>
            <w:rPr>
              <w:rFonts w:ascii="Aptos" w:hAnsi="Aptos" w:cstheme="minorHAnsi"/>
              <w:color w:val="000000"/>
            </w:rPr>
            <w:alias w:val="1ST SEM MINS-Achievement Gap Plan Summary Req. Action"/>
            <w:tag w:val="1ST SEM MINS-Achievement Gap Plan Summary Req. Action"/>
            <w:id w:val="-1600779352"/>
            <w:placeholder>
              <w:docPart w:val="08FC00B79C76404E931D6F4C34A7E14D"/>
            </w:placeholder>
            <w:showingPlcHdr/>
            <w15:color w:val="0000FF"/>
            <w:text w:multiLine="1"/>
          </w:sdtPr>
          <w:sdtContent>
            <w:tc>
              <w:tcPr>
                <w:tcW w:w="2340" w:type="dxa"/>
                <w:vMerge w:val="restart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0854D514" w14:textId="339219C4" w:rsidR="00DC0A5A" w:rsidRPr="00B1726E" w:rsidRDefault="00DC0A5A" w:rsidP="00DC0A5A">
                <w:pPr>
                  <w:spacing w:after="0"/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3A6F7A">
                  <w:rPr>
                    <w:rFonts w:ascii="Aptos" w:hAnsi="Aptos" w:cstheme="minorHAnsi"/>
                    <w:color w:val="000000"/>
                  </w:rPr>
                  <w:t>Type here</w:t>
                </w:r>
              </w:p>
            </w:tc>
          </w:sdtContent>
        </w:sdt>
      </w:tr>
      <w:tr w:rsidR="00DC0A5A" w:rsidRPr="00B1726E" w14:paraId="1F3D1E10" w14:textId="77777777" w:rsidTr="00C0255B">
        <w:tc>
          <w:tcPr>
            <w:tcW w:w="698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sdt>
            <w:sdtPr>
              <w:rPr>
                <w:rFonts w:ascii="Aptos" w:hAnsi="Aptos" w:cstheme="minorHAnsi"/>
                <w:color w:val="000000"/>
              </w:rPr>
              <w:alias w:val="SEMESTER MINIUTES- SUMMARY of Achievement Gap Plan"/>
              <w:id w:val="-817409897"/>
              <w:placeholder>
                <w:docPart w:val="BAEC83DE55D54384A0A1BF559435DD2C"/>
              </w:placeholder>
              <w:showingPlcHdr/>
              <w15:color w:val="0000FF"/>
              <w:text w:multiLine="1"/>
            </w:sdtPr>
            <w:sdtContent>
              <w:p w14:paraId="085DE024" w14:textId="6C5B9388" w:rsidR="00DC0A5A" w:rsidRPr="00B1726E" w:rsidRDefault="00DC0A5A" w:rsidP="00946358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Aptos" w:hAnsi="Aptos" w:cstheme="minorHAnsi"/>
                    <w:color w:val="000000"/>
                    <w:sz w:val="20"/>
                    <w:szCs w:val="20"/>
                  </w:rPr>
                </w:pPr>
                <w:r w:rsidRPr="00042F82">
                  <w:rPr>
                    <w:rFonts w:ascii="Aptos" w:hAnsi="Aptos" w:cstheme="minorHAnsi"/>
                    <w:color w:val="000000"/>
                  </w:rPr>
                  <w:t>Type here</w:t>
                </w:r>
              </w:p>
            </w:sdtContent>
          </w:sdt>
        </w:tc>
        <w:tc>
          <w:tcPr>
            <w:tcW w:w="2340" w:type="dxa"/>
            <w:vMerge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146C7124" w14:textId="77777777" w:rsidR="00DC0A5A" w:rsidRPr="00B1726E" w:rsidRDefault="00DC0A5A" w:rsidP="00DC0A5A">
            <w:pPr>
              <w:spacing w:after="0"/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DC0A5A" w:rsidRPr="00B1726E" w14:paraId="09F0931A" w14:textId="77777777" w:rsidTr="00C0255B">
        <w:tc>
          <w:tcPr>
            <w:tcW w:w="698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06B71732" w14:textId="1E4ABF8F" w:rsidR="00DC0A5A" w:rsidRPr="00B1726E" w:rsidRDefault="00DC0A5A" w:rsidP="00DC0A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ptos" w:hAnsi="Aptos" w:cstheme="minorHAnsi"/>
                <w:color w:val="000000"/>
                <w:sz w:val="20"/>
                <w:szCs w:val="20"/>
              </w:rPr>
            </w:pPr>
            <w:r w:rsidRPr="00B1726E">
              <w:rPr>
                <w:rFonts w:ascii="Aptos" w:hAnsi="Aptos" w:cstheme="minorHAnsi"/>
                <w:color w:val="000000"/>
                <w:sz w:val="20"/>
                <w:szCs w:val="20"/>
              </w:rPr>
              <w:t xml:space="preserve">Discussion and </w:t>
            </w:r>
            <w:r>
              <w:rPr>
                <w:rFonts w:ascii="Aptos" w:hAnsi="Aptos" w:cstheme="minorHAnsi"/>
                <w:color w:val="000000"/>
                <w:sz w:val="20"/>
                <w:szCs w:val="20"/>
              </w:rPr>
              <w:t>F</w:t>
            </w:r>
            <w:r w:rsidRPr="00B1726E">
              <w:rPr>
                <w:rFonts w:ascii="Aptos" w:hAnsi="Aptos" w:cstheme="minorHAnsi"/>
                <w:color w:val="000000"/>
                <w:sz w:val="20"/>
                <w:szCs w:val="20"/>
              </w:rPr>
              <w:t xml:space="preserve">eedback on </w:t>
            </w:r>
            <w:r w:rsidRPr="00B1726E">
              <w:rPr>
                <w:rFonts w:ascii="Aptos" w:hAnsi="Aptos" w:cstheme="minorHAnsi"/>
                <w:b/>
                <w:bCs/>
                <w:color w:val="000000"/>
                <w:sz w:val="20"/>
                <w:szCs w:val="20"/>
              </w:rPr>
              <w:t>Achievement Gap Plan</w:t>
            </w:r>
            <w:r w:rsidRPr="00B1726E">
              <w:rPr>
                <w:rFonts w:ascii="Aptos" w:hAnsi="Aptos" w:cstheme="minorHAnsi"/>
                <w:color w:val="000000"/>
                <w:sz w:val="20"/>
                <w:szCs w:val="20"/>
              </w:rPr>
              <w:t>:</w:t>
            </w:r>
          </w:p>
        </w:tc>
        <w:sdt>
          <w:sdtPr>
            <w:rPr>
              <w:rFonts w:ascii="Aptos" w:hAnsi="Aptos" w:cstheme="minorHAnsi"/>
              <w:color w:val="000000"/>
            </w:rPr>
            <w:alias w:val="1ST SEM MINS-Achievement Gap Plan Discussion Req. Action"/>
            <w:tag w:val="1ST SEM MINS-Achievement Gap Plan Discussion Req. Action"/>
            <w:id w:val="31398491"/>
            <w:placeholder>
              <w:docPart w:val="760B835238FB434BA091BDA8272F47BB"/>
            </w:placeholder>
            <w:showingPlcHdr/>
            <w15:color w:val="0000FF"/>
            <w:text w:multiLine="1"/>
          </w:sdtPr>
          <w:sdtContent>
            <w:tc>
              <w:tcPr>
                <w:tcW w:w="2340" w:type="dxa"/>
                <w:vMerge w:val="restart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3901824D" w14:textId="345F596E" w:rsidR="00DC0A5A" w:rsidRPr="00B1726E" w:rsidRDefault="00946358" w:rsidP="00DC0A5A">
                <w:pPr>
                  <w:spacing w:after="0"/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3A6F7A">
                  <w:rPr>
                    <w:rFonts w:ascii="Aptos" w:hAnsi="Aptos" w:cstheme="minorHAnsi"/>
                    <w:color w:val="000000"/>
                  </w:rPr>
                  <w:t>Type here</w:t>
                </w:r>
              </w:p>
            </w:tc>
          </w:sdtContent>
        </w:sdt>
      </w:tr>
      <w:tr w:rsidR="00DC0A5A" w:rsidRPr="00B1726E" w14:paraId="43D322AC" w14:textId="77777777" w:rsidTr="00C0255B">
        <w:tc>
          <w:tcPr>
            <w:tcW w:w="698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sdt>
            <w:sdtPr>
              <w:rPr>
                <w:rFonts w:ascii="Aptos" w:hAnsi="Aptos" w:cstheme="minorHAnsi"/>
                <w:color w:val="000000"/>
              </w:rPr>
              <w:alias w:val="SEMESTER MINIUTES- Disccusion of Achievement Gap Plan"/>
              <w:id w:val="-1810155745"/>
              <w:placeholder>
                <w:docPart w:val="6B66F797116F47158FA1EBC5C44F8B61"/>
              </w:placeholder>
              <w:showingPlcHdr/>
              <w15:color w:val="0000FF"/>
              <w:text w:multiLine="1"/>
            </w:sdtPr>
            <w:sdtContent>
              <w:p w14:paraId="7DFA03D0" w14:textId="1037C504" w:rsidR="00DC0A5A" w:rsidRPr="00B1726E" w:rsidRDefault="00DC0A5A" w:rsidP="00946358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Aptos" w:hAnsi="Aptos" w:cstheme="minorHAnsi"/>
                    <w:color w:val="000000"/>
                    <w:sz w:val="20"/>
                    <w:szCs w:val="20"/>
                  </w:rPr>
                </w:pPr>
                <w:r w:rsidRPr="00042F82">
                  <w:rPr>
                    <w:rFonts w:ascii="Aptos" w:hAnsi="Aptos" w:cstheme="minorHAnsi"/>
                    <w:color w:val="000000"/>
                  </w:rPr>
                  <w:t>Type here</w:t>
                </w:r>
              </w:p>
            </w:sdtContent>
          </w:sdt>
        </w:tc>
        <w:tc>
          <w:tcPr>
            <w:tcW w:w="2340" w:type="dxa"/>
            <w:vMerge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7B71478F" w14:textId="77777777" w:rsidR="00DC0A5A" w:rsidRPr="00B1726E" w:rsidRDefault="00DC0A5A" w:rsidP="00DC0A5A">
            <w:pPr>
              <w:spacing w:after="0"/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DC0A5A" w:rsidRPr="00B1726E" w14:paraId="2DF13E6D" w14:textId="77777777" w:rsidTr="00302074">
        <w:trPr>
          <w:trHeight w:val="589"/>
        </w:trPr>
        <w:tc>
          <w:tcPr>
            <w:tcW w:w="698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15E605B7" w14:textId="77777777" w:rsidR="00DC0A5A" w:rsidRPr="00B1726E" w:rsidRDefault="00DC0A5A" w:rsidP="00DC0A5A">
            <w:pPr>
              <w:pStyle w:val="ListParagraph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hAnsi="Aptos" w:cstheme="minorHAnsi"/>
                <w:color w:val="000000"/>
                <w:sz w:val="20"/>
                <w:szCs w:val="20"/>
              </w:rPr>
            </w:pPr>
            <w:r w:rsidRPr="00B1726E">
              <w:rPr>
                <w:rFonts w:ascii="Aptos" w:hAnsi="Aptos" w:cstheme="minorHAnsi"/>
                <w:color w:val="000000"/>
                <w:sz w:val="20"/>
                <w:szCs w:val="20"/>
              </w:rPr>
              <w:t xml:space="preserve">Summary of </w:t>
            </w:r>
            <w:r w:rsidRPr="00B1726E">
              <w:rPr>
                <w:rFonts w:ascii="Aptos" w:hAnsi="Aptos" w:cstheme="minorHAnsi"/>
                <w:b/>
                <w:bCs/>
                <w:color w:val="000000"/>
                <w:sz w:val="20"/>
                <w:szCs w:val="20"/>
              </w:rPr>
              <w:t>ASCA Student Standards Delivery Plan</w:t>
            </w:r>
            <w:r w:rsidRPr="00B1726E">
              <w:rPr>
                <w:rFonts w:ascii="Aptos" w:hAnsi="Aptos" w:cstheme="minorHAnsi"/>
                <w:color w:val="000000"/>
                <w:sz w:val="20"/>
                <w:szCs w:val="20"/>
              </w:rPr>
              <w:t xml:space="preserve"> </w:t>
            </w:r>
            <w:r w:rsidRPr="00B1726E">
              <w:rPr>
                <w:rFonts w:ascii="Aptos" w:hAnsi="Aptos" w:cstheme="minorHAnsi"/>
                <w:color w:val="000000"/>
                <w:sz w:val="20"/>
                <w:szCs w:val="20"/>
              </w:rPr>
              <w:br/>
              <w:t>(presented by the school counselor)</w:t>
            </w:r>
          </w:p>
        </w:tc>
        <w:sdt>
          <w:sdtPr>
            <w:rPr>
              <w:rFonts w:ascii="Aptos" w:hAnsi="Aptos" w:cstheme="minorHAnsi"/>
              <w:color w:val="000000"/>
            </w:rPr>
            <w:alias w:val="1ST SEM MINS-Student Standard Plan Summary Req. Action"/>
            <w:tag w:val="1ST SEM MINS-Student Standard Plan Summary Req. Action"/>
            <w:id w:val="-1134094999"/>
            <w:placeholder>
              <w:docPart w:val="DEA324A6339241658DBA70DB1BD0CD01"/>
            </w:placeholder>
            <w:showingPlcHdr/>
            <w15:color w:val="0000FF"/>
            <w:text w:multiLine="1"/>
          </w:sdtPr>
          <w:sdtContent>
            <w:tc>
              <w:tcPr>
                <w:tcW w:w="2340" w:type="dxa"/>
                <w:vMerge w:val="restart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3476002B" w14:textId="5676F00B" w:rsidR="00DC0A5A" w:rsidRPr="00B1726E" w:rsidRDefault="00946358" w:rsidP="00DC0A5A">
                <w:pPr>
                  <w:spacing w:after="0"/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3A6F7A">
                  <w:rPr>
                    <w:rFonts w:ascii="Aptos" w:hAnsi="Aptos" w:cstheme="minorHAnsi"/>
                    <w:color w:val="000000"/>
                  </w:rPr>
                  <w:t>Type here</w:t>
                </w:r>
              </w:p>
            </w:tc>
          </w:sdtContent>
        </w:sdt>
      </w:tr>
      <w:tr w:rsidR="00DC0A5A" w:rsidRPr="00B1726E" w14:paraId="49E6ABE5" w14:textId="77777777" w:rsidTr="00C0255B">
        <w:tc>
          <w:tcPr>
            <w:tcW w:w="698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sdt>
            <w:sdtPr>
              <w:rPr>
                <w:rFonts w:ascii="Aptos" w:hAnsi="Aptos" w:cstheme="minorHAnsi"/>
                <w:color w:val="000000"/>
              </w:rPr>
              <w:alias w:val="SEMESTER MINIUTES- ASCA Student Standard Delivery Plan"/>
              <w:id w:val="-1535728864"/>
              <w:placeholder>
                <w:docPart w:val="495A95EA0DE64AD7851986FD15822AC5"/>
              </w:placeholder>
              <w:showingPlcHdr/>
              <w15:color w:val="0000FF"/>
              <w:text w:multiLine="1"/>
            </w:sdtPr>
            <w:sdtContent>
              <w:p w14:paraId="701D01D3" w14:textId="468DE0A0" w:rsidR="00DC0A5A" w:rsidRPr="00B1726E" w:rsidRDefault="00DC0A5A" w:rsidP="00946358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Aptos" w:hAnsi="Aptos" w:cstheme="minorHAnsi"/>
                    <w:color w:val="000000"/>
                    <w:sz w:val="20"/>
                    <w:szCs w:val="20"/>
                  </w:rPr>
                </w:pPr>
                <w:r w:rsidRPr="00042F82">
                  <w:rPr>
                    <w:rFonts w:ascii="Aptos" w:hAnsi="Aptos" w:cstheme="minorHAnsi"/>
                    <w:color w:val="000000"/>
                  </w:rPr>
                  <w:t>Type here</w:t>
                </w:r>
              </w:p>
            </w:sdtContent>
          </w:sdt>
        </w:tc>
        <w:tc>
          <w:tcPr>
            <w:tcW w:w="2340" w:type="dxa"/>
            <w:vMerge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23DBFF87" w14:textId="77777777" w:rsidR="00DC0A5A" w:rsidRPr="00B1726E" w:rsidRDefault="00DC0A5A" w:rsidP="00DC0A5A">
            <w:pPr>
              <w:spacing w:after="0"/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DC0A5A" w:rsidRPr="00B1726E" w14:paraId="1EEB4293" w14:textId="77777777" w:rsidTr="00C0255B">
        <w:tc>
          <w:tcPr>
            <w:tcW w:w="698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315D3F77" w14:textId="01722BE2" w:rsidR="00DC0A5A" w:rsidRPr="00B1726E" w:rsidRDefault="00DC0A5A" w:rsidP="00DC0A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ptos" w:hAnsi="Aptos" w:cstheme="minorHAnsi"/>
                <w:color w:val="000000"/>
                <w:sz w:val="20"/>
                <w:szCs w:val="20"/>
              </w:rPr>
            </w:pPr>
            <w:r w:rsidRPr="00B1726E">
              <w:rPr>
                <w:rFonts w:ascii="Aptos" w:hAnsi="Aptos" w:cstheme="minorHAnsi"/>
                <w:color w:val="000000"/>
                <w:sz w:val="20"/>
                <w:szCs w:val="20"/>
              </w:rPr>
              <w:t xml:space="preserve">Discussion and </w:t>
            </w:r>
            <w:r>
              <w:rPr>
                <w:rFonts w:ascii="Aptos" w:hAnsi="Aptos" w:cstheme="minorHAnsi"/>
                <w:color w:val="000000"/>
                <w:sz w:val="20"/>
                <w:szCs w:val="20"/>
              </w:rPr>
              <w:t>F</w:t>
            </w:r>
            <w:r w:rsidRPr="00B1726E">
              <w:rPr>
                <w:rFonts w:ascii="Aptos" w:hAnsi="Aptos" w:cstheme="minorHAnsi"/>
                <w:color w:val="000000"/>
                <w:sz w:val="20"/>
                <w:szCs w:val="20"/>
              </w:rPr>
              <w:t>eedback on ASCA Student Standards Delivery Plan:</w:t>
            </w:r>
          </w:p>
        </w:tc>
        <w:sdt>
          <w:sdtPr>
            <w:rPr>
              <w:rFonts w:ascii="Aptos" w:hAnsi="Aptos" w:cstheme="minorHAnsi"/>
              <w:color w:val="000000"/>
            </w:rPr>
            <w:alias w:val="1ST SEM MINS-1ST SEM MINS-Student Standard Plan Discussion Req. Action"/>
            <w:tag w:val="1ST SEM MINS-Achievement Gap Plan Discussion Req. Action"/>
            <w:id w:val="555199319"/>
            <w:placeholder>
              <w:docPart w:val="10ED4B0A3DBA44B3BA87F024A35A47AD"/>
            </w:placeholder>
            <w:showingPlcHdr/>
            <w15:color w:val="0000FF"/>
            <w:text w:multiLine="1"/>
          </w:sdtPr>
          <w:sdtContent>
            <w:tc>
              <w:tcPr>
                <w:tcW w:w="2340" w:type="dxa"/>
                <w:vMerge w:val="restart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615898D0" w14:textId="3FCF52B4" w:rsidR="00DC0A5A" w:rsidRPr="00B1726E" w:rsidRDefault="00946358" w:rsidP="00DC0A5A">
                <w:pPr>
                  <w:spacing w:after="0"/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3A6F7A">
                  <w:rPr>
                    <w:rFonts w:ascii="Aptos" w:hAnsi="Aptos" w:cstheme="minorHAnsi"/>
                    <w:color w:val="000000"/>
                  </w:rPr>
                  <w:t>Type here</w:t>
                </w:r>
              </w:p>
            </w:tc>
          </w:sdtContent>
        </w:sdt>
      </w:tr>
      <w:tr w:rsidR="00DC0A5A" w:rsidRPr="00B1726E" w14:paraId="24CD79E8" w14:textId="77777777" w:rsidTr="00C0255B">
        <w:tc>
          <w:tcPr>
            <w:tcW w:w="698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sdt>
            <w:sdtPr>
              <w:rPr>
                <w:rFonts w:ascii="Aptos" w:hAnsi="Aptos" w:cstheme="minorHAnsi"/>
                <w:color w:val="000000"/>
              </w:rPr>
              <w:alias w:val="SEMESTER MINIUTES- ASCA Student Discussion &amp; Feedback"/>
              <w:id w:val="881125947"/>
              <w:placeholder>
                <w:docPart w:val="2EE99E960A2442BBB67A9AD1D4E423DA"/>
              </w:placeholder>
              <w:showingPlcHdr/>
              <w15:color w:val="0000FF"/>
              <w:text w:multiLine="1"/>
            </w:sdtPr>
            <w:sdtContent>
              <w:p w14:paraId="0C34849B" w14:textId="4BEF407A" w:rsidR="00DC0A5A" w:rsidRPr="00B1726E" w:rsidRDefault="00DC0A5A" w:rsidP="00946358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Aptos" w:hAnsi="Aptos" w:cstheme="minorHAnsi"/>
                    <w:color w:val="000000"/>
                    <w:sz w:val="20"/>
                    <w:szCs w:val="20"/>
                  </w:rPr>
                </w:pPr>
                <w:r w:rsidRPr="00042F82">
                  <w:rPr>
                    <w:rFonts w:ascii="Aptos" w:hAnsi="Aptos" w:cstheme="minorHAnsi"/>
                    <w:color w:val="000000"/>
                  </w:rPr>
                  <w:t>Type here</w:t>
                </w:r>
              </w:p>
            </w:sdtContent>
          </w:sdt>
        </w:tc>
        <w:tc>
          <w:tcPr>
            <w:tcW w:w="2340" w:type="dxa"/>
            <w:vMerge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55CFED3F" w14:textId="77777777" w:rsidR="00DC0A5A" w:rsidRPr="00B1726E" w:rsidRDefault="00DC0A5A" w:rsidP="00DC0A5A">
            <w:pPr>
              <w:spacing w:after="0"/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946358" w:rsidRPr="00B1726E" w14:paraId="3D5E74A5" w14:textId="77777777" w:rsidTr="00302074">
        <w:trPr>
          <w:trHeight w:val="589"/>
        </w:trPr>
        <w:tc>
          <w:tcPr>
            <w:tcW w:w="698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79CA81F5" w14:textId="158678FC" w:rsidR="00946358" w:rsidRPr="00B66171" w:rsidRDefault="00946358" w:rsidP="00946358">
            <w:pPr>
              <w:pStyle w:val="ListParagraph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hAnsi="Aptos" w:cstheme="minorHAnsi"/>
                <w:color w:val="000000"/>
                <w:sz w:val="20"/>
                <w:szCs w:val="20"/>
              </w:rPr>
            </w:pPr>
            <w:r w:rsidRPr="00B66171">
              <w:rPr>
                <w:rFonts w:ascii="Aptos" w:hAnsi="Aptos" w:cstheme="minorHAnsi"/>
                <w:color w:val="000000"/>
                <w:sz w:val="20"/>
                <w:szCs w:val="20"/>
              </w:rPr>
              <w:t>Summary of</w:t>
            </w:r>
            <w:r>
              <w:rPr>
                <w:rFonts w:ascii="Aptos" w:hAnsi="Aptos" w:cstheme="minorHAnsi"/>
                <w:color w:val="000000"/>
                <w:sz w:val="20"/>
                <w:szCs w:val="20"/>
              </w:rPr>
              <w:t xml:space="preserve"> </w:t>
            </w:r>
            <w:r w:rsidRPr="00B1726E">
              <w:rPr>
                <w:rFonts w:ascii="Aptos" w:hAnsi="Aptos" w:cstheme="minorHAnsi"/>
                <w:color w:val="000000"/>
                <w:sz w:val="20"/>
                <w:szCs w:val="20"/>
              </w:rPr>
              <w:t>_______________:</w:t>
            </w:r>
            <w:r w:rsidRPr="00B66171">
              <w:rPr>
                <w:rFonts w:ascii="Aptos" w:hAnsi="Aptos" w:cstheme="minorHAnsi"/>
                <w:color w:val="000000"/>
                <w:sz w:val="20"/>
                <w:szCs w:val="20"/>
              </w:rPr>
              <w:t xml:space="preserve"> </w:t>
            </w:r>
            <w:r w:rsidRPr="00B66171">
              <w:rPr>
                <w:rFonts w:ascii="Aptos" w:hAnsi="Aptos" w:cstheme="minorHAnsi"/>
                <w:i/>
                <w:iCs/>
                <w:color w:val="000000"/>
                <w:sz w:val="20"/>
                <w:szCs w:val="20"/>
              </w:rPr>
              <w:t>(optional)</w:t>
            </w:r>
          </w:p>
          <w:p w14:paraId="68E89B8C" w14:textId="77777777" w:rsidR="00946358" w:rsidRPr="00B1726E" w:rsidRDefault="00946358" w:rsidP="00946358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Aptos" w:hAnsi="Aptos" w:cstheme="minorHAnsi"/>
                <w:color w:val="000000"/>
                <w:sz w:val="20"/>
                <w:szCs w:val="20"/>
              </w:rPr>
            </w:pPr>
            <w:r w:rsidRPr="00B1726E">
              <w:rPr>
                <w:rFonts w:ascii="Aptos" w:hAnsi="Aptos" w:cstheme="minorHAnsi"/>
                <w:color w:val="000000"/>
                <w:sz w:val="20"/>
                <w:szCs w:val="20"/>
              </w:rPr>
              <w:t>(presented by the school counselor)</w:t>
            </w:r>
          </w:p>
        </w:tc>
        <w:sdt>
          <w:sdtPr>
            <w:rPr>
              <w:rFonts w:ascii="Aptos" w:hAnsi="Aptos" w:cstheme="minorHAnsi"/>
              <w:color w:val="000000"/>
            </w:rPr>
            <w:alias w:val="1ST SEM MINS-Optional Summary Req. Action"/>
            <w:id w:val="1303733943"/>
            <w:placeholder>
              <w:docPart w:val="9F81FEDF536941FA900C3BD077600563"/>
            </w:placeholder>
            <w:showingPlcHdr/>
            <w15:color w:val="0000FF"/>
            <w:text w:multiLine="1"/>
          </w:sdtPr>
          <w:sdtContent>
            <w:tc>
              <w:tcPr>
                <w:tcW w:w="2340" w:type="dxa"/>
                <w:vMerge w:val="restart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3EA43A54" w14:textId="49C6842F" w:rsidR="00946358" w:rsidRPr="00B1726E" w:rsidRDefault="00946358" w:rsidP="00946358">
                <w:pPr>
                  <w:spacing w:after="0"/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3A6F7A">
                  <w:rPr>
                    <w:rFonts w:ascii="Aptos" w:hAnsi="Aptos" w:cstheme="minorHAnsi"/>
                    <w:color w:val="000000"/>
                  </w:rPr>
                  <w:t>Type here</w:t>
                </w:r>
              </w:p>
            </w:tc>
          </w:sdtContent>
        </w:sdt>
      </w:tr>
      <w:tr w:rsidR="00946358" w:rsidRPr="00B1726E" w14:paraId="65E55706" w14:textId="77777777" w:rsidTr="00C0255B">
        <w:tc>
          <w:tcPr>
            <w:tcW w:w="698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38508A6C" w14:textId="348966CE" w:rsidR="00946358" w:rsidRPr="00B1726E" w:rsidRDefault="00000000" w:rsidP="009463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ptos" w:hAnsi="Aptos" w:cstheme="minorHAnsi"/>
                <w:color w:val="000000"/>
                <w:sz w:val="20"/>
                <w:szCs w:val="20"/>
              </w:rPr>
            </w:pPr>
            <w:sdt>
              <w:sdtPr>
                <w:alias w:val="SEMESTER MINIUTES-Summary of (Enter Topic)"/>
                <w:id w:val="1204833573"/>
                <w:placeholder>
                  <w:docPart w:val="1827D994C5114A5AB0B186BD7744760F"/>
                </w:placeholder>
                <w:showingPlcHdr/>
                <w15:color w:val="0000FF"/>
                <w:text w:multiLine="1"/>
              </w:sdtPr>
              <w:sdtContent>
                <w:r w:rsidR="00946358" w:rsidRPr="00B66171">
                  <w:rPr>
                    <w:rFonts w:ascii="Aptos" w:hAnsi="Aptos" w:cstheme="minorHAnsi"/>
                    <w:color w:val="000000"/>
                  </w:rPr>
                  <w:t>Type here</w:t>
                </w:r>
              </w:sdtContent>
            </w:sdt>
          </w:p>
        </w:tc>
        <w:tc>
          <w:tcPr>
            <w:tcW w:w="2340" w:type="dxa"/>
            <w:vMerge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04DB2349" w14:textId="77777777" w:rsidR="00946358" w:rsidRPr="00B1726E" w:rsidRDefault="00946358" w:rsidP="00946358">
            <w:pPr>
              <w:spacing w:after="0"/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946358" w:rsidRPr="00B1726E" w14:paraId="481F9FD5" w14:textId="77777777" w:rsidTr="00C0255B">
        <w:tc>
          <w:tcPr>
            <w:tcW w:w="698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2A48612A" w14:textId="0655EFF9" w:rsidR="00946358" w:rsidRPr="00B1726E" w:rsidRDefault="00946358" w:rsidP="009463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ptos" w:hAnsi="Aptos" w:cstheme="minorHAnsi"/>
                <w:color w:val="000000"/>
                <w:sz w:val="20"/>
                <w:szCs w:val="20"/>
              </w:rPr>
            </w:pPr>
            <w:r w:rsidRPr="00B1726E">
              <w:rPr>
                <w:rFonts w:ascii="Aptos" w:hAnsi="Aptos" w:cstheme="minorHAnsi"/>
                <w:color w:val="000000"/>
                <w:sz w:val="20"/>
                <w:szCs w:val="20"/>
              </w:rPr>
              <w:t xml:space="preserve">Discussion and </w:t>
            </w:r>
            <w:r>
              <w:rPr>
                <w:rFonts w:ascii="Aptos" w:hAnsi="Aptos" w:cstheme="minorHAnsi"/>
                <w:color w:val="000000"/>
                <w:sz w:val="20"/>
                <w:szCs w:val="20"/>
              </w:rPr>
              <w:t>F</w:t>
            </w:r>
            <w:r w:rsidRPr="00B1726E">
              <w:rPr>
                <w:rFonts w:ascii="Aptos" w:hAnsi="Aptos" w:cstheme="minorHAnsi"/>
                <w:color w:val="000000"/>
                <w:sz w:val="20"/>
                <w:szCs w:val="20"/>
              </w:rPr>
              <w:t>eedback on _______________:</w:t>
            </w:r>
          </w:p>
        </w:tc>
        <w:sdt>
          <w:sdtPr>
            <w:rPr>
              <w:rFonts w:ascii="Aptos" w:hAnsi="Aptos" w:cstheme="minorHAnsi"/>
              <w:color w:val="000000"/>
            </w:rPr>
            <w:alias w:val="1ST SEM MINS-Optional Discussion Req. Action"/>
            <w:tag w:val="1ST SEM MINS-Achievement Gap Plan Discussion Req. Action"/>
            <w:id w:val="-988399993"/>
            <w:placeholder>
              <w:docPart w:val="BD9A3F8362404DB8835E783246B5F477"/>
            </w:placeholder>
            <w:showingPlcHdr/>
            <w15:color w:val="0000FF"/>
            <w:text w:multiLine="1"/>
          </w:sdtPr>
          <w:sdtContent>
            <w:tc>
              <w:tcPr>
                <w:tcW w:w="2340" w:type="dxa"/>
                <w:vMerge w:val="restart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35C455E2" w14:textId="383A7ECC" w:rsidR="00946358" w:rsidRPr="00B1726E" w:rsidRDefault="00946358" w:rsidP="00946358">
                <w:pPr>
                  <w:spacing w:after="0"/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3A6F7A">
                  <w:rPr>
                    <w:rFonts w:ascii="Aptos" w:hAnsi="Aptos" w:cstheme="minorHAnsi"/>
                    <w:color w:val="000000"/>
                  </w:rPr>
                  <w:t>Type here</w:t>
                </w:r>
              </w:p>
            </w:tc>
          </w:sdtContent>
        </w:sdt>
      </w:tr>
      <w:tr w:rsidR="00946358" w:rsidRPr="00B1726E" w14:paraId="02A37AC2" w14:textId="77777777" w:rsidTr="00C0255B">
        <w:tc>
          <w:tcPr>
            <w:tcW w:w="698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785752F6" w14:textId="1639C88D" w:rsidR="00946358" w:rsidRPr="00B1726E" w:rsidRDefault="00000000" w:rsidP="009463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ptos" w:hAnsi="Aptos" w:cstheme="minorHAnsi"/>
                <w:color w:val="000000"/>
                <w:sz w:val="20"/>
                <w:szCs w:val="20"/>
              </w:rPr>
            </w:pPr>
            <w:sdt>
              <w:sdtPr>
                <w:alias w:val="Optional-SEMESTER MINIUTES-Discussion &amp; Feedback - Enter Topic)"/>
                <w:id w:val="-2040732247"/>
                <w:placeholder>
                  <w:docPart w:val="041C70BDF8E0421C9CA5A78C7CF7B0B9"/>
                </w:placeholder>
                <w:showingPlcHdr/>
                <w15:color w:val="0000FF"/>
                <w:text w:multiLine="1"/>
              </w:sdtPr>
              <w:sdtContent>
                <w:r w:rsidR="00946358" w:rsidRPr="00B66171">
                  <w:rPr>
                    <w:rFonts w:ascii="Aptos" w:hAnsi="Aptos" w:cstheme="minorHAnsi"/>
                    <w:color w:val="000000"/>
                  </w:rPr>
                  <w:t>Type here</w:t>
                </w:r>
              </w:sdtContent>
            </w:sdt>
          </w:p>
        </w:tc>
        <w:tc>
          <w:tcPr>
            <w:tcW w:w="2340" w:type="dxa"/>
            <w:vMerge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491696C9" w14:textId="77777777" w:rsidR="00946358" w:rsidRPr="00B1726E" w:rsidRDefault="00946358" w:rsidP="00946358">
            <w:pPr>
              <w:spacing w:after="0"/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946358" w:rsidRPr="00B1726E" w14:paraId="0B0ECF73" w14:textId="77777777" w:rsidTr="00302074">
        <w:trPr>
          <w:trHeight w:val="589"/>
        </w:trPr>
        <w:tc>
          <w:tcPr>
            <w:tcW w:w="698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54A920DE" w14:textId="57CD9F75" w:rsidR="00946358" w:rsidRPr="00B1726E" w:rsidRDefault="00946358" w:rsidP="00946358">
            <w:pPr>
              <w:pStyle w:val="ListParagraph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hAnsi="Aptos" w:cstheme="minorHAnsi"/>
                <w:color w:val="000000"/>
                <w:sz w:val="20"/>
                <w:szCs w:val="20"/>
              </w:rPr>
            </w:pPr>
            <w:r w:rsidRPr="00B1726E">
              <w:rPr>
                <w:rFonts w:ascii="Aptos" w:hAnsi="Aptos" w:cstheme="minorHAnsi"/>
                <w:color w:val="000000"/>
                <w:sz w:val="20"/>
                <w:szCs w:val="20"/>
              </w:rPr>
              <w:t>Summary of ___________</w:t>
            </w:r>
            <w:r>
              <w:rPr>
                <w:rFonts w:ascii="Aptos" w:hAnsi="Aptos" w:cstheme="minorHAnsi"/>
                <w:color w:val="000000"/>
                <w:sz w:val="20"/>
                <w:szCs w:val="20"/>
              </w:rPr>
              <w:t xml:space="preserve"> </w:t>
            </w:r>
            <w:r w:rsidRPr="00B1726E">
              <w:rPr>
                <w:rFonts w:ascii="Aptos" w:hAnsi="Aptos" w:cstheme="minorHAnsi"/>
                <w:i/>
                <w:iCs/>
                <w:color w:val="000000"/>
                <w:sz w:val="20"/>
                <w:szCs w:val="20"/>
              </w:rPr>
              <w:t>(optional)</w:t>
            </w:r>
            <w:r w:rsidRPr="00B1726E">
              <w:rPr>
                <w:rFonts w:ascii="Aptos" w:hAnsi="Aptos" w:cstheme="minorHAnsi"/>
                <w:color w:val="000000"/>
                <w:sz w:val="20"/>
                <w:szCs w:val="20"/>
              </w:rPr>
              <w:br/>
              <w:t>(plan presented by the school counselor)</w:t>
            </w:r>
          </w:p>
        </w:tc>
        <w:sdt>
          <w:sdtPr>
            <w:rPr>
              <w:rFonts w:ascii="Aptos" w:hAnsi="Aptos" w:cstheme="minorHAnsi"/>
              <w:color w:val="000000"/>
            </w:rPr>
            <w:alias w:val="1ST SEM MINS-Optional Summary Req. Action"/>
            <w:id w:val="-1338613369"/>
            <w:placeholder>
              <w:docPart w:val="2BCCA4DBDBAB4161ABEA7D756443D9CB"/>
            </w:placeholder>
            <w:showingPlcHdr/>
            <w15:color w:val="0000FF"/>
            <w:text w:multiLine="1"/>
          </w:sdtPr>
          <w:sdtContent>
            <w:tc>
              <w:tcPr>
                <w:tcW w:w="2340" w:type="dxa"/>
                <w:vMerge w:val="restart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775ECDEC" w14:textId="57C3E158" w:rsidR="00946358" w:rsidRPr="00B1726E" w:rsidRDefault="00946358" w:rsidP="00946358">
                <w:pPr>
                  <w:spacing w:after="0"/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3A6F7A">
                  <w:rPr>
                    <w:rFonts w:ascii="Aptos" w:hAnsi="Aptos" w:cstheme="minorHAnsi"/>
                    <w:color w:val="000000"/>
                  </w:rPr>
                  <w:t>Type here</w:t>
                </w:r>
              </w:p>
            </w:tc>
          </w:sdtContent>
        </w:sdt>
      </w:tr>
      <w:tr w:rsidR="00946358" w:rsidRPr="00B1726E" w14:paraId="5C2AA308" w14:textId="77777777" w:rsidTr="00302074">
        <w:tc>
          <w:tcPr>
            <w:tcW w:w="698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3F3F3"/>
          </w:tcPr>
          <w:p w14:paraId="62648803" w14:textId="41CF8949" w:rsidR="00946358" w:rsidRPr="00302074" w:rsidRDefault="00000000" w:rsidP="00946358">
            <w:pPr>
              <w:spacing w:after="0"/>
              <w:rPr>
                <w:rFonts w:ascii="Aptos" w:hAnsi="Aptos"/>
                <w:sz w:val="20"/>
                <w:szCs w:val="20"/>
              </w:rPr>
            </w:pPr>
            <w:sdt>
              <w:sdtPr>
                <w:alias w:val="(OPTIONAL-1ST Sem Mins-Summary - Enter Topic)"/>
                <w:tag w:val="(OPTIONAL-1ST Sem Mins-Summary - Enter Topic)"/>
                <w:id w:val="1875509288"/>
                <w:placeholder>
                  <w:docPart w:val="583157F4988545C5B511631DDFDC2950"/>
                </w:placeholder>
                <w:showingPlcHdr/>
                <w15:color w:val="0000FF"/>
                <w:text w:multiLine="1"/>
              </w:sdtPr>
              <w:sdtContent>
                <w:r w:rsidR="00946358" w:rsidRPr="00B66171">
                  <w:rPr>
                    <w:rFonts w:ascii="Aptos" w:hAnsi="Aptos" w:cstheme="minorHAnsi"/>
                    <w:color w:val="000000"/>
                  </w:rPr>
                  <w:t>Type here</w:t>
                </w:r>
              </w:sdtContent>
            </w:sdt>
          </w:p>
        </w:tc>
        <w:tc>
          <w:tcPr>
            <w:tcW w:w="2340" w:type="dxa"/>
            <w:vMerge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45C2C5CA" w14:textId="77777777" w:rsidR="00946358" w:rsidRPr="00B1726E" w:rsidRDefault="00946358" w:rsidP="00946358">
            <w:pPr>
              <w:spacing w:after="0"/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946358" w:rsidRPr="00B1726E" w14:paraId="23331107" w14:textId="77777777" w:rsidTr="00C0255B">
        <w:tc>
          <w:tcPr>
            <w:tcW w:w="698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6ABD6323" w14:textId="672441DB" w:rsidR="00946358" w:rsidRPr="00B1726E" w:rsidRDefault="00946358" w:rsidP="009463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ptos" w:hAnsi="Aptos" w:cstheme="minorHAnsi"/>
                <w:color w:val="000000"/>
                <w:sz w:val="20"/>
                <w:szCs w:val="20"/>
              </w:rPr>
            </w:pPr>
            <w:r w:rsidRPr="00B1726E">
              <w:rPr>
                <w:rFonts w:ascii="Aptos" w:hAnsi="Aptos" w:cstheme="minorHAnsi"/>
                <w:color w:val="000000"/>
                <w:sz w:val="20"/>
                <w:szCs w:val="20"/>
              </w:rPr>
              <w:t xml:space="preserve">Discussion and </w:t>
            </w:r>
            <w:r>
              <w:rPr>
                <w:rFonts w:ascii="Aptos" w:hAnsi="Aptos" w:cstheme="minorHAnsi"/>
                <w:color w:val="000000"/>
                <w:sz w:val="20"/>
                <w:szCs w:val="20"/>
              </w:rPr>
              <w:t>F</w:t>
            </w:r>
            <w:r w:rsidRPr="00B1726E">
              <w:rPr>
                <w:rFonts w:ascii="Aptos" w:hAnsi="Aptos" w:cstheme="minorHAnsi"/>
                <w:color w:val="000000"/>
                <w:sz w:val="20"/>
                <w:szCs w:val="20"/>
              </w:rPr>
              <w:t>eedback on _______________:</w:t>
            </w:r>
          </w:p>
        </w:tc>
        <w:sdt>
          <w:sdtPr>
            <w:rPr>
              <w:rFonts w:ascii="Aptos" w:hAnsi="Aptos" w:cstheme="minorHAnsi"/>
              <w:color w:val="000000"/>
            </w:rPr>
            <w:alias w:val="1ST SEM MINS-Optional Discussion Req. Action"/>
            <w:tag w:val="1ST SEM MINS-Achievement Gap Plan Discussion Req. Action"/>
            <w:id w:val="-707640717"/>
            <w:placeholder>
              <w:docPart w:val="51E74F07DC1142EEA6EE7CD80C20052F"/>
            </w:placeholder>
            <w:showingPlcHdr/>
            <w15:color w:val="0000FF"/>
            <w:text w:multiLine="1"/>
          </w:sdtPr>
          <w:sdtContent>
            <w:tc>
              <w:tcPr>
                <w:tcW w:w="2340" w:type="dxa"/>
                <w:vMerge w:val="restart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7E9131DE" w14:textId="2FC28C89" w:rsidR="00946358" w:rsidRPr="00B1726E" w:rsidRDefault="00946358" w:rsidP="00946358">
                <w:pPr>
                  <w:spacing w:after="0"/>
                  <w:rPr>
                    <w:rFonts w:ascii="Aptos" w:hAnsi="Aptos" w:cstheme="minorHAnsi"/>
                    <w:sz w:val="20"/>
                    <w:szCs w:val="20"/>
                  </w:rPr>
                </w:pPr>
                <w:r w:rsidRPr="003A6F7A">
                  <w:rPr>
                    <w:rFonts w:ascii="Aptos" w:hAnsi="Aptos" w:cstheme="minorHAnsi"/>
                    <w:color w:val="000000"/>
                  </w:rPr>
                  <w:t>Type here</w:t>
                </w:r>
              </w:p>
            </w:tc>
          </w:sdtContent>
        </w:sdt>
      </w:tr>
      <w:tr w:rsidR="00D13FFC" w:rsidRPr="00B1726E" w14:paraId="311387A3" w14:textId="77777777" w:rsidTr="00C0255B">
        <w:tc>
          <w:tcPr>
            <w:tcW w:w="698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368572C7" w14:textId="51D29AF9" w:rsidR="00AD08E1" w:rsidRPr="00946358" w:rsidRDefault="00000000" w:rsidP="00B172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sdt>
              <w:sdtPr>
                <w:alias w:val="SEMESTER MINIUTES-Discussion &amp; Feedback "/>
                <w:id w:val="-1780174704"/>
                <w:placeholder>
                  <w:docPart w:val="340D3EB3FED44A72B96E07CA300755B0"/>
                </w:placeholder>
                <w:showingPlcHdr/>
                <w15:color w:val="0000FF"/>
                <w:text w:multiLine="1"/>
              </w:sdtPr>
              <w:sdtContent>
                <w:r w:rsidR="00AD08E1" w:rsidRPr="00B66171">
                  <w:rPr>
                    <w:rFonts w:ascii="Aptos" w:hAnsi="Aptos" w:cstheme="minorHAnsi"/>
                    <w:color w:val="000000"/>
                  </w:rPr>
                  <w:t>Type here</w:t>
                </w:r>
              </w:sdtContent>
            </w:sdt>
          </w:p>
        </w:tc>
        <w:tc>
          <w:tcPr>
            <w:tcW w:w="2340" w:type="dxa"/>
            <w:vMerge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3891165C" w14:textId="77777777" w:rsidR="00D13FFC" w:rsidRPr="00B1726E" w:rsidRDefault="00D13FFC" w:rsidP="00B1726E">
            <w:pPr>
              <w:spacing w:after="0"/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D13FFC" w:rsidRPr="00B1726E" w14:paraId="47D19490" w14:textId="77777777" w:rsidTr="00946358">
        <w:tc>
          <w:tcPr>
            <w:tcW w:w="698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5547453D" w14:textId="77777777" w:rsidR="00D13FFC" w:rsidRPr="00B1726E" w:rsidRDefault="00D13FFC" w:rsidP="006B7019">
            <w:pPr>
              <w:pStyle w:val="ListParagraph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hAnsi="Aptos" w:cstheme="minorHAnsi"/>
                <w:color w:val="000000"/>
                <w:sz w:val="20"/>
                <w:szCs w:val="20"/>
              </w:rPr>
            </w:pPr>
            <w:r w:rsidRPr="00B1726E">
              <w:rPr>
                <w:rFonts w:ascii="Aptos" w:hAnsi="Aptos" w:cstheme="minorHAnsi"/>
                <w:color w:val="000000"/>
                <w:sz w:val="20"/>
                <w:szCs w:val="20"/>
              </w:rPr>
              <w:t>Closing</w:t>
            </w:r>
          </w:p>
        </w:tc>
        <w:tc>
          <w:tcPr>
            <w:tcW w:w="2340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2A382AE0" w14:textId="1CA1D5C7" w:rsidR="00D13FFC" w:rsidRPr="00B1726E" w:rsidRDefault="00D13FFC" w:rsidP="00B1726E">
            <w:pPr>
              <w:spacing w:after="0"/>
              <w:rPr>
                <w:rFonts w:ascii="Aptos" w:hAnsi="Aptos" w:cstheme="minorHAnsi"/>
                <w:sz w:val="20"/>
                <w:szCs w:val="20"/>
              </w:rPr>
            </w:pPr>
          </w:p>
        </w:tc>
      </w:tr>
    </w:tbl>
    <w:p w14:paraId="1CE21208" w14:textId="17901A0D" w:rsidR="00D13FFC" w:rsidRPr="00B1726E" w:rsidRDefault="00000000" w:rsidP="0091639D">
      <w:pPr>
        <w:shd w:val="clear" w:color="auto" w:fill="F2F2F2" w:themeFill="background1" w:themeFillShade="F2"/>
        <w:ind w:left="270"/>
        <w:rPr>
          <w:rFonts w:ascii="Aptos" w:hAnsi="Aptos" w:cstheme="minorHAnsi"/>
          <w:sz w:val="20"/>
          <w:szCs w:val="20"/>
        </w:rPr>
      </w:pPr>
      <w:sdt>
        <w:sdtPr>
          <w:alias w:val="SEMESTER MINIUTES-Closing"/>
          <w:id w:val="-138729737"/>
          <w:placeholder>
            <w:docPart w:val="A27073BCEEA34AAE86FD205172BCC81B"/>
          </w:placeholder>
          <w:showingPlcHdr/>
          <w15:color w:val="0000FF"/>
          <w:text w:multiLine="1"/>
        </w:sdtPr>
        <w:sdtContent>
          <w:r w:rsidR="00AD08E1" w:rsidRPr="00B66171">
            <w:rPr>
              <w:rFonts w:ascii="Aptos" w:hAnsi="Aptos" w:cstheme="minorHAnsi"/>
              <w:color w:val="000000"/>
            </w:rPr>
            <w:t>Type here</w:t>
          </w:r>
        </w:sdtContent>
      </w:sdt>
    </w:p>
    <w:tbl>
      <w:tblPr>
        <w:tblW w:w="9300" w:type="dxa"/>
        <w:tblInd w:w="120" w:type="dxa"/>
        <w:tblBorders>
          <w:top w:val="single" w:sz="48" w:space="0" w:color="FFFFFF" w:themeColor="background1"/>
          <w:left w:val="single" w:sz="48" w:space="0" w:color="FFFFFF" w:themeColor="background1"/>
          <w:bottom w:val="single" w:sz="48" w:space="0" w:color="FFFFFF" w:themeColor="background1"/>
          <w:right w:val="single" w:sz="48" w:space="0" w:color="FFFFFF" w:themeColor="background1"/>
          <w:insideH w:val="single" w:sz="48" w:space="0" w:color="FFFFFF" w:themeColor="background1"/>
          <w:insideV w:val="single" w:sz="48" w:space="0" w:color="FFFFFF" w:themeColor="background1"/>
        </w:tblBorders>
        <w:tblLayout w:type="fixed"/>
        <w:tblLook w:val="0400" w:firstRow="0" w:lastRow="0" w:firstColumn="0" w:lastColumn="0" w:noHBand="0" w:noVBand="1"/>
      </w:tblPr>
      <w:tblGrid>
        <w:gridCol w:w="2370"/>
        <w:gridCol w:w="6930"/>
      </w:tblGrid>
      <w:tr w:rsidR="00D13FFC" w:rsidRPr="00B1726E" w14:paraId="7CA3B8B3" w14:textId="77777777" w:rsidTr="006F18F0">
        <w:trPr>
          <w:trHeight w:val="292"/>
        </w:trPr>
        <w:tc>
          <w:tcPr>
            <w:tcW w:w="2370" w:type="dxa"/>
          </w:tcPr>
          <w:p w14:paraId="27DA82F7" w14:textId="77777777" w:rsidR="00D13FFC" w:rsidRPr="00B1726E" w:rsidRDefault="00D13FFC" w:rsidP="00DD25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hAnsi="Aptos" w:cstheme="minorHAnsi"/>
                <w:color w:val="000000"/>
                <w:sz w:val="20"/>
                <w:szCs w:val="20"/>
              </w:rPr>
            </w:pPr>
            <w:r w:rsidRPr="00B1726E">
              <w:rPr>
                <w:rFonts w:ascii="Aptos" w:hAnsi="Aptos" w:cstheme="minorHAnsi"/>
                <w:color w:val="000000"/>
                <w:sz w:val="20"/>
                <w:szCs w:val="20"/>
              </w:rPr>
              <w:t>Next Meeting Date/Time:</w:t>
            </w:r>
          </w:p>
        </w:tc>
        <w:tc>
          <w:tcPr>
            <w:tcW w:w="6930" w:type="dxa"/>
            <w:shd w:val="clear" w:color="auto" w:fill="F2F2F2" w:themeFill="background1" w:themeFillShade="F2"/>
          </w:tcPr>
          <w:p w14:paraId="04DF1134" w14:textId="4DD77D1C" w:rsidR="00D13FFC" w:rsidRPr="00B1726E" w:rsidRDefault="00000000" w:rsidP="00D26B55">
            <w:pPr>
              <w:rPr>
                <w:rFonts w:ascii="Aptos" w:hAnsi="Aptos" w:cstheme="minorHAnsi"/>
                <w:sz w:val="20"/>
                <w:szCs w:val="20"/>
              </w:rPr>
            </w:pPr>
            <w:sdt>
              <w:sdtPr>
                <w:alias w:val="SEMESTER MINIUTES - Next Meeting Date &amp; Time"/>
                <w:tag w:val="SEMESTER MINIUTES - Next Meeting Date &amp; Time"/>
                <w:id w:val="2126955573"/>
                <w:placeholder>
                  <w:docPart w:val="02BD19ACAB394EB280E670CDDC22A0A9"/>
                </w:placeholder>
                <w:showingPlcHdr/>
                <w15:color w:val="0000FF"/>
                <w:text w:multiLine="1"/>
              </w:sdtPr>
              <w:sdtContent>
                <w:r w:rsidR="00946358" w:rsidRPr="00B66171">
                  <w:rPr>
                    <w:rFonts w:ascii="Aptos" w:hAnsi="Aptos" w:cstheme="minorHAnsi"/>
                    <w:color w:val="000000"/>
                  </w:rPr>
                  <w:t>Type here</w:t>
                </w:r>
              </w:sdtContent>
            </w:sdt>
          </w:p>
        </w:tc>
      </w:tr>
    </w:tbl>
    <w:p w14:paraId="2FF1AFCD" w14:textId="77777777" w:rsidR="00D13FFC" w:rsidRPr="00BE72F0" w:rsidRDefault="00D13FFC" w:rsidP="00B210AC">
      <w:pPr>
        <w:tabs>
          <w:tab w:val="left" w:pos="8280"/>
        </w:tabs>
        <w:rPr>
          <w:rFonts w:ascii="Aptos" w:hAnsi="Aptos" w:cstheme="minorHAnsi"/>
          <w:sz w:val="20"/>
          <w:szCs w:val="20"/>
        </w:rPr>
      </w:pPr>
      <w:r w:rsidRPr="00BE72F0">
        <w:rPr>
          <w:rFonts w:ascii="Aptos" w:hAnsi="Aptos" w:cstheme="minorHAnsi"/>
          <w:sz w:val="20"/>
          <w:szCs w:val="20"/>
        </w:rPr>
        <w:tab/>
      </w:r>
    </w:p>
    <w:p w14:paraId="65F22037" w14:textId="77777777" w:rsidR="00D13FFC" w:rsidRPr="004A2844" w:rsidRDefault="00D13FFC">
      <w:pPr>
        <w:rPr>
          <w:rFonts w:ascii="Aptos" w:eastAsia="Times New Roman" w:hAnsi="Aptos" w:cstheme="minorHAnsi"/>
          <w:sz w:val="20"/>
          <w:szCs w:val="20"/>
        </w:rPr>
      </w:pPr>
    </w:p>
    <w:p w14:paraId="338B85B9" w14:textId="37E09A7D" w:rsidR="00B210AC" w:rsidRPr="004A2844" w:rsidRDefault="00B210AC">
      <w:pPr>
        <w:rPr>
          <w:rFonts w:ascii="Aptos" w:eastAsia="Times New Roman" w:hAnsi="Aptos" w:cstheme="minorHAnsi"/>
          <w:sz w:val="20"/>
          <w:szCs w:val="20"/>
        </w:rPr>
      </w:pPr>
    </w:p>
    <w:sectPr w:rsidR="00B210AC" w:rsidRPr="004A2844" w:rsidSect="00D13FFC">
      <w:headerReference w:type="default" r:id="rId17"/>
      <w:pgSz w:w="12240" w:h="15840"/>
      <w:pgMar w:top="1946" w:right="1440" w:bottom="1440" w:left="1440" w:header="0" w:footer="720" w:gutter="0"/>
      <w:pgNumType w:start="3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AC084B" w14:textId="77777777" w:rsidR="00A33BBF" w:rsidRDefault="00A33BBF">
      <w:pPr>
        <w:spacing w:after="0" w:line="240" w:lineRule="auto"/>
      </w:pPr>
      <w:r>
        <w:separator/>
      </w:r>
    </w:p>
  </w:endnote>
  <w:endnote w:type="continuationSeparator" w:id="0">
    <w:p w14:paraId="461BE6E3" w14:textId="77777777" w:rsidR="00A33BBF" w:rsidRDefault="00A33BBF">
      <w:pPr>
        <w:spacing w:after="0" w:line="240" w:lineRule="auto"/>
      </w:pPr>
      <w:r>
        <w:continuationSeparator/>
      </w:r>
    </w:p>
  </w:endnote>
  <w:endnote w:type="continuationNotice" w:id="1">
    <w:p w14:paraId="30A028CD" w14:textId="77777777" w:rsidR="00A33BBF" w:rsidRDefault="00A33BB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Aptos Display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">
    <w:altName w:val="Calibri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Frutiger 65 Bold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547061104"/>
      <w:docPartObj>
        <w:docPartGallery w:val="Page Numbers (Bottom of Page)"/>
        <w:docPartUnique/>
      </w:docPartObj>
    </w:sdtPr>
    <w:sdtContent>
      <w:p w14:paraId="2E4385DC" w14:textId="77777777" w:rsidR="00D13FFC" w:rsidRDefault="00D13FFC" w:rsidP="007F35F3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B5ECC59" w14:textId="77777777" w:rsidR="00D13FFC" w:rsidRDefault="00D13FF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958802306"/>
      <w:docPartObj>
        <w:docPartGallery w:val="Page Numbers (Bottom of Page)"/>
        <w:docPartUnique/>
      </w:docPartObj>
    </w:sdtPr>
    <w:sdtEndPr>
      <w:rPr>
        <w:rStyle w:val="PageNumber"/>
        <w:rFonts w:ascii="Aptos" w:hAnsi="Aptos"/>
        <w:sz w:val="16"/>
        <w:szCs w:val="16"/>
      </w:rPr>
    </w:sdtEndPr>
    <w:sdtContent>
      <w:p w14:paraId="018DCA85" w14:textId="77777777" w:rsidR="00D13FFC" w:rsidRPr="00EF6566" w:rsidRDefault="00D13FFC" w:rsidP="007F35F3">
        <w:pPr>
          <w:pStyle w:val="Footer"/>
          <w:framePr w:wrap="none" w:vAnchor="text" w:hAnchor="margin" w:xAlign="center" w:y="1"/>
          <w:rPr>
            <w:rStyle w:val="PageNumber"/>
            <w:rFonts w:ascii="Aptos" w:hAnsi="Aptos"/>
            <w:sz w:val="16"/>
            <w:szCs w:val="16"/>
          </w:rPr>
        </w:pPr>
        <w:r w:rsidRPr="00EF6566">
          <w:rPr>
            <w:rStyle w:val="PageNumber"/>
            <w:rFonts w:ascii="Aptos" w:hAnsi="Aptos"/>
            <w:sz w:val="16"/>
            <w:szCs w:val="16"/>
          </w:rPr>
          <w:fldChar w:fldCharType="begin"/>
        </w:r>
        <w:r w:rsidRPr="00EF6566">
          <w:rPr>
            <w:rStyle w:val="PageNumber"/>
            <w:rFonts w:ascii="Aptos" w:hAnsi="Aptos"/>
            <w:sz w:val="16"/>
            <w:szCs w:val="16"/>
          </w:rPr>
          <w:instrText xml:space="preserve"> PAGE </w:instrText>
        </w:r>
        <w:r w:rsidRPr="00EF6566">
          <w:rPr>
            <w:rStyle w:val="PageNumber"/>
            <w:rFonts w:ascii="Aptos" w:hAnsi="Aptos"/>
            <w:sz w:val="16"/>
            <w:szCs w:val="16"/>
          </w:rPr>
          <w:fldChar w:fldCharType="separate"/>
        </w:r>
        <w:r w:rsidRPr="00EF6566">
          <w:rPr>
            <w:rStyle w:val="PageNumber"/>
            <w:rFonts w:ascii="Aptos" w:hAnsi="Aptos"/>
            <w:noProof/>
            <w:sz w:val="16"/>
            <w:szCs w:val="16"/>
          </w:rPr>
          <w:t>1</w:t>
        </w:r>
        <w:r w:rsidRPr="00EF6566">
          <w:rPr>
            <w:rStyle w:val="PageNumber"/>
            <w:rFonts w:ascii="Aptos" w:hAnsi="Aptos"/>
            <w:sz w:val="16"/>
            <w:szCs w:val="16"/>
          </w:rPr>
          <w:fldChar w:fldCharType="end"/>
        </w:r>
      </w:p>
    </w:sdtContent>
  </w:sdt>
  <w:p w14:paraId="379EF495" w14:textId="1ABEBCCD" w:rsidR="00D13FFC" w:rsidRPr="00EF6566" w:rsidRDefault="00D13FFC" w:rsidP="00EF6566">
    <w:pPr>
      <w:pStyle w:val="Footer"/>
      <w:rPr>
        <w:rFonts w:ascii="Aptos" w:hAnsi="Aptos"/>
        <w:sz w:val="16"/>
        <w:szCs w:val="16"/>
      </w:rPr>
    </w:pPr>
    <w:r w:rsidRPr="003522BB">
      <w:rPr>
        <w:rFonts w:ascii="Aptos" w:eastAsia="Times New Roman" w:hAnsi="Aptos" w:cs="Times New Roman"/>
        <w:color w:val="000000"/>
        <w:sz w:val="16"/>
        <w:szCs w:val="16"/>
      </w:rPr>
      <w:t xml:space="preserve">ASCA National Model® Fifth Edition </w:t>
    </w:r>
    <w:r w:rsidRPr="003522BB">
      <w:rPr>
        <w:rFonts w:ascii="Aptos" w:hAnsi="Aptos"/>
        <w:color w:val="000000"/>
        <w:sz w:val="16"/>
        <w:szCs w:val="16"/>
      </w:rPr>
      <w:tab/>
    </w:r>
    <w:r w:rsidRPr="003522BB">
      <w:rPr>
        <w:rFonts w:ascii="Aptos" w:hAnsi="Aptos"/>
        <w:color w:val="000000"/>
        <w:sz w:val="16"/>
        <w:szCs w:val="16"/>
      </w:rPr>
      <w:ptab w:relativeTo="margin" w:alignment="right" w:leader="none"/>
    </w:r>
    <w:r w:rsidR="00E459B8">
      <w:rPr>
        <w:rFonts w:ascii="Aptos" w:hAnsi="Aptos"/>
        <w:color w:val="000000"/>
        <w:sz w:val="16"/>
        <w:szCs w:val="16"/>
      </w:rPr>
      <w:t>8</w:t>
    </w:r>
    <w:r w:rsidRPr="003522BB">
      <w:rPr>
        <w:rFonts w:ascii="Aptos" w:hAnsi="Aptos"/>
        <w:color w:val="000000"/>
        <w:sz w:val="16"/>
        <w:szCs w:val="16"/>
      </w:rPr>
      <w:t>/25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86E0B6" w14:textId="77777777" w:rsidR="00A33BBF" w:rsidRDefault="00A33BBF">
      <w:pPr>
        <w:spacing w:after="0" w:line="240" w:lineRule="auto"/>
      </w:pPr>
      <w:r>
        <w:separator/>
      </w:r>
    </w:p>
  </w:footnote>
  <w:footnote w:type="continuationSeparator" w:id="0">
    <w:p w14:paraId="48964C52" w14:textId="77777777" w:rsidR="00A33BBF" w:rsidRDefault="00A33BBF">
      <w:pPr>
        <w:spacing w:after="0" w:line="240" w:lineRule="auto"/>
      </w:pPr>
      <w:r>
        <w:continuationSeparator/>
      </w:r>
    </w:p>
  </w:footnote>
  <w:footnote w:type="continuationNotice" w:id="1">
    <w:p w14:paraId="599B925F" w14:textId="77777777" w:rsidR="00A33BBF" w:rsidRDefault="00A33BB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3AC1E" w14:textId="77777777" w:rsidR="00D13FFC" w:rsidRDefault="00D13FFC" w:rsidP="009233B4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left="-1440"/>
      <w:rPr>
        <w:color w:val="000000"/>
      </w:rPr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11A79EC" wp14:editId="2FC4199E">
              <wp:simplePos x="0" y="0"/>
              <wp:positionH relativeFrom="column">
                <wp:posOffset>1679944</wp:posOffset>
              </wp:positionH>
              <wp:positionV relativeFrom="paragraph">
                <wp:posOffset>226828</wp:posOffset>
              </wp:positionV>
              <wp:extent cx="4770475" cy="645042"/>
              <wp:effectExtent l="0" t="0" r="0" b="0"/>
              <wp:wrapNone/>
              <wp:docPr id="19" name="Text Box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770475" cy="64504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435B58F" w14:textId="77777777" w:rsidR="00D13FFC" w:rsidRPr="009233B4" w:rsidRDefault="00D13FFC" w:rsidP="009233B4">
                          <w:pPr>
                            <w:widowControl w:val="0"/>
                            <w:spacing w:after="0" w:line="240" w:lineRule="auto"/>
                            <w:rPr>
                              <w:color w:val="FFFFFF" w:themeColor="background1"/>
                            </w:rPr>
                          </w:pPr>
                          <w:r w:rsidRPr="009233B4">
                            <w:rPr>
                              <w:rFonts w:ascii="Aptos" w:hAnsi="Aptos" w:cstheme="minorHAnsi"/>
                              <w:b/>
                              <w:color w:val="FFFFFF" w:themeColor="background1"/>
                              <w:sz w:val="36"/>
                              <w:szCs w:val="36"/>
                            </w:rPr>
                            <w:t xml:space="preserve">School Counseling Advisory Council </w:t>
                          </w:r>
                          <w:r w:rsidRPr="009233B4">
                            <w:rPr>
                              <w:rFonts w:ascii="Aptos" w:hAnsi="Aptos" w:cstheme="minorHAnsi"/>
                              <w:b/>
                              <w:color w:val="FFFFFF" w:themeColor="background1"/>
                              <w:sz w:val="36"/>
                              <w:szCs w:val="36"/>
                            </w:rPr>
                            <w:br/>
                            <w:t>First-Semester Agenda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1A79EC" id="_x0000_t202" coordsize="21600,21600" o:spt="202" path="m,l,21600r21600,l21600,xe">
              <v:stroke joinstyle="miter"/>
              <v:path gradientshapeok="t" o:connecttype="rect"/>
            </v:shapetype>
            <v:shape id="Text Box 19" o:spid="_x0000_s1026" type="#_x0000_t202" style="position:absolute;left:0;text-align:left;margin-left:132.3pt;margin-top:17.85pt;width:375.65pt;height:50.8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" filled="f" stroked="f" strokeweight=".5pt">
              <v:textbox>
                <w:txbxContent>
                  <w:p w14:paraId="0435B58F" w14:textId="77777777" w:rsidR="00D13FFC" w:rsidRPr="009233B4" w:rsidRDefault="00D13FFC" w:rsidP="009233B4">
                    <w:pPr>
                      <w:widowControl w:val="0"/>
                      <w:spacing w:after="0" w:line="240" w:lineRule="auto"/>
                      <w:rPr>
                        <w:color w:val="FFFFFF" w:themeColor="background1"/>
                      </w:rPr>
                    </w:pPr>
                    <w:r w:rsidRPr="009233B4">
                      <w:rPr>
                        <w:rFonts w:ascii="Aptos" w:hAnsi="Aptos" w:cstheme="minorHAnsi"/>
                        <w:b/>
                        <w:color w:val="FFFFFF" w:themeColor="background1"/>
                        <w:sz w:val="36"/>
                        <w:szCs w:val="36"/>
                      </w:rPr>
                      <w:t xml:space="preserve">School Counseling Advisory Council </w:t>
                    </w:r>
                    <w:r w:rsidRPr="009233B4">
                      <w:rPr>
                        <w:rFonts w:ascii="Aptos" w:hAnsi="Aptos" w:cstheme="minorHAnsi"/>
                        <w:b/>
                        <w:color w:val="FFFFFF" w:themeColor="background1"/>
                        <w:sz w:val="36"/>
                        <w:szCs w:val="36"/>
                      </w:rPr>
                      <w:br/>
                      <w:t>First-Semester Agenda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color w:val="000000"/>
      </w:rPr>
      <w:drawing>
        <wp:inline distT="0" distB="0" distL="0" distR="0" wp14:anchorId="111795CC" wp14:editId="1A2A97F0">
          <wp:extent cx="7783033" cy="1030254"/>
          <wp:effectExtent l="0" t="0" r="2540" b="0"/>
          <wp:docPr id="23" name="Picture 23" descr="School Counseling Advisory Council First-Semester Agenda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Picture 23" descr="School Counseling Advisory Council First-Semester Agenda&#10;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98112" cy="10454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F0DC4" w14:textId="77777777" w:rsidR="003E5D79" w:rsidRDefault="008F69FF" w:rsidP="009233B4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left="-1440"/>
      <w:rPr>
        <w:color w:val="000000"/>
      </w:rPr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4CB4CEB" wp14:editId="3652BA06">
              <wp:simplePos x="0" y="0"/>
              <wp:positionH relativeFrom="column">
                <wp:posOffset>1679944</wp:posOffset>
              </wp:positionH>
              <wp:positionV relativeFrom="paragraph">
                <wp:posOffset>226828</wp:posOffset>
              </wp:positionV>
              <wp:extent cx="4770475" cy="645042"/>
              <wp:effectExtent l="0" t="0" r="0" b="0"/>
              <wp:wrapNone/>
              <wp:docPr id="20" name="Text Box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770475" cy="64504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456FF5B" w14:textId="77777777" w:rsidR="003E5D79" w:rsidRPr="009233B4" w:rsidRDefault="008F69FF" w:rsidP="009233B4">
                          <w:pPr>
                            <w:widowControl w:val="0"/>
                            <w:spacing w:after="0" w:line="240" w:lineRule="auto"/>
                            <w:rPr>
                              <w:color w:val="FFFFFF" w:themeColor="background1"/>
                            </w:rPr>
                          </w:pPr>
                          <w:r w:rsidRPr="009233B4">
                            <w:rPr>
                              <w:rFonts w:ascii="Aptos" w:hAnsi="Aptos" w:cstheme="minorHAnsi"/>
                              <w:b/>
                              <w:color w:val="FFFFFF" w:themeColor="background1"/>
                              <w:sz w:val="36"/>
                              <w:szCs w:val="36"/>
                            </w:rPr>
                            <w:t xml:space="preserve">School Counseling Advisory Council </w:t>
                          </w:r>
                          <w:r w:rsidRPr="009233B4">
                            <w:rPr>
                              <w:rFonts w:ascii="Aptos" w:hAnsi="Aptos" w:cstheme="minorHAnsi"/>
                              <w:b/>
                              <w:color w:val="FFFFFF" w:themeColor="background1"/>
                              <w:sz w:val="36"/>
                              <w:szCs w:val="36"/>
                            </w:rPr>
                            <w:br/>
                            <w:t xml:space="preserve">First-Semester </w:t>
                          </w:r>
                          <w:r>
                            <w:rPr>
                              <w:rFonts w:ascii="Aptos" w:hAnsi="Aptos" w:cstheme="minorHAnsi"/>
                              <w:b/>
                              <w:color w:val="FFFFFF" w:themeColor="background1"/>
                              <w:sz w:val="36"/>
                              <w:szCs w:val="36"/>
                            </w:rPr>
                            <w:t>Minutes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CB4CEB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7" type="#_x0000_t202" style="position:absolute;left:0;text-align:left;margin-left:132.3pt;margin-top:17.85pt;width:375.65pt;height:50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" filled="f" stroked="f" strokeweight=".5pt">
              <v:textbox>
                <w:txbxContent>
                  <w:p w14:paraId="2456FF5B" w14:textId="77777777" w:rsidR="003E5D79" w:rsidRPr="009233B4" w:rsidRDefault="008F69FF" w:rsidP="009233B4">
                    <w:pPr>
                      <w:widowControl w:val="0"/>
                      <w:spacing w:after="0" w:line="240" w:lineRule="auto"/>
                      <w:rPr>
                        <w:color w:val="FFFFFF" w:themeColor="background1"/>
                      </w:rPr>
                    </w:pPr>
                    <w:r w:rsidRPr="009233B4">
                      <w:rPr>
                        <w:rFonts w:ascii="Aptos" w:hAnsi="Aptos" w:cstheme="minorHAnsi"/>
                        <w:b/>
                        <w:color w:val="FFFFFF" w:themeColor="background1"/>
                        <w:sz w:val="36"/>
                        <w:szCs w:val="36"/>
                      </w:rPr>
                      <w:t xml:space="preserve">School Counseling Advisory Council </w:t>
                    </w:r>
                    <w:r w:rsidRPr="009233B4">
                      <w:rPr>
                        <w:rFonts w:ascii="Aptos" w:hAnsi="Aptos" w:cstheme="minorHAnsi"/>
                        <w:b/>
                        <w:color w:val="FFFFFF" w:themeColor="background1"/>
                        <w:sz w:val="36"/>
                        <w:szCs w:val="36"/>
                      </w:rPr>
                      <w:br/>
                      <w:t xml:space="preserve">First-Semester </w:t>
                    </w:r>
                    <w:r>
                      <w:rPr>
                        <w:rFonts w:ascii="Aptos" w:hAnsi="Aptos" w:cstheme="minorHAnsi"/>
                        <w:b/>
                        <w:color w:val="FFFFFF" w:themeColor="background1"/>
                        <w:sz w:val="36"/>
                        <w:szCs w:val="36"/>
                      </w:rPr>
                      <w:t>Minutes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color w:val="000000"/>
      </w:rPr>
      <w:drawing>
        <wp:inline distT="0" distB="0" distL="0" distR="0" wp14:anchorId="1EB74C54" wp14:editId="7B1E897B">
          <wp:extent cx="7783033" cy="1030254"/>
          <wp:effectExtent l="0" t="0" r="2540" b="0"/>
          <wp:docPr id="24" name="Picture 24" descr="School Counseling Advisory Council First-Semester Minut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School Counseling Advisory Council First-Semester Minute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98112" cy="10454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64DA2"/>
    <w:multiLevelType w:val="hybridMultilevel"/>
    <w:tmpl w:val="062876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1B38A4"/>
    <w:multiLevelType w:val="hybridMultilevel"/>
    <w:tmpl w:val="F404D6C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ACE0818"/>
    <w:multiLevelType w:val="multilevel"/>
    <w:tmpl w:val="5400E51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0F2999"/>
    <w:multiLevelType w:val="multilevel"/>
    <w:tmpl w:val="7398311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E7161DD"/>
    <w:multiLevelType w:val="hybridMultilevel"/>
    <w:tmpl w:val="F92A8D6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1096D42"/>
    <w:multiLevelType w:val="hybridMultilevel"/>
    <w:tmpl w:val="8638ABC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0067A68"/>
    <w:multiLevelType w:val="hybridMultilevel"/>
    <w:tmpl w:val="967ECC72"/>
    <w:lvl w:ilvl="0" w:tplc="0409000F">
      <w:start w:val="1"/>
      <w:numFmt w:val="decimal"/>
      <w:lvlText w:val="%1."/>
      <w:lvlJc w:val="left"/>
      <w:pPr>
        <w:ind w:left="2790" w:hanging="360"/>
      </w:pPr>
    </w:lvl>
    <w:lvl w:ilvl="1" w:tplc="04090019" w:tentative="1">
      <w:start w:val="1"/>
      <w:numFmt w:val="lowerLetter"/>
      <w:lvlText w:val="%2."/>
      <w:lvlJc w:val="left"/>
      <w:pPr>
        <w:ind w:left="3510" w:hanging="360"/>
      </w:pPr>
    </w:lvl>
    <w:lvl w:ilvl="2" w:tplc="0409001B" w:tentative="1">
      <w:start w:val="1"/>
      <w:numFmt w:val="lowerRoman"/>
      <w:lvlText w:val="%3."/>
      <w:lvlJc w:val="right"/>
      <w:pPr>
        <w:ind w:left="4230" w:hanging="180"/>
      </w:pPr>
    </w:lvl>
    <w:lvl w:ilvl="3" w:tplc="0409000F" w:tentative="1">
      <w:start w:val="1"/>
      <w:numFmt w:val="decimal"/>
      <w:lvlText w:val="%4."/>
      <w:lvlJc w:val="left"/>
      <w:pPr>
        <w:ind w:left="4950" w:hanging="360"/>
      </w:pPr>
    </w:lvl>
    <w:lvl w:ilvl="4" w:tplc="04090019" w:tentative="1">
      <w:start w:val="1"/>
      <w:numFmt w:val="lowerLetter"/>
      <w:lvlText w:val="%5."/>
      <w:lvlJc w:val="left"/>
      <w:pPr>
        <w:ind w:left="5670" w:hanging="360"/>
      </w:pPr>
    </w:lvl>
    <w:lvl w:ilvl="5" w:tplc="0409001B" w:tentative="1">
      <w:start w:val="1"/>
      <w:numFmt w:val="lowerRoman"/>
      <w:lvlText w:val="%6."/>
      <w:lvlJc w:val="right"/>
      <w:pPr>
        <w:ind w:left="6390" w:hanging="180"/>
      </w:pPr>
    </w:lvl>
    <w:lvl w:ilvl="6" w:tplc="0409000F" w:tentative="1">
      <w:start w:val="1"/>
      <w:numFmt w:val="decimal"/>
      <w:lvlText w:val="%7."/>
      <w:lvlJc w:val="left"/>
      <w:pPr>
        <w:ind w:left="7110" w:hanging="360"/>
      </w:pPr>
    </w:lvl>
    <w:lvl w:ilvl="7" w:tplc="04090019" w:tentative="1">
      <w:start w:val="1"/>
      <w:numFmt w:val="lowerLetter"/>
      <w:lvlText w:val="%8."/>
      <w:lvlJc w:val="left"/>
      <w:pPr>
        <w:ind w:left="7830" w:hanging="360"/>
      </w:pPr>
    </w:lvl>
    <w:lvl w:ilvl="8" w:tplc="0409001B" w:tentative="1">
      <w:start w:val="1"/>
      <w:numFmt w:val="lowerRoman"/>
      <w:lvlText w:val="%9."/>
      <w:lvlJc w:val="right"/>
      <w:pPr>
        <w:ind w:left="8550" w:hanging="180"/>
      </w:pPr>
    </w:lvl>
  </w:abstractNum>
  <w:abstractNum w:abstractNumId="7" w15:restartNumberingAfterBreak="0">
    <w:nsid w:val="45B27BB1"/>
    <w:multiLevelType w:val="hybridMultilevel"/>
    <w:tmpl w:val="85C8BED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37158C2"/>
    <w:multiLevelType w:val="hybridMultilevel"/>
    <w:tmpl w:val="9FC6070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7B33592"/>
    <w:multiLevelType w:val="hybridMultilevel"/>
    <w:tmpl w:val="0410136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0A72473"/>
    <w:multiLevelType w:val="hybridMultilevel"/>
    <w:tmpl w:val="63705DA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B000EB5"/>
    <w:multiLevelType w:val="hybridMultilevel"/>
    <w:tmpl w:val="8638ABC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C3C4EB2"/>
    <w:multiLevelType w:val="hybridMultilevel"/>
    <w:tmpl w:val="A4AE36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D377FD0"/>
    <w:multiLevelType w:val="multilevel"/>
    <w:tmpl w:val="2C40210E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14" w15:restartNumberingAfterBreak="0">
    <w:nsid w:val="7F9722F4"/>
    <w:multiLevelType w:val="hybridMultilevel"/>
    <w:tmpl w:val="41FCCA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32957687">
    <w:abstractNumId w:val="13"/>
  </w:num>
  <w:num w:numId="2" w16cid:durableId="995375349">
    <w:abstractNumId w:val="2"/>
  </w:num>
  <w:num w:numId="3" w16cid:durableId="1560245995">
    <w:abstractNumId w:val="0"/>
  </w:num>
  <w:num w:numId="4" w16cid:durableId="1768579290">
    <w:abstractNumId w:val="11"/>
  </w:num>
  <w:num w:numId="5" w16cid:durableId="1031493025">
    <w:abstractNumId w:val="14"/>
  </w:num>
  <w:num w:numId="6" w16cid:durableId="1960211948">
    <w:abstractNumId w:val="6"/>
  </w:num>
  <w:num w:numId="7" w16cid:durableId="601692818">
    <w:abstractNumId w:val="8"/>
  </w:num>
  <w:num w:numId="8" w16cid:durableId="1903827733">
    <w:abstractNumId w:val="12"/>
  </w:num>
  <w:num w:numId="9" w16cid:durableId="1161429693">
    <w:abstractNumId w:val="4"/>
  </w:num>
  <w:num w:numId="10" w16cid:durableId="1524901966">
    <w:abstractNumId w:val="7"/>
  </w:num>
  <w:num w:numId="11" w16cid:durableId="1341395248">
    <w:abstractNumId w:val="3"/>
  </w:num>
  <w:num w:numId="12" w16cid:durableId="592907164">
    <w:abstractNumId w:val="1"/>
  </w:num>
  <w:num w:numId="13" w16cid:durableId="1207789850">
    <w:abstractNumId w:val="10"/>
  </w:num>
  <w:num w:numId="14" w16cid:durableId="1796097483">
    <w:abstractNumId w:val="5"/>
  </w:num>
  <w:num w:numId="15" w16cid:durableId="83302857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4DCB"/>
    <w:rsid w:val="00007BF9"/>
    <w:rsid w:val="000341FE"/>
    <w:rsid w:val="00040A36"/>
    <w:rsid w:val="00042F82"/>
    <w:rsid w:val="000450F2"/>
    <w:rsid w:val="00066F93"/>
    <w:rsid w:val="00071259"/>
    <w:rsid w:val="00072DC8"/>
    <w:rsid w:val="0008687C"/>
    <w:rsid w:val="00091777"/>
    <w:rsid w:val="00094B0E"/>
    <w:rsid w:val="000F5499"/>
    <w:rsid w:val="00115240"/>
    <w:rsid w:val="001317DA"/>
    <w:rsid w:val="00141DE8"/>
    <w:rsid w:val="00145739"/>
    <w:rsid w:val="001641A5"/>
    <w:rsid w:val="001A25D5"/>
    <w:rsid w:val="001C1B9F"/>
    <w:rsid w:val="001C1F32"/>
    <w:rsid w:val="001E59B2"/>
    <w:rsid w:val="00201822"/>
    <w:rsid w:val="00221976"/>
    <w:rsid w:val="002227F0"/>
    <w:rsid w:val="00224791"/>
    <w:rsid w:val="0023655B"/>
    <w:rsid w:val="002463AB"/>
    <w:rsid w:val="0025108B"/>
    <w:rsid w:val="0026155C"/>
    <w:rsid w:val="00266B57"/>
    <w:rsid w:val="00274967"/>
    <w:rsid w:val="002A3719"/>
    <w:rsid w:val="002E5E62"/>
    <w:rsid w:val="002F3910"/>
    <w:rsid w:val="00307501"/>
    <w:rsid w:val="00320D50"/>
    <w:rsid w:val="003376A3"/>
    <w:rsid w:val="00347290"/>
    <w:rsid w:val="00347996"/>
    <w:rsid w:val="00353E11"/>
    <w:rsid w:val="00361115"/>
    <w:rsid w:val="003817E6"/>
    <w:rsid w:val="003A3C99"/>
    <w:rsid w:val="003C2C0D"/>
    <w:rsid w:val="003C37E0"/>
    <w:rsid w:val="003E40A7"/>
    <w:rsid w:val="003E5D79"/>
    <w:rsid w:val="003F09BE"/>
    <w:rsid w:val="003F3895"/>
    <w:rsid w:val="00412DA0"/>
    <w:rsid w:val="00422DA4"/>
    <w:rsid w:val="0042558E"/>
    <w:rsid w:val="00432BCE"/>
    <w:rsid w:val="00466B78"/>
    <w:rsid w:val="004852A6"/>
    <w:rsid w:val="004918A7"/>
    <w:rsid w:val="004A2844"/>
    <w:rsid w:val="004A45CB"/>
    <w:rsid w:val="004B4063"/>
    <w:rsid w:val="004C06A2"/>
    <w:rsid w:val="004E3197"/>
    <w:rsid w:val="004E4A7B"/>
    <w:rsid w:val="004E5AB6"/>
    <w:rsid w:val="004F141D"/>
    <w:rsid w:val="00517E91"/>
    <w:rsid w:val="00520DAF"/>
    <w:rsid w:val="005362D5"/>
    <w:rsid w:val="0054472D"/>
    <w:rsid w:val="0054691A"/>
    <w:rsid w:val="00571C83"/>
    <w:rsid w:val="0057222E"/>
    <w:rsid w:val="00575770"/>
    <w:rsid w:val="00581628"/>
    <w:rsid w:val="0058455D"/>
    <w:rsid w:val="005B01E0"/>
    <w:rsid w:val="005B0FAA"/>
    <w:rsid w:val="005B615C"/>
    <w:rsid w:val="005D05C9"/>
    <w:rsid w:val="005E6BA0"/>
    <w:rsid w:val="00630BA7"/>
    <w:rsid w:val="006373D0"/>
    <w:rsid w:val="00646FAB"/>
    <w:rsid w:val="00654B0D"/>
    <w:rsid w:val="006653D6"/>
    <w:rsid w:val="00665A8F"/>
    <w:rsid w:val="00672426"/>
    <w:rsid w:val="00686C1B"/>
    <w:rsid w:val="006A7146"/>
    <w:rsid w:val="006B18C4"/>
    <w:rsid w:val="006B7019"/>
    <w:rsid w:val="006C177E"/>
    <w:rsid w:val="006D289C"/>
    <w:rsid w:val="006F1892"/>
    <w:rsid w:val="006F18F0"/>
    <w:rsid w:val="006F2C8D"/>
    <w:rsid w:val="00702D66"/>
    <w:rsid w:val="00751C44"/>
    <w:rsid w:val="007571C3"/>
    <w:rsid w:val="00763660"/>
    <w:rsid w:val="0078180C"/>
    <w:rsid w:val="00786D32"/>
    <w:rsid w:val="007B1C1D"/>
    <w:rsid w:val="007C1A02"/>
    <w:rsid w:val="007D35AF"/>
    <w:rsid w:val="007E7A32"/>
    <w:rsid w:val="007F5540"/>
    <w:rsid w:val="00812716"/>
    <w:rsid w:val="00822222"/>
    <w:rsid w:val="00835BC6"/>
    <w:rsid w:val="00856129"/>
    <w:rsid w:val="00862B08"/>
    <w:rsid w:val="00867617"/>
    <w:rsid w:val="00880996"/>
    <w:rsid w:val="008B3F8A"/>
    <w:rsid w:val="008B5D62"/>
    <w:rsid w:val="008D3AAE"/>
    <w:rsid w:val="008D6BBF"/>
    <w:rsid w:val="008F372A"/>
    <w:rsid w:val="008F69FF"/>
    <w:rsid w:val="00901F06"/>
    <w:rsid w:val="00906F48"/>
    <w:rsid w:val="0091639D"/>
    <w:rsid w:val="009233B4"/>
    <w:rsid w:val="00942741"/>
    <w:rsid w:val="00943A70"/>
    <w:rsid w:val="00946358"/>
    <w:rsid w:val="0095270E"/>
    <w:rsid w:val="00973353"/>
    <w:rsid w:val="00977E4A"/>
    <w:rsid w:val="009939CB"/>
    <w:rsid w:val="009A0E24"/>
    <w:rsid w:val="009F6BE2"/>
    <w:rsid w:val="00A13496"/>
    <w:rsid w:val="00A17310"/>
    <w:rsid w:val="00A17690"/>
    <w:rsid w:val="00A2376A"/>
    <w:rsid w:val="00A27206"/>
    <w:rsid w:val="00A33BBF"/>
    <w:rsid w:val="00A50B07"/>
    <w:rsid w:val="00A839B3"/>
    <w:rsid w:val="00AD0238"/>
    <w:rsid w:val="00AD08E1"/>
    <w:rsid w:val="00AD5DAE"/>
    <w:rsid w:val="00AE2C31"/>
    <w:rsid w:val="00AF01E9"/>
    <w:rsid w:val="00AF3DD0"/>
    <w:rsid w:val="00B009E2"/>
    <w:rsid w:val="00B00A65"/>
    <w:rsid w:val="00B00C6B"/>
    <w:rsid w:val="00B023D0"/>
    <w:rsid w:val="00B10102"/>
    <w:rsid w:val="00B10B48"/>
    <w:rsid w:val="00B14DCB"/>
    <w:rsid w:val="00B152CF"/>
    <w:rsid w:val="00B1726E"/>
    <w:rsid w:val="00B210AC"/>
    <w:rsid w:val="00B5144D"/>
    <w:rsid w:val="00B523B0"/>
    <w:rsid w:val="00B66171"/>
    <w:rsid w:val="00B667BD"/>
    <w:rsid w:val="00B8513F"/>
    <w:rsid w:val="00B87F70"/>
    <w:rsid w:val="00B91369"/>
    <w:rsid w:val="00BD2839"/>
    <w:rsid w:val="00C0255B"/>
    <w:rsid w:val="00C0295A"/>
    <w:rsid w:val="00C170B1"/>
    <w:rsid w:val="00C34328"/>
    <w:rsid w:val="00C4492B"/>
    <w:rsid w:val="00C77D45"/>
    <w:rsid w:val="00C82078"/>
    <w:rsid w:val="00C90447"/>
    <w:rsid w:val="00C977D0"/>
    <w:rsid w:val="00CA34D0"/>
    <w:rsid w:val="00CA437E"/>
    <w:rsid w:val="00CB1C92"/>
    <w:rsid w:val="00CB67CD"/>
    <w:rsid w:val="00CC564F"/>
    <w:rsid w:val="00CD5EBF"/>
    <w:rsid w:val="00D0232D"/>
    <w:rsid w:val="00D137A7"/>
    <w:rsid w:val="00D13FFC"/>
    <w:rsid w:val="00D17470"/>
    <w:rsid w:val="00D31297"/>
    <w:rsid w:val="00D3673B"/>
    <w:rsid w:val="00D37D42"/>
    <w:rsid w:val="00D52CA0"/>
    <w:rsid w:val="00D71728"/>
    <w:rsid w:val="00D72AC1"/>
    <w:rsid w:val="00D823A3"/>
    <w:rsid w:val="00D96A31"/>
    <w:rsid w:val="00DB23B4"/>
    <w:rsid w:val="00DC0A5A"/>
    <w:rsid w:val="00DC30B9"/>
    <w:rsid w:val="00DD259B"/>
    <w:rsid w:val="00DE557A"/>
    <w:rsid w:val="00DF0564"/>
    <w:rsid w:val="00DF1B3D"/>
    <w:rsid w:val="00DF7F5F"/>
    <w:rsid w:val="00E3621C"/>
    <w:rsid w:val="00E37AF8"/>
    <w:rsid w:val="00E459B8"/>
    <w:rsid w:val="00E54005"/>
    <w:rsid w:val="00E63C15"/>
    <w:rsid w:val="00E75A04"/>
    <w:rsid w:val="00E8168A"/>
    <w:rsid w:val="00E85FB0"/>
    <w:rsid w:val="00ED20BB"/>
    <w:rsid w:val="00ED4B5D"/>
    <w:rsid w:val="00ED4FA1"/>
    <w:rsid w:val="00ED7A3A"/>
    <w:rsid w:val="00EE22BA"/>
    <w:rsid w:val="00EF12F7"/>
    <w:rsid w:val="00EF3A73"/>
    <w:rsid w:val="00EF6566"/>
    <w:rsid w:val="00F116CF"/>
    <w:rsid w:val="00F1439B"/>
    <w:rsid w:val="00F273C1"/>
    <w:rsid w:val="00F43DE8"/>
    <w:rsid w:val="00F47FCE"/>
    <w:rsid w:val="00F57CA3"/>
    <w:rsid w:val="00F65688"/>
    <w:rsid w:val="00F71D3D"/>
    <w:rsid w:val="00F72AAB"/>
    <w:rsid w:val="00F77596"/>
    <w:rsid w:val="00F830FC"/>
    <w:rsid w:val="00F9030A"/>
    <w:rsid w:val="00F94994"/>
    <w:rsid w:val="00FC16B4"/>
    <w:rsid w:val="00FC1C77"/>
    <w:rsid w:val="00FD21D7"/>
    <w:rsid w:val="00FD68B7"/>
    <w:rsid w:val="00FF02E4"/>
    <w:rsid w:val="2538D04C"/>
    <w:rsid w:val="3479F6AD"/>
    <w:rsid w:val="3D504FF2"/>
    <w:rsid w:val="3E15F59C"/>
    <w:rsid w:val="41D1DC34"/>
    <w:rsid w:val="4E3FBC7C"/>
    <w:rsid w:val="70089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82CC5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B77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7738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">
    <w:name w:val="p1"/>
    <w:basedOn w:val="Normal"/>
    <w:rsid w:val="00431880"/>
    <w:pPr>
      <w:spacing w:after="0" w:line="195" w:lineRule="atLeast"/>
    </w:pPr>
    <w:rPr>
      <w:rFonts w:ascii="Frutiger" w:hAnsi="Frutiger" w:cs="Times New Roman"/>
      <w:sz w:val="15"/>
      <w:szCs w:val="15"/>
    </w:rPr>
  </w:style>
  <w:style w:type="character" w:customStyle="1" w:styleId="apple-converted-space">
    <w:name w:val="apple-converted-space"/>
    <w:basedOn w:val="DefaultParagraphFont"/>
    <w:rsid w:val="00431880"/>
  </w:style>
  <w:style w:type="paragraph" w:styleId="Header">
    <w:name w:val="header"/>
    <w:basedOn w:val="Normal"/>
    <w:link w:val="HeaderChar"/>
    <w:uiPriority w:val="99"/>
    <w:unhideWhenUsed/>
    <w:rsid w:val="00722E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2E38"/>
  </w:style>
  <w:style w:type="paragraph" w:styleId="Footer">
    <w:name w:val="footer"/>
    <w:basedOn w:val="Normal"/>
    <w:link w:val="FooterChar"/>
    <w:uiPriority w:val="99"/>
    <w:unhideWhenUsed/>
    <w:rsid w:val="00722E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2E38"/>
  </w:style>
  <w:style w:type="character" w:styleId="CommentReference">
    <w:name w:val="annotation reference"/>
    <w:basedOn w:val="DefaultParagraphFont"/>
    <w:uiPriority w:val="99"/>
    <w:semiHidden/>
    <w:unhideWhenUsed/>
    <w:rsid w:val="0055711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5711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5711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5711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57114"/>
    <w:rPr>
      <w:b/>
      <w:bCs/>
      <w:sz w:val="20"/>
      <w:szCs w:val="20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58" w:type="dxa"/>
        <w:left w:w="115" w:type="dxa"/>
        <w:bottom w:w="58" w:type="dxa"/>
        <w:right w:w="115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top w:w="58" w:type="dxa"/>
        <w:left w:w="115" w:type="dxa"/>
        <w:bottom w:w="58" w:type="dxa"/>
        <w:right w:w="115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top w:w="58" w:type="dxa"/>
        <w:left w:w="115" w:type="dxa"/>
        <w:bottom w:w="58" w:type="dxa"/>
        <w:right w:w="115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top w:w="58" w:type="dxa"/>
        <w:left w:w="115" w:type="dxa"/>
        <w:bottom w:w="58" w:type="dxa"/>
        <w:right w:w="115" w:type="dxa"/>
      </w:tblCellMar>
    </w:tblPr>
  </w:style>
  <w:style w:type="paragraph" w:styleId="Revision">
    <w:name w:val="Revision"/>
    <w:hidden/>
    <w:uiPriority w:val="99"/>
    <w:semiHidden/>
    <w:rsid w:val="00702D6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F6566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566"/>
    <w:rPr>
      <w:rFonts w:ascii="Times New Roman" w:hAnsi="Times New Roman" w:cs="Times New Roman"/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EF6566"/>
  </w:style>
  <w:style w:type="character" w:styleId="PlaceholderText">
    <w:name w:val="Placeholder Text"/>
    <w:basedOn w:val="DefaultParagraphFont"/>
    <w:uiPriority w:val="99"/>
    <w:semiHidden/>
    <w:rsid w:val="00751C44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817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4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B6D2F6B89B1460DA59C2DCA172C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A09A2F-E357-48D2-9454-C61DCFB17E3F}"/>
      </w:docPartPr>
      <w:docPartBody>
        <w:p w:rsidR="00C1524D" w:rsidRDefault="00C1524D" w:rsidP="00C1524D">
          <w:pPr>
            <w:pStyle w:val="9B6D2F6B89B1460DA59C2DCA172C55E4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F58C954E5BEA4B038E7E212C3B4FE3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856918-9CAA-42D7-81B2-5A24D4F9259B}"/>
      </w:docPartPr>
      <w:docPartBody>
        <w:p w:rsidR="00C1524D" w:rsidRDefault="00C1524D" w:rsidP="00C1524D">
          <w:pPr>
            <w:pStyle w:val="F58C954E5BEA4B038E7E212C3B4FE37B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6A4DC89227794FAEA6720C0AA9C7EC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F3101E-E322-498E-B0AC-7F45E07A6EDE}"/>
      </w:docPartPr>
      <w:docPartBody>
        <w:p w:rsidR="00C1524D" w:rsidRDefault="00C1524D" w:rsidP="00C1524D">
          <w:pPr>
            <w:pStyle w:val="6A4DC89227794FAEA6720C0AA9C7ECFE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CE99721EC0654BEFACC84D080993FB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AC3053-52B1-491B-93C4-7B5FA92EA934}"/>
      </w:docPartPr>
      <w:docPartBody>
        <w:p w:rsidR="00C1524D" w:rsidRDefault="00C1524D" w:rsidP="00C1524D">
          <w:pPr>
            <w:pStyle w:val="CE99721EC0654BEFACC84D080993FBDF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801B4C4568FA4E0FBFB5FB1C118A4F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8F8EE7-1FB1-43A4-8521-05F39397A8C6}"/>
      </w:docPartPr>
      <w:docPartBody>
        <w:p w:rsidR="00C1524D" w:rsidRDefault="00C1524D" w:rsidP="00C1524D">
          <w:pPr>
            <w:pStyle w:val="801B4C4568FA4E0FBFB5FB1C118A4F7A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67DE0CAE6164478382C3A18BAE58DF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D605A7-070C-4876-A42B-3A7D976D9DF4}"/>
      </w:docPartPr>
      <w:docPartBody>
        <w:p w:rsidR="00C1524D" w:rsidRDefault="00C1524D" w:rsidP="00C1524D">
          <w:pPr>
            <w:pStyle w:val="67DE0CAE6164478382C3A18BAE58DFC7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9F3F8A78E8EE4C3DA447B5FF240D84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0BA96D-B95B-47C5-8BDE-58BBFD5F705A}"/>
      </w:docPartPr>
      <w:docPartBody>
        <w:p w:rsidR="00C1524D" w:rsidRDefault="00C1524D" w:rsidP="00C1524D">
          <w:pPr>
            <w:pStyle w:val="9F3F8A78E8EE4C3DA447B5FF240D8497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EC6DD92E207B4E1E8C4467BFAB9344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E6AF77-B592-4849-AD82-147D465B6ED5}"/>
      </w:docPartPr>
      <w:docPartBody>
        <w:p w:rsidR="00C1524D" w:rsidRDefault="00C1524D" w:rsidP="00C1524D">
          <w:pPr>
            <w:pStyle w:val="EC6DD92E207B4E1E8C4467BFAB93442A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DB6BCD5034604AD6875410101E6DB4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2C109-100A-41F2-B822-6A6BCC4BD67C}"/>
      </w:docPartPr>
      <w:docPartBody>
        <w:p w:rsidR="00C1524D" w:rsidRDefault="00C1524D" w:rsidP="00C1524D">
          <w:pPr>
            <w:pStyle w:val="DB6BCD5034604AD6875410101E6DB4A0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9B43B8BBF7C947C789765D3A8183E7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E065BC-1B92-4FFF-AE4E-CB4A2C75FCCB}"/>
      </w:docPartPr>
      <w:docPartBody>
        <w:p w:rsidR="00C1524D" w:rsidRDefault="00C1524D" w:rsidP="00C1524D">
          <w:pPr>
            <w:pStyle w:val="9B43B8BBF7C947C789765D3A8183E7DD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97A9507BE7594DDC9C32D7E65B8D69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09AA19-BF29-4EE3-9162-290885862F88}"/>
      </w:docPartPr>
      <w:docPartBody>
        <w:p w:rsidR="00C1524D" w:rsidRDefault="00C1524D" w:rsidP="00C1524D">
          <w:pPr>
            <w:pStyle w:val="97A9507BE7594DDC9C32D7E65B8D697D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5142E1CC6D1A4AD4A435BA5C184A3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B174AE-5326-4298-A3B4-0958DEF1AB3E}"/>
      </w:docPartPr>
      <w:docPartBody>
        <w:p w:rsidR="00C1524D" w:rsidRDefault="00C1524D" w:rsidP="00C1524D">
          <w:pPr>
            <w:pStyle w:val="5142E1CC6D1A4AD4A435BA5C184A303B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E5F04C3CB9764179AA2681361270EA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FB3E95-70DD-4A69-92CE-080E8878323F}"/>
      </w:docPartPr>
      <w:docPartBody>
        <w:p w:rsidR="00C1524D" w:rsidRDefault="00C1524D" w:rsidP="00C1524D">
          <w:pPr>
            <w:pStyle w:val="E5F04C3CB9764179AA2681361270EA0E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55B1DC9713EF436ABBA48E52793A7A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A43010-5BA1-4196-9F1F-CA2305F49621}"/>
      </w:docPartPr>
      <w:docPartBody>
        <w:p w:rsidR="00C1524D" w:rsidRDefault="00C1524D" w:rsidP="00C1524D">
          <w:pPr>
            <w:pStyle w:val="55B1DC9713EF436ABBA48E52793A7A1D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9CBB6E648B614953916D1A84E74E54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BC6255-5612-4B76-98DD-0C62FB91A410}"/>
      </w:docPartPr>
      <w:docPartBody>
        <w:p w:rsidR="00C1524D" w:rsidRDefault="00C1524D" w:rsidP="00C1524D">
          <w:pPr>
            <w:pStyle w:val="9CBB6E648B614953916D1A84E74E5433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A74F786A5EA946888D389C67F0175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EBD9B0-7ECF-4EBB-A5FF-BDD36C2C984A}"/>
      </w:docPartPr>
      <w:docPartBody>
        <w:p w:rsidR="00D979A1" w:rsidRDefault="00C1524D" w:rsidP="00C1524D">
          <w:pPr>
            <w:pStyle w:val="A74F786A5EA946888D389C67F0175094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81F864613DF84382855D31B1E325A0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4781A0-917D-4798-A4DB-1854197D89F7}"/>
      </w:docPartPr>
      <w:docPartBody>
        <w:p w:rsidR="00D979A1" w:rsidRDefault="00C1524D" w:rsidP="00C1524D">
          <w:pPr>
            <w:pStyle w:val="81F864613DF84382855D31B1E325A0BE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23BE926CD3B44C9AA7DE9BF9329A82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FD7BCD-5D26-45B2-9960-60C8E7E966B8}"/>
      </w:docPartPr>
      <w:docPartBody>
        <w:p w:rsidR="00D979A1" w:rsidRDefault="00C1524D" w:rsidP="00C1524D">
          <w:pPr>
            <w:pStyle w:val="23BE926CD3B44C9AA7DE9BF9329A8290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E26F7CD4722148C882FA65C940C104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64BB26-3DCC-4869-8E8D-EB427035099F}"/>
      </w:docPartPr>
      <w:docPartBody>
        <w:p w:rsidR="00D979A1" w:rsidRDefault="00C1524D" w:rsidP="00C1524D">
          <w:pPr>
            <w:pStyle w:val="E26F7CD4722148C882FA65C940C10461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A4D4B170B1AB483D9B2B5030E54897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89F11-A4C0-46DF-ADA3-ACE7B114A3E2}"/>
      </w:docPartPr>
      <w:docPartBody>
        <w:p w:rsidR="00D979A1" w:rsidRDefault="00C1524D" w:rsidP="00C1524D">
          <w:pPr>
            <w:pStyle w:val="A4D4B170B1AB483D9B2B5030E54897EB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D247E4A512CC481C998DBE3E87B744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1980CE-C09A-4FA2-A170-D156DC0C6B29}"/>
      </w:docPartPr>
      <w:docPartBody>
        <w:p w:rsidR="00D979A1" w:rsidRDefault="00C1524D" w:rsidP="00C1524D">
          <w:pPr>
            <w:pStyle w:val="D247E4A512CC481C998DBE3E87B744D5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A7DF3E0806CE41659BEEC47839EE32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779768-97B9-44E3-B6FB-54E439B33ED9}"/>
      </w:docPartPr>
      <w:docPartBody>
        <w:p w:rsidR="00D979A1" w:rsidRDefault="00C1524D" w:rsidP="00C1524D">
          <w:pPr>
            <w:pStyle w:val="A7DF3E0806CE41659BEEC47839EE32D1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2C756E96399447F68C8ABE46007E28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B06850-287A-43F1-9776-E8182CC54864}"/>
      </w:docPartPr>
      <w:docPartBody>
        <w:p w:rsidR="00D979A1" w:rsidRDefault="00C1524D" w:rsidP="00C1524D">
          <w:pPr>
            <w:pStyle w:val="2C756E96399447F68C8ABE46007E284F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3E497F7F4C44426D95B26A992B8A2D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36554A-8EF4-4E6C-BC7D-BB9B6A75B5B6}"/>
      </w:docPartPr>
      <w:docPartBody>
        <w:p w:rsidR="00D979A1" w:rsidRDefault="00C1524D" w:rsidP="00C1524D">
          <w:pPr>
            <w:pStyle w:val="3E497F7F4C44426D95B26A992B8A2D0D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266F2E86E2CD459E86E73A1C0A3F0D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DF73E5-2C4A-42E8-8A62-26E036FA2406}"/>
      </w:docPartPr>
      <w:docPartBody>
        <w:p w:rsidR="00D979A1" w:rsidRDefault="00C1524D" w:rsidP="00C1524D">
          <w:pPr>
            <w:pStyle w:val="266F2E86E2CD459E86E73A1C0A3F0DF6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D567B51B916640B19C2DADE31161BA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7B28EF-24DD-4244-8097-536A7E20E6B0}"/>
      </w:docPartPr>
      <w:docPartBody>
        <w:p w:rsidR="00D979A1" w:rsidRDefault="00C1524D" w:rsidP="00C1524D">
          <w:pPr>
            <w:pStyle w:val="D567B51B916640B19C2DADE31161BA80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607EC2249884410FAFEEA4A03E68B4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91E5D3-2B0C-4BBD-9EFB-B6B463602E20}"/>
      </w:docPartPr>
      <w:docPartBody>
        <w:p w:rsidR="00D979A1" w:rsidRDefault="00C1524D" w:rsidP="00C1524D">
          <w:pPr>
            <w:pStyle w:val="607EC2249884410FAFEEA4A03E68B418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0EC1C86DF1404BF2B0246D51F44AA0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AFE9AE-4C76-4A7C-9DFF-96F151F1F773}"/>
      </w:docPartPr>
      <w:docPartBody>
        <w:p w:rsidR="00D979A1" w:rsidRDefault="00C1524D" w:rsidP="00C1524D">
          <w:pPr>
            <w:pStyle w:val="0EC1C86DF1404BF2B0246D51F44AA04E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EE57D8557CE649758EAA258BBA1C9C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0B34E5-5C68-493E-8C73-191E3BF5D9F8}"/>
      </w:docPartPr>
      <w:docPartBody>
        <w:p w:rsidR="00D979A1" w:rsidRDefault="00C1524D" w:rsidP="00C1524D">
          <w:pPr>
            <w:pStyle w:val="EE57D8557CE649758EAA258BBA1C9C23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F4C8CBC84D2645A9A051A1314BF72B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02F5FE-ED92-4DB0-A368-6E4612B20785}"/>
      </w:docPartPr>
      <w:docPartBody>
        <w:p w:rsidR="00D979A1" w:rsidRDefault="00C1524D" w:rsidP="00C1524D">
          <w:pPr>
            <w:pStyle w:val="F4C8CBC84D2645A9A051A1314BF72B89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64E064065A72467CABD0D1F57D0477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88C2C1-D1B0-4E50-BE1D-08A6E9838013}"/>
      </w:docPartPr>
      <w:docPartBody>
        <w:p w:rsidR="00D979A1" w:rsidRDefault="00C1524D" w:rsidP="00C1524D">
          <w:pPr>
            <w:pStyle w:val="64E064065A72467CABD0D1F57D0477A3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75C6336EFE5C4111A4628F60D9BC1F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D208C4-BDA7-4A46-8F94-4C1723C53E9D}"/>
      </w:docPartPr>
      <w:docPartBody>
        <w:p w:rsidR="00D979A1" w:rsidRDefault="00C1524D" w:rsidP="00C1524D">
          <w:pPr>
            <w:pStyle w:val="75C6336EFE5C4111A4628F60D9BC1FC9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FAB248AE5D2541278EB5713237D5E8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F0E814-6FEA-4568-815D-DB5381C0596C}"/>
      </w:docPartPr>
      <w:docPartBody>
        <w:p w:rsidR="00D979A1" w:rsidRDefault="00C1524D" w:rsidP="00C1524D">
          <w:pPr>
            <w:pStyle w:val="FAB248AE5D2541278EB5713237D5E835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DE0184ABB9CF43FB8ED57F59526A76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F00396-8A13-415A-A30A-46D22C7702DF}"/>
      </w:docPartPr>
      <w:docPartBody>
        <w:p w:rsidR="00D979A1" w:rsidRDefault="00C1524D" w:rsidP="00C1524D">
          <w:pPr>
            <w:pStyle w:val="DE0184ABB9CF43FB8ED57F59526A7603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5DEED9EFC3904F3EB7DFFAE0F8871E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A3385B-29C4-4EB5-B19F-24655FED6378}"/>
      </w:docPartPr>
      <w:docPartBody>
        <w:p w:rsidR="00D979A1" w:rsidRDefault="00C1524D" w:rsidP="00C1524D">
          <w:pPr>
            <w:pStyle w:val="5DEED9EFC3904F3EB7DFFAE0F8871E45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B4F15E688EC043929F631F53BE2B7B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887C39-8A6E-4B3E-86D4-696161770D80}"/>
      </w:docPartPr>
      <w:docPartBody>
        <w:p w:rsidR="00D979A1" w:rsidRDefault="00C1524D" w:rsidP="00C1524D">
          <w:pPr>
            <w:pStyle w:val="B4F15E688EC043929F631F53BE2B7B61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39CF5715AFE445E9A2D04B4A5B2DC5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8FB7B9-407D-4C85-B56C-AB60BEE8B00F}"/>
      </w:docPartPr>
      <w:docPartBody>
        <w:p w:rsidR="00D979A1" w:rsidRDefault="00C1524D" w:rsidP="00C1524D">
          <w:pPr>
            <w:pStyle w:val="39CF5715AFE445E9A2D04B4A5B2DC51E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59AC1530F62741B1A6AEC48C4BB1FC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BB5AD6-3EDC-4534-9A34-338D0254445D}"/>
      </w:docPartPr>
      <w:docPartBody>
        <w:p w:rsidR="00D979A1" w:rsidRDefault="00C1524D" w:rsidP="00C1524D">
          <w:pPr>
            <w:pStyle w:val="59AC1530F62741B1A6AEC48C4BB1FC36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CA8C717469874FDE81F129AB5A951F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EE48B2-1349-4C9F-B792-761C4412142F}"/>
      </w:docPartPr>
      <w:docPartBody>
        <w:p w:rsidR="00D979A1" w:rsidRDefault="00C1524D" w:rsidP="00C1524D">
          <w:pPr>
            <w:pStyle w:val="CA8C717469874FDE81F129AB5A951F48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5BB9846F7EC644DC88382070587891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7FEDC2-48FE-47EA-9BDB-E950E4E3F724}"/>
      </w:docPartPr>
      <w:docPartBody>
        <w:p w:rsidR="00D979A1" w:rsidRDefault="00C1524D" w:rsidP="00C1524D">
          <w:pPr>
            <w:pStyle w:val="5BB9846F7EC644DC883820705878912A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1221E43A7C604C708BB310258A13BB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71C6EF-1751-498E-8576-08EA2680426A}"/>
      </w:docPartPr>
      <w:docPartBody>
        <w:p w:rsidR="00D979A1" w:rsidRDefault="00C1524D" w:rsidP="00C1524D">
          <w:pPr>
            <w:pStyle w:val="1221E43A7C604C708BB310258A13BB9E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61556AB7738845D4BFA59ECED5641F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245012-0576-477A-92D2-1F6718D6046A}"/>
      </w:docPartPr>
      <w:docPartBody>
        <w:p w:rsidR="00D979A1" w:rsidRDefault="00C1524D" w:rsidP="00C1524D">
          <w:pPr>
            <w:pStyle w:val="61556AB7738845D4BFA59ECED5641F2C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945D6DA7E7CE44C499D87179EC01FE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0A8442-674C-471F-9D84-09132D88013D}"/>
      </w:docPartPr>
      <w:docPartBody>
        <w:p w:rsidR="00D979A1" w:rsidRDefault="00C1524D" w:rsidP="00C1524D">
          <w:pPr>
            <w:pStyle w:val="945D6DA7E7CE44C499D87179EC01FE9F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95040C0BADCC460CB28F4C4D746962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99F19-2967-4AB2-A026-DD7795E1BF96}"/>
      </w:docPartPr>
      <w:docPartBody>
        <w:p w:rsidR="00D979A1" w:rsidRDefault="00C1524D" w:rsidP="00C1524D">
          <w:pPr>
            <w:pStyle w:val="95040C0BADCC460CB28F4C4D7469622D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3510D4DCFF984D2AB0587C75B5DDDB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ED1BFA-D89B-40A8-B013-057EFB427A54}"/>
      </w:docPartPr>
      <w:docPartBody>
        <w:p w:rsidR="00D979A1" w:rsidRDefault="00C1524D" w:rsidP="00C1524D">
          <w:pPr>
            <w:pStyle w:val="3510D4DCFF984D2AB0587C75B5DDDB6B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4B6CEC74B36F4FB3AA444EDD8C9CA2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3C6842-6B0B-47F5-9644-902DB3185A77}"/>
      </w:docPartPr>
      <w:docPartBody>
        <w:p w:rsidR="00D979A1" w:rsidRDefault="00C1524D" w:rsidP="00C1524D">
          <w:pPr>
            <w:pStyle w:val="4B6CEC74B36F4FB3AA444EDD8C9CA2B6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4627CAD330E1456F8B2D9170E4BCAF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3545A1-F609-4413-8102-4E2604869755}"/>
      </w:docPartPr>
      <w:docPartBody>
        <w:p w:rsidR="00D979A1" w:rsidRDefault="00C1524D" w:rsidP="00C1524D">
          <w:pPr>
            <w:pStyle w:val="4627CAD330E1456F8B2D9170E4BCAF5A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914C507C4FA64542877204F95BA9D8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F17CFF-90BA-4853-83BC-C1576C79B39E}"/>
      </w:docPartPr>
      <w:docPartBody>
        <w:p w:rsidR="00D979A1" w:rsidRDefault="00C1524D" w:rsidP="00C1524D">
          <w:pPr>
            <w:pStyle w:val="914C507C4FA64542877204F95BA9D85D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D4C2F309A84847DBA2FF965A5C21AC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84E846-AB45-41BA-9D4B-CA2228FBB90A}"/>
      </w:docPartPr>
      <w:docPartBody>
        <w:p w:rsidR="00D979A1" w:rsidRDefault="00C1524D" w:rsidP="00C1524D">
          <w:pPr>
            <w:pStyle w:val="D4C2F309A84847DBA2FF965A5C21AC2B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95EE2D791A13431EBCC60BB9646A91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FB1A16-7978-49B5-9986-DCAD748DA26E}"/>
      </w:docPartPr>
      <w:docPartBody>
        <w:p w:rsidR="00D979A1" w:rsidRDefault="00C1524D" w:rsidP="00C1524D">
          <w:pPr>
            <w:pStyle w:val="95EE2D791A13431EBCC60BB9646A912A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843796E6036A42E3A0F0E7C4D08049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FD6CEF-319F-4D14-9517-7BE2511C465D}"/>
      </w:docPartPr>
      <w:docPartBody>
        <w:p w:rsidR="00D979A1" w:rsidRDefault="00C1524D" w:rsidP="00C1524D">
          <w:pPr>
            <w:pStyle w:val="843796E6036A42E3A0F0E7C4D08049791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3EDC835988434FCE9CF880D8E69FF6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FD5B68-2F4A-4B4B-9373-AE537953EFF2}"/>
      </w:docPartPr>
      <w:docPartBody>
        <w:p w:rsidR="00D979A1" w:rsidRDefault="00C1524D" w:rsidP="00C1524D">
          <w:pPr>
            <w:pStyle w:val="3EDC835988434FCE9CF880D8E69FF6811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4C554498CE464A4AB325B30269A10D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BD47A7-AFEC-4BD0-94D6-8B208B12B475}"/>
      </w:docPartPr>
      <w:docPartBody>
        <w:p w:rsidR="00D979A1" w:rsidRDefault="00C1524D" w:rsidP="00C1524D">
          <w:pPr>
            <w:pStyle w:val="4C554498CE464A4AB325B30269A10D581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96E0CEF1312F447D9915303C07F0EC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D765CE-7D33-4C9B-B192-0431FF94BB8A}"/>
      </w:docPartPr>
      <w:docPartBody>
        <w:p w:rsidR="00D979A1" w:rsidRDefault="00C1524D" w:rsidP="00C1524D">
          <w:pPr>
            <w:pStyle w:val="96E0CEF1312F447D9915303C07F0EC8E1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EE78339B1D864E5D9A1A12E8635C5F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B04D8B-DD18-4210-B598-5243591EB42F}"/>
      </w:docPartPr>
      <w:docPartBody>
        <w:p w:rsidR="00D979A1" w:rsidRDefault="00C1524D" w:rsidP="00C1524D">
          <w:pPr>
            <w:pStyle w:val="EE78339B1D864E5D9A1A12E8635C5FE91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E3214F4637D342179ACF06D6992DA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82D3F4-59D2-4A4D-8027-291DF2AE6387}"/>
      </w:docPartPr>
      <w:docPartBody>
        <w:p w:rsidR="00D979A1" w:rsidRDefault="00C1524D" w:rsidP="00C1524D">
          <w:pPr>
            <w:pStyle w:val="E3214F4637D342179ACF06D6992DAE4D1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25234DA406C341B780E0AB69291418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B091A7-E4D9-41E4-B733-54B67231E275}"/>
      </w:docPartPr>
      <w:docPartBody>
        <w:p w:rsidR="00D979A1" w:rsidRDefault="00C1524D" w:rsidP="00C1524D">
          <w:pPr>
            <w:pStyle w:val="25234DA406C341B780E0AB692914186A1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F452D05BC01342D2BCD734D0BD1E0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C2EF79-63D7-47A1-ABDF-1CAD0B5C9D77}"/>
      </w:docPartPr>
      <w:docPartBody>
        <w:p w:rsidR="00D979A1" w:rsidRDefault="00C1524D" w:rsidP="00C1524D">
          <w:pPr>
            <w:pStyle w:val="F452D05BC01342D2BCD734D0BD1E0D201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BBDE4A451091450199DCCB7728DC5E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180D76-12B8-4CBB-9351-5ADB5D9BD58E}"/>
      </w:docPartPr>
      <w:docPartBody>
        <w:p w:rsidR="00D979A1" w:rsidRDefault="00C1524D" w:rsidP="00C1524D">
          <w:pPr>
            <w:pStyle w:val="BBDE4A451091450199DCCB7728DC5EE31"/>
          </w:pPr>
          <w:r w:rsidRPr="007B5F4E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E9D420A1AE00443A8AC4BD36DF49B1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BA2D76-8F73-46C8-86A9-D73A5D9BD9A6}"/>
      </w:docPartPr>
      <w:docPartBody>
        <w:p w:rsidR="00D979A1" w:rsidRDefault="00C1524D" w:rsidP="00C1524D">
          <w:pPr>
            <w:pStyle w:val="E9D420A1AE00443A8AC4BD36DF49B1301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3CCB58E932DB46C98CDB450F4DB351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691D2F-73E2-492C-9010-C68799DCD3EB}"/>
      </w:docPartPr>
      <w:docPartBody>
        <w:p w:rsidR="00D979A1" w:rsidRDefault="00C1524D" w:rsidP="00C1524D">
          <w:pPr>
            <w:pStyle w:val="3CCB58E932DB46C98CDB450F4DB351F51"/>
          </w:pPr>
          <w:r w:rsidRPr="007B5F4E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EFD177600175431780BD97EBF2258E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255837-F982-4E23-B042-DC7896F4DB49}"/>
      </w:docPartPr>
      <w:docPartBody>
        <w:p w:rsidR="00D979A1" w:rsidRDefault="00C1524D" w:rsidP="00C1524D">
          <w:pPr>
            <w:pStyle w:val="EFD177600175431780BD97EBF2258E4C1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F83C9DB5A66844AE909634A6E0982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F3064-2A3C-40F9-BE0A-806698A2BBD4}"/>
      </w:docPartPr>
      <w:docPartBody>
        <w:p w:rsidR="00D979A1" w:rsidRDefault="00C1524D" w:rsidP="00C1524D">
          <w:pPr>
            <w:pStyle w:val="F83C9DB5A66844AE909634A6E09822A91"/>
          </w:pPr>
          <w:r w:rsidRPr="007B5F4E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F4FC261821C248158A3EF16D6E998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CAFB13-8D36-4B8E-9E62-516B8CAAAB2B}"/>
      </w:docPartPr>
      <w:docPartBody>
        <w:p w:rsidR="00D979A1" w:rsidRDefault="00C1524D" w:rsidP="00C1524D">
          <w:pPr>
            <w:pStyle w:val="F4FC261821C248158A3EF16D6E998080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14F745F1FDD34308985F4E13E48663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618A9B-7071-4491-99D9-143FDE3F2064}"/>
      </w:docPartPr>
      <w:docPartBody>
        <w:p w:rsidR="00D979A1" w:rsidRDefault="00C1524D" w:rsidP="00C1524D">
          <w:pPr>
            <w:pStyle w:val="14F745F1FDD34308985F4E13E486639B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340D3EB3FED44A72B96E07CA30075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86BB52-FE09-48C0-87F2-E4EC92E15D3D}"/>
      </w:docPartPr>
      <w:docPartBody>
        <w:p w:rsidR="00D979A1" w:rsidRDefault="00C1524D" w:rsidP="00C1524D">
          <w:pPr>
            <w:pStyle w:val="340D3EB3FED44A72B96E07CA300755B0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A27073BCEEA34AAE86FD205172BCC8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6126FD-709F-4B52-A618-5C133138180D}"/>
      </w:docPartPr>
      <w:docPartBody>
        <w:p w:rsidR="00D979A1" w:rsidRDefault="00C1524D" w:rsidP="00C1524D">
          <w:pPr>
            <w:pStyle w:val="A27073BCEEA34AAE86FD205172BCC81B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783EA6D0576A4DDD82E169D13EAB3C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9EC8F8-C94D-4DE5-8EE2-415A19AE5CFA}"/>
      </w:docPartPr>
      <w:docPartBody>
        <w:p w:rsidR="00D979A1" w:rsidRDefault="00C1524D" w:rsidP="00C1524D">
          <w:pPr>
            <w:pStyle w:val="783EA6D0576A4DDD82E169D13EAB3C03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7F9A311ACDDF49E7BBFC03DCB7DF97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67BB60-9F82-4984-9223-AD5986AEE3EB}"/>
      </w:docPartPr>
      <w:docPartBody>
        <w:p w:rsidR="00D979A1" w:rsidRDefault="00C1524D" w:rsidP="00C1524D">
          <w:pPr>
            <w:pStyle w:val="7F9A311ACDDF49E7BBFC03DCB7DF9701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FFDD3AAD1545449289A3F93E7D313D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00616C-216F-42D9-A997-F3581115CE94}"/>
      </w:docPartPr>
      <w:docPartBody>
        <w:p w:rsidR="00D979A1" w:rsidRDefault="00C1524D" w:rsidP="00C1524D">
          <w:pPr>
            <w:pStyle w:val="FFDD3AAD1545449289A3F93E7D313D34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5348290E0D514BC689E58FA8DB7D72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7D5AB-6709-4004-B403-22CF1DD1A448}"/>
      </w:docPartPr>
      <w:docPartBody>
        <w:p w:rsidR="00D979A1" w:rsidRDefault="00C1524D" w:rsidP="00C1524D">
          <w:pPr>
            <w:pStyle w:val="5348290E0D514BC689E58FA8DB7D72FF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FCBC8499A2EA4BA9B914AD5CFD1A57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C0499C-23B0-4C19-BDB8-0DEF9FEC5F5B}"/>
      </w:docPartPr>
      <w:docPartBody>
        <w:p w:rsidR="00D979A1" w:rsidRDefault="00C1524D" w:rsidP="00C1524D">
          <w:pPr>
            <w:pStyle w:val="FCBC8499A2EA4BA9B914AD5CFD1A5739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B3E791D3C9584766AC61FCB1E5B766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8E4211-4A6B-4FEE-BD27-B69DB498F13F}"/>
      </w:docPartPr>
      <w:docPartBody>
        <w:p w:rsidR="00D979A1" w:rsidRDefault="00C1524D" w:rsidP="00C1524D">
          <w:pPr>
            <w:pStyle w:val="B3E791D3C9584766AC61FCB1E5B76689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08FC00B79C76404E931D6F4C34A7E1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79262B-71AC-49E1-B1CC-498787DCA7CB}"/>
      </w:docPartPr>
      <w:docPartBody>
        <w:p w:rsidR="00D979A1" w:rsidRDefault="00C1524D" w:rsidP="00C1524D">
          <w:pPr>
            <w:pStyle w:val="08FC00B79C76404E931D6F4C34A7E14D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BAEC83DE55D54384A0A1BF559435DD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31A221-D52B-47DA-A5B7-DFE25E4F50DF}"/>
      </w:docPartPr>
      <w:docPartBody>
        <w:p w:rsidR="00D979A1" w:rsidRDefault="00C1524D" w:rsidP="00C1524D">
          <w:pPr>
            <w:pStyle w:val="BAEC83DE55D54384A0A1BF559435DD2C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6B66F797116F47158FA1EBC5C44F8B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7514C7-2D25-45E2-B742-A0906F46980A}"/>
      </w:docPartPr>
      <w:docPartBody>
        <w:p w:rsidR="00D979A1" w:rsidRDefault="00C1524D" w:rsidP="00C1524D">
          <w:pPr>
            <w:pStyle w:val="6B66F797116F47158FA1EBC5C44F8B61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495A95EA0DE64AD7851986FD15822A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F22786-9CC2-4E48-8D6E-248573DAFCEF}"/>
      </w:docPartPr>
      <w:docPartBody>
        <w:p w:rsidR="00D979A1" w:rsidRDefault="00C1524D" w:rsidP="00C1524D">
          <w:pPr>
            <w:pStyle w:val="495A95EA0DE64AD7851986FD15822AC5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2EE99E960A2442BBB67A9AD1D4E423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77ED2D-5969-402D-A411-F87CBE58A799}"/>
      </w:docPartPr>
      <w:docPartBody>
        <w:p w:rsidR="00D979A1" w:rsidRDefault="00C1524D" w:rsidP="00C1524D">
          <w:pPr>
            <w:pStyle w:val="2EE99E960A2442BBB67A9AD1D4E423DA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760B835238FB434BA091BDA8272F47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BC593A-C02A-40A1-806F-7D329A60BEC3}"/>
      </w:docPartPr>
      <w:docPartBody>
        <w:p w:rsidR="00D979A1" w:rsidRDefault="00C1524D" w:rsidP="00C1524D">
          <w:pPr>
            <w:pStyle w:val="760B835238FB434BA091BDA8272F47BB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DEA324A6339241658DBA70DB1BD0CD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86ABE3-C73A-44B0-9305-95B317FAE6A3}"/>
      </w:docPartPr>
      <w:docPartBody>
        <w:p w:rsidR="00D979A1" w:rsidRDefault="00C1524D" w:rsidP="00C1524D">
          <w:pPr>
            <w:pStyle w:val="DEA324A6339241658DBA70DB1BD0CD01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10ED4B0A3DBA44B3BA87F024A35A4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76F972-CB9D-46ED-AB0C-63CD00711B4B}"/>
      </w:docPartPr>
      <w:docPartBody>
        <w:p w:rsidR="00D979A1" w:rsidRDefault="00C1524D" w:rsidP="00C1524D">
          <w:pPr>
            <w:pStyle w:val="10ED4B0A3DBA44B3BA87F024A35A47AD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9F81FEDF536941FA900C3BD0776005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9E01AE-F355-4C07-9D22-4111B4587540}"/>
      </w:docPartPr>
      <w:docPartBody>
        <w:p w:rsidR="00D979A1" w:rsidRDefault="00C1524D" w:rsidP="00C1524D">
          <w:pPr>
            <w:pStyle w:val="9F81FEDF536941FA900C3BD077600563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1827D994C5114A5AB0B186BD774476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D9D697-01D6-4DB2-A706-BFE053BDF045}"/>
      </w:docPartPr>
      <w:docPartBody>
        <w:p w:rsidR="00D979A1" w:rsidRDefault="00C1524D" w:rsidP="00C1524D">
          <w:pPr>
            <w:pStyle w:val="1827D994C5114A5AB0B186BD7744760F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BD9A3F8362404DB8835E783246B5F4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978485-2AD8-4FE9-A7A8-317B6E4EA44E}"/>
      </w:docPartPr>
      <w:docPartBody>
        <w:p w:rsidR="00D979A1" w:rsidRDefault="00C1524D" w:rsidP="00C1524D">
          <w:pPr>
            <w:pStyle w:val="BD9A3F8362404DB8835E783246B5F477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041C70BDF8E0421C9CA5A78C7CF7B0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2F838C-72D6-41C1-A5CC-62016B8E2686}"/>
      </w:docPartPr>
      <w:docPartBody>
        <w:p w:rsidR="00D979A1" w:rsidRDefault="00C1524D" w:rsidP="00C1524D">
          <w:pPr>
            <w:pStyle w:val="041C70BDF8E0421C9CA5A78C7CF7B0B9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2BCCA4DBDBAB4161ABEA7D756443D9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26DAE2-E60B-4B46-A602-D1DA632C413D}"/>
      </w:docPartPr>
      <w:docPartBody>
        <w:p w:rsidR="00D979A1" w:rsidRDefault="00C1524D" w:rsidP="00C1524D">
          <w:pPr>
            <w:pStyle w:val="2BCCA4DBDBAB4161ABEA7D756443D9CB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583157F4988545C5B511631DDFDC29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3B6A23-EA38-46D8-99C9-BE57D7486B12}"/>
      </w:docPartPr>
      <w:docPartBody>
        <w:p w:rsidR="00D979A1" w:rsidRDefault="00C1524D" w:rsidP="00C1524D">
          <w:pPr>
            <w:pStyle w:val="583157F4988545C5B511631DDFDC2950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51E74F07DC1142EEA6EE7CD80C2005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314A35-9631-4945-A56B-580AE3293ED5}"/>
      </w:docPartPr>
      <w:docPartBody>
        <w:p w:rsidR="00D979A1" w:rsidRDefault="00C1524D" w:rsidP="00C1524D">
          <w:pPr>
            <w:pStyle w:val="51E74F07DC1142EEA6EE7CD80C20052F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02BD19ACAB394EB280E670CDDC22A0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CDF246-AB78-4760-B519-8B66F478B5B5}"/>
      </w:docPartPr>
      <w:docPartBody>
        <w:p w:rsidR="00D979A1" w:rsidRDefault="00C1524D" w:rsidP="00C1524D">
          <w:pPr>
            <w:pStyle w:val="02BD19ACAB394EB280E670CDDC22A0A9"/>
          </w:pPr>
          <w:r w:rsidRPr="00FB3D70">
            <w:rPr>
              <w:rStyle w:val="PlaceholderText"/>
              <w:color w:val="000000" w:themeColor="text1"/>
            </w:rPr>
            <w:t>Type here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Aptos Display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">
    <w:altName w:val="Calibri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Frutiger 65 Bold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0EA"/>
    <w:rsid w:val="001A5E08"/>
    <w:rsid w:val="004E4A7B"/>
    <w:rsid w:val="00643B36"/>
    <w:rsid w:val="00AF6C57"/>
    <w:rsid w:val="00C1524D"/>
    <w:rsid w:val="00CB5B75"/>
    <w:rsid w:val="00CD00EA"/>
    <w:rsid w:val="00D823A3"/>
    <w:rsid w:val="00D97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00EA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524D"/>
    <w:rPr>
      <w:color w:val="666666"/>
    </w:rPr>
  </w:style>
  <w:style w:type="paragraph" w:customStyle="1" w:styleId="9B6D2F6B89B1460DA59C2DCA172C55E41">
    <w:name w:val="9B6D2F6B89B1460DA59C2DCA172C55E4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F58C954E5BEA4B038E7E212C3B4FE37B1">
    <w:name w:val="F58C954E5BEA4B038E7E212C3B4FE37B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6A4DC89227794FAEA6720C0AA9C7ECFE1">
    <w:name w:val="6A4DC89227794FAEA6720C0AA9C7ECFE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CE99721EC0654BEFACC84D080993FBDF1">
    <w:name w:val="CE99721EC0654BEFACC84D080993FBDF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801B4C4568FA4E0FBFB5FB1C118A4F7A1">
    <w:name w:val="801B4C4568FA4E0FBFB5FB1C118A4F7A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67DE0CAE6164478382C3A18BAE58DFC71">
    <w:name w:val="67DE0CAE6164478382C3A18BAE58DFC7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9F3F8A78E8EE4C3DA447B5FF240D84971">
    <w:name w:val="9F3F8A78E8EE4C3DA447B5FF240D8497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EC6DD92E207B4E1E8C4467BFAB93442A1">
    <w:name w:val="EC6DD92E207B4E1E8C4467BFAB93442A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DB6BCD5034604AD6875410101E6DB4A01">
    <w:name w:val="DB6BCD5034604AD6875410101E6DB4A0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9B43B8BBF7C947C789765D3A8183E7DD1">
    <w:name w:val="9B43B8BBF7C947C789765D3A8183E7DD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97A9507BE7594DDC9C32D7E65B8D697D1">
    <w:name w:val="97A9507BE7594DDC9C32D7E65B8D697D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5142E1CC6D1A4AD4A435BA5C184A303B1">
    <w:name w:val="5142E1CC6D1A4AD4A435BA5C184A303B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E5F04C3CB9764179AA2681361270EA0E1">
    <w:name w:val="E5F04C3CB9764179AA2681361270EA0E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55B1DC9713EF436ABBA48E52793A7A1D1">
    <w:name w:val="55B1DC9713EF436ABBA48E52793A7A1D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9CBB6E648B614953916D1A84E74E54331">
    <w:name w:val="9CBB6E648B614953916D1A84E74E5433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A74F786A5EA946888D389C67F01750941">
    <w:name w:val="A74F786A5EA946888D389C67F0175094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81F864613DF84382855D31B1E325A0BE1">
    <w:name w:val="81F864613DF84382855D31B1E325A0BE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23BE926CD3B44C9AA7DE9BF9329A82901">
    <w:name w:val="23BE926CD3B44C9AA7DE9BF9329A8290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E26F7CD4722148C882FA65C940C104611">
    <w:name w:val="E26F7CD4722148C882FA65C940C10461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A4D4B170B1AB483D9B2B5030E54897EB1">
    <w:name w:val="A4D4B170B1AB483D9B2B5030E54897EB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D247E4A512CC481C998DBE3E87B744D51">
    <w:name w:val="D247E4A512CC481C998DBE3E87B744D5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A7DF3E0806CE41659BEEC47839EE32D11">
    <w:name w:val="A7DF3E0806CE41659BEEC47839EE32D1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2C756E96399447F68C8ABE46007E284F1">
    <w:name w:val="2C756E96399447F68C8ABE46007E284F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3E497F7F4C44426D95B26A992B8A2D0D1">
    <w:name w:val="3E497F7F4C44426D95B26A992B8A2D0D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266F2E86E2CD459E86E73A1C0A3F0DF61">
    <w:name w:val="266F2E86E2CD459E86E73A1C0A3F0DF6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D567B51B916640B19C2DADE31161BA801">
    <w:name w:val="D567B51B916640B19C2DADE31161BA80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607EC2249884410FAFEEA4A03E68B4181">
    <w:name w:val="607EC2249884410FAFEEA4A03E68B418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0EC1C86DF1404BF2B0246D51F44AA04E1">
    <w:name w:val="0EC1C86DF1404BF2B0246D51F44AA04E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EE57D8557CE649758EAA258BBA1C9C231">
    <w:name w:val="EE57D8557CE649758EAA258BBA1C9C23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F4C8CBC84D2645A9A051A1314BF72B891">
    <w:name w:val="F4C8CBC84D2645A9A051A1314BF72B89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64E064065A72467CABD0D1F57D0477A31">
    <w:name w:val="64E064065A72467CABD0D1F57D0477A3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75C6336EFE5C4111A4628F60D9BC1FC91">
    <w:name w:val="75C6336EFE5C4111A4628F60D9BC1FC9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FAB248AE5D2541278EB5713237D5E8351">
    <w:name w:val="FAB248AE5D2541278EB5713237D5E835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DE0184ABB9CF43FB8ED57F59526A76031">
    <w:name w:val="DE0184ABB9CF43FB8ED57F59526A7603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5DEED9EFC3904F3EB7DFFAE0F8871E451">
    <w:name w:val="5DEED9EFC3904F3EB7DFFAE0F8871E45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B4F15E688EC043929F631F53BE2B7B611">
    <w:name w:val="B4F15E688EC043929F631F53BE2B7B61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39CF5715AFE445E9A2D04B4A5B2DC51E1">
    <w:name w:val="39CF5715AFE445E9A2D04B4A5B2DC51E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59AC1530F62741B1A6AEC48C4BB1FC361">
    <w:name w:val="59AC1530F62741B1A6AEC48C4BB1FC36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CA8C717469874FDE81F129AB5A951F481">
    <w:name w:val="CA8C717469874FDE81F129AB5A951F48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5BB9846F7EC644DC883820705878912A1">
    <w:name w:val="5BB9846F7EC644DC883820705878912A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1221E43A7C604C708BB310258A13BB9E1">
    <w:name w:val="1221E43A7C604C708BB310258A13BB9E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61556AB7738845D4BFA59ECED5641F2C1">
    <w:name w:val="61556AB7738845D4BFA59ECED5641F2C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945D6DA7E7CE44C499D87179EC01FE9F1">
    <w:name w:val="945D6DA7E7CE44C499D87179EC01FE9F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95040C0BADCC460CB28F4C4D7469622D1">
    <w:name w:val="95040C0BADCC460CB28F4C4D7469622D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3510D4DCFF984D2AB0587C75B5DDDB6B1">
    <w:name w:val="3510D4DCFF984D2AB0587C75B5DDDB6B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4B6CEC74B36F4FB3AA444EDD8C9CA2B61">
    <w:name w:val="4B6CEC74B36F4FB3AA444EDD8C9CA2B6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4627CAD330E1456F8B2D9170E4BCAF5A1">
    <w:name w:val="4627CAD330E1456F8B2D9170E4BCAF5A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914C507C4FA64542877204F95BA9D85D1">
    <w:name w:val="914C507C4FA64542877204F95BA9D85D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D4C2F309A84847DBA2FF965A5C21AC2B1">
    <w:name w:val="D4C2F309A84847DBA2FF965A5C21AC2B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95EE2D791A13431EBCC60BB9646A912A1">
    <w:name w:val="95EE2D791A13431EBCC60BB9646A912A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843796E6036A42E3A0F0E7C4D08049791">
    <w:name w:val="843796E6036A42E3A0F0E7C4D0804979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3EDC835988434FCE9CF880D8E69FF6811">
    <w:name w:val="3EDC835988434FCE9CF880D8E69FF681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4C554498CE464A4AB325B30269A10D581">
    <w:name w:val="4C554498CE464A4AB325B30269A10D58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96E0CEF1312F447D9915303C07F0EC8E1">
    <w:name w:val="96E0CEF1312F447D9915303C07F0EC8E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EE78339B1D864E5D9A1A12E8635C5FE91">
    <w:name w:val="EE78339B1D864E5D9A1A12E8635C5FE9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E3214F4637D342179ACF06D6992DAE4D1">
    <w:name w:val="E3214F4637D342179ACF06D6992DAE4D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25234DA406C341B780E0AB692914186A1">
    <w:name w:val="25234DA406C341B780E0AB692914186A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F452D05BC01342D2BCD734D0BD1E0D201">
    <w:name w:val="F452D05BC01342D2BCD734D0BD1E0D20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BBDE4A451091450199DCCB7728DC5EE31">
    <w:name w:val="BBDE4A451091450199DCCB7728DC5EE3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E9D420A1AE00443A8AC4BD36DF49B1301">
    <w:name w:val="E9D420A1AE00443A8AC4BD36DF49B130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3CCB58E932DB46C98CDB450F4DB351F51">
    <w:name w:val="3CCB58E932DB46C98CDB450F4DB351F5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EFD177600175431780BD97EBF2258E4C1">
    <w:name w:val="EFD177600175431780BD97EBF2258E4C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F83C9DB5A66844AE909634A6E09822A91">
    <w:name w:val="F83C9DB5A66844AE909634A6E09822A91"/>
    <w:rsid w:val="00C1524D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F4FC261821C248158A3EF16D6E998080">
    <w:name w:val="F4FC261821C248158A3EF16D6E998080"/>
    <w:rsid w:val="00C1524D"/>
  </w:style>
  <w:style w:type="paragraph" w:customStyle="1" w:styleId="14F745F1FDD34308985F4E13E486639B">
    <w:name w:val="14F745F1FDD34308985F4E13E486639B"/>
    <w:rsid w:val="00C1524D"/>
  </w:style>
  <w:style w:type="paragraph" w:customStyle="1" w:styleId="340D3EB3FED44A72B96E07CA300755B0">
    <w:name w:val="340D3EB3FED44A72B96E07CA300755B0"/>
    <w:rsid w:val="00C1524D"/>
  </w:style>
  <w:style w:type="paragraph" w:customStyle="1" w:styleId="A27073BCEEA34AAE86FD205172BCC81B">
    <w:name w:val="A27073BCEEA34AAE86FD205172BCC81B"/>
    <w:rsid w:val="00C1524D"/>
  </w:style>
  <w:style w:type="paragraph" w:customStyle="1" w:styleId="783EA6D0576A4DDD82E169D13EAB3C03">
    <w:name w:val="783EA6D0576A4DDD82E169D13EAB3C03"/>
    <w:rsid w:val="00C1524D"/>
  </w:style>
  <w:style w:type="paragraph" w:customStyle="1" w:styleId="7F9A311ACDDF49E7BBFC03DCB7DF9701">
    <w:name w:val="7F9A311ACDDF49E7BBFC03DCB7DF9701"/>
    <w:rsid w:val="00C1524D"/>
  </w:style>
  <w:style w:type="paragraph" w:customStyle="1" w:styleId="FFDD3AAD1545449289A3F93E7D313D34">
    <w:name w:val="FFDD3AAD1545449289A3F93E7D313D34"/>
    <w:rsid w:val="00C1524D"/>
  </w:style>
  <w:style w:type="paragraph" w:customStyle="1" w:styleId="5348290E0D514BC689E58FA8DB7D72FF">
    <w:name w:val="5348290E0D514BC689E58FA8DB7D72FF"/>
    <w:rsid w:val="00C1524D"/>
  </w:style>
  <w:style w:type="paragraph" w:customStyle="1" w:styleId="FCBC8499A2EA4BA9B914AD5CFD1A5739">
    <w:name w:val="FCBC8499A2EA4BA9B914AD5CFD1A5739"/>
    <w:rsid w:val="00C1524D"/>
  </w:style>
  <w:style w:type="paragraph" w:customStyle="1" w:styleId="B3E791D3C9584766AC61FCB1E5B76689">
    <w:name w:val="B3E791D3C9584766AC61FCB1E5B76689"/>
    <w:rsid w:val="00C1524D"/>
  </w:style>
  <w:style w:type="paragraph" w:customStyle="1" w:styleId="08FC00B79C76404E931D6F4C34A7E14D">
    <w:name w:val="08FC00B79C76404E931D6F4C34A7E14D"/>
    <w:rsid w:val="00C1524D"/>
  </w:style>
  <w:style w:type="paragraph" w:customStyle="1" w:styleId="BAEC83DE55D54384A0A1BF559435DD2C">
    <w:name w:val="BAEC83DE55D54384A0A1BF559435DD2C"/>
    <w:rsid w:val="00C1524D"/>
  </w:style>
  <w:style w:type="paragraph" w:customStyle="1" w:styleId="6B66F797116F47158FA1EBC5C44F8B61">
    <w:name w:val="6B66F797116F47158FA1EBC5C44F8B61"/>
    <w:rsid w:val="00C1524D"/>
  </w:style>
  <w:style w:type="paragraph" w:customStyle="1" w:styleId="495A95EA0DE64AD7851986FD15822AC5">
    <w:name w:val="495A95EA0DE64AD7851986FD15822AC5"/>
    <w:rsid w:val="00C1524D"/>
  </w:style>
  <w:style w:type="paragraph" w:customStyle="1" w:styleId="2EE99E960A2442BBB67A9AD1D4E423DA">
    <w:name w:val="2EE99E960A2442BBB67A9AD1D4E423DA"/>
    <w:rsid w:val="00C1524D"/>
  </w:style>
  <w:style w:type="paragraph" w:customStyle="1" w:styleId="760B835238FB434BA091BDA8272F47BB">
    <w:name w:val="760B835238FB434BA091BDA8272F47BB"/>
    <w:rsid w:val="00C1524D"/>
  </w:style>
  <w:style w:type="paragraph" w:customStyle="1" w:styleId="DEA324A6339241658DBA70DB1BD0CD01">
    <w:name w:val="DEA324A6339241658DBA70DB1BD0CD01"/>
    <w:rsid w:val="00C1524D"/>
  </w:style>
  <w:style w:type="paragraph" w:customStyle="1" w:styleId="10ED4B0A3DBA44B3BA87F024A35A47AD">
    <w:name w:val="10ED4B0A3DBA44B3BA87F024A35A47AD"/>
    <w:rsid w:val="00C1524D"/>
  </w:style>
  <w:style w:type="paragraph" w:customStyle="1" w:styleId="9F81FEDF536941FA900C3BD077600563">
    <w:name w:val="9F81FEDF536941FA900C3BD077600563"/>
    <w:rsid w:val="00C1524D"/>
  </w:style>
  <w:style w:type="paragraph" w:customStyle="1" w:styleId="1827D994C5114A5AB0B186BD7744760F">
    <w:name w:val="1827D994C5114A5AB0B186BD7744760F"/>
    <w:rsid w:val="00C1524D"/>
  </w:style>
  <w:style w:type="paragraph" w:customStyle="1" w:styleId="BD9A3F8362404DB8835E783246B5F477">
    <w:name w:val="BD9A3F8362404DB8835E783246B5F477"/>
    <w:rsid w:val="00C1524D"/>
  </w:style>
  <w:style w:type="paragraph" w:customStyle="1" w:styleId="041C70BDF8E0421C9CA5A78C7CF7B0B9">
    <w:name w:val="041C70BDF8E0421C9CA5A78C7CF7B0B9"/>
    <w:rsid w:val="00C1524D"/>
  </w:style>
  <w:style w:type="paragraph" w:customStyle="1" w:styleId="2BCCA4DBDBAB4161ABEA7D756443D9CB">
    <w:name w:val="2BCCA4DBDBAB4161ABEA7D756443D9CB"/>
    <w:rsid w:val="00C1524D"/>
  </w:style>
  <w:style w:type="paragraph" w:customStyle="1" w:styleId="583157F4988545C5B511631DDFDC2950">
    <w:name w:val="583157F4988545C5B511631DDFDC2950"/>
    <w:rsid w:val="00C1524D"/>
  </w:style>
  <w:style w:type="paragraph" w:customStyle="1" w:styleId="51E74F07DC1142EEA6EE7CD80C20052F">
    <w:name w:val="51E74F07DC1142EEA6EE7CD80C20052F"/>
    <w:rsid w:val="00C1524D"/>
  </w:style>
  <w:style w:type="paragraph" w:customStyle="1" w:styleId="02BD19ACAB394EB280E670CDDC22A0A9">
    <w:name w:val="02BD19ACAB394EB280E670CDDC22A0A9"/>
    <w:rsid w:val="00C1524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DD21FFDCCC5447882BA3E005D0C5C4" ma:contentTypeVersion="13" ma:contentTypeDescription="Create a new document." ma:contentTypeScope="" ma:versionID="17b6d2d5644d60185d07cb12f7eb60c2">
  <xsd:schema xmlns:xsd="http://www.w3.org/2001/XMLSchema" xmlns:xs="http://www.w3.org/2001/XMLSchema" xmlns:p="http://schemas.microsoft.com/office/2006/metadata/properties" xmlns:ns2="70323f1b-2ea2-42d4-998f-b550c68bcfee" xmlns:ns3="e22182be-5fc9-442e-98ae-d2b3d9fe3f19" targetNamespace="http://schemas.microsoft.com/office/2006/metadata/properties" ma:root="true" ma:fieldsID="8d6ecf25c18b22cc8cf6fbecfced74a5" ns2:_="" ns3:_="">
    <xsd:import namespace="70323f1b-2ea2-42d4-998f-b550c68bcfee"/>
    <xsd:import namespace="e22182be-5fc9-442e-98ae-d2b3d9fe3f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BillingMetadata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323f1b-2ea2-42d4-998f-b550c68bcf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079e5af-fcb9-4239-8f53-2dcbfeccdc5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2182be-5fc9-442e-98ae-d2b3d9fe3f19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418c2e6-30b5-4463-b4eb-82a4d1d22635}" ma:internalName="TaxCatchAll" ma:showField="CatchAllData" ma:web="e22182be-5fc9-442e-98ae-d2b3d9fe3f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Rz9Rp+p3dz4yyOamnLcBi2f/72Q==">CgMxLjA4AHIhMUdmSmQxVXg5WWxOdjhQZFdSQWUxQTNOTjFJeVFyejR6</go:docsCustomData>
</go:gDocsCustomXmlDataStorage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22182be-5fc9-442e-98ae-d2b3d9fe3f19" xsi:nil="true"/>
    <lcf76f155ced4ddcb4097134ff3c332f xmlns="70323f1b-2ea2-42d4-998f-b550c68bcfe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4CE9643-A9B1-4CD5-81F2-F52BF7518D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F4B6F-12DF-8C4B-8356-EBE8635E2B7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890490C-6CFB-44CA-93F3-813B900037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323f1b-2ea2-42d4-998f-b550c68bcfee"/>
    <ds:schemaRef ds:uri="e22182be-5fc9-442e-98ae-d2b3d9fe3f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5.xml><?xml version="1.0" encoding="utf-8"?>
<ds:datastoreItem xmlns:ds="http://schemas.openxmlformats.org/officeDocument/2006/customXml" ds:itemID="{EEBED664-375A-4911-AAF2-9CDF2D274AA5}">
  <ds:schemaRefs>
    <ds:schemaRef ds:uri="http://schemas.microsoft.com/office/2006/metadata/properties"/>
    <ds:schemaRef ds:uri="http://schemas.microsoft.com/office/infopath/2007/PartnerControls"/>
    <ds:schemaRef ds:uri="e22182be-5fc9-442e-98ae-d2b3d9fe3f19"/>
    <ds:schemaRef ds:uri="70323f1b-2ea2-42d4-998f-b550c68bcfe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8-advisory-council-first-semester-CC TEMPLATE .dotx</Template>
  <TotalTime>94</TotalTime>
  <Pages>4</Pages>
  <Words>456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ASCA</dc:creator>
  <cp:lastModifiedBy>Rocio Gomez</cp:lastModifiedBy>
  <cp:revision>13</cp:revision>
  <dcterms:created xsi:type="dcterms:W3CDTF">2026-01-08T02:54:00Z</dcterms:created>
  <dcterms:modified xsi:type="dcterms:W3CDTF">2026-01-15T02:55:00Z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0x010100F0DD21FFDCCC5447882BA3E005D0C5C4</vt:lpwstr>
  </property>
  <property fmtid="{D5CDD505-2E9C-101B-9397-08002B2CF9AE}" pid="3" name="MediaServiceImageTags">
    <vt:lpwstr/>
  </property>
</Properties>
</file>