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0" w:type="dxa"/>
        <w:tblInd w:w="-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5"/>
        <w:gridCol w:w="2337"/>
        <w:gridCol w:w="54"/>
        <w:gridCol w:w="3854"/>
        <w:gridCol w:w="1440"/>
        <w:gridCol w:w="1620"/>
        <w:gridCol w:w="180"/>
      </w:tblGrid>
      <w:tr w:rsidR="00A31C8B" w:rsidRPr="00AE1853" w14:paraId="27A0E655" w14:textId="77777777" w:rsidTr="00A31C8B">
        <w:trPr>
          <w:gridBefore w:val="1"/>
          <w:wBefore w:w="145" w:type="dxa"/>
          <w:trHeight w:val="270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31E27E29" w14:textId="77777777" w:rsidR="00A31C8B" w:rsidRPr="00AE1853" w:rsidRDefault="00A31C8B" w:rsidP="00FE50C8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School </w:t>
            </w: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Name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NAME"/>
            <w:tag w:val="SCHOOL NAME"/>
            <w:id w:val="-277490932"/>
            <w:placeholder>
              <w:docPart w:val="CF2599EED0714C32A613BE93F5F4E986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5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590ECB7A" w14:textId="77777777" w:rsidR="00A31C8B" w:rsidRPr="00AE1853" w:rsidRDefault="00A31C8B" w:rsidP="00FE50C8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31C8B" w:rsidRPr="00AE1853" w14:paraId="29148C82" w14:textId="77777777" w:rsidTr="00A31C8B">
        <w:trPr>
          <w:gridBefore w:val="1"/>
          <w:wBefore w:w="145" w:type="dxa"/>
          <w:trHeight w:val="270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62B10AA4" w14:textId="77777777" w:rsidR="00A31C8B" w:rsidRPr="00AE1853" w:rsidRDefault="00A31C8B" w:rsidP="00FE50C8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AE185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 xml:space="preserve">School </w:t>
            </w: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Counselor Name</w:t>
            </w:r>
          </w:p>
        </w:tc>
        <w:sdt>
          <w:sdtPr>
            <w:rPr>
              <w:rFonts w:ascii="Aptos" w:hAnsi="Aptos"/>
              <w:color w:val="000000" w:themeColor="text1"/>
              <w:sz w:val="20"/>
              <w:szCs w:val="20"/>
            </w:rPr>
            <w:alias w:val="SCHOOL COUNSELOR NAME"/>
            <w:tag w:val="SCHOOL COUNSELOR NAME"/>
            <w:id w:val="1029069005"/>
            <w:placeholder>
              <w:docPart w:val="70BF6BBFA2FC4B17B87A7504DCE3B047"/>
            </w:placeholder>
            <w:showingPlcHdr/>
            <w15:color w:val="0000FF"/>
            <w:text/>
          </w:sdtPr>
          <w:sdtContent>
            <w:tc>
              <w:tcPr>
                <w:tcW w:w="3908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3CF22586" w14:textId="77777777" w:rsidR="00A31C8B" w:rsidRPr="00AE1853" w:rsidRDefault="00A31C8B" w:rsidP="00FE50C8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144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0964765" w14:textId="77777777" w:rsidR="00A31C8B" w:rsidRPr="00E420A3" w:rsidRDefault="00A31C8B" w:rsidP="00FE50C8">
            <w:pPr>
              <w:widowControl/>
              <w:ind w:firstLine="67"/>
              <w:rPr>
                <w:rFonts w:ascii="Aptos" w:eastAsia="Calibri" w:hAnsi="Aptos" w:cstheme="minorHAnsi"/>
                <w:b/>
                <w:bCs/>
              </w:rPr>
            </w:pPr>
            <w:r w:rsidRPr="00E420A3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School Year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SCHOOL YEAR"/>
            <w:tag w:val="SCHOOL YEAR"/>
            <w:id w:val="1186406912"/>
            <w:placeholder>
              <w:docPart w:val="62BCDBD1AA074C979F81A16C830BE6C3"/>
            </w:placeholder>
            <w:showingPlcHdr/>
            <w15:color w:val="0000FF"/>
            <w:text/>
          </w:sdtPr>
          <w:sdtContent>
            <w:tc>
              <w:tcPr>
                <w:tcW w:w="1800" w:type="dxa"/>
                <w:gridSpan w:val="2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103DACA2" w14:textId="77777777" w:rsidR="00A31C8B" w:rsidRPr="00AE1853" w:rsidRDefault="00A31C8B" w:rsidP="00FE50C8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31C8B" w:rsidRPr="00AE1853" w14:paraId="677DE742" w14:textId="77777777" w:rsidTr="00A31C8B">
        <w:trPr>
          <w:gridBefore w:val="1"/>
          <w:wBefore w:w="145" w:type="dxa"/>
          <w:trHeight w:val="144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145F1FE9" w14:textId="45A6F291" w:rsidR="00A31C8B" w:rsidRPr="00AE1853" w:rsidRDefault="00A31C8B" w:rsidP="00FE50C8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Small Group Title or Focus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SMALL GROUP TITLE OR FOCUS"/>
            <w:tag w:val="SMALL GROUP TITLE OR FOCUS"/>
            <w:id w:val="1031231553"/>
            <w:placeholder>
              <w:docPart w:val="F118FBFC80AF46EDBA9A7D539A341B12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5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2057E877" w14:textId="77777777" w:rsidR="00A31C8B" w:rsidRPr="00AE1853" w:rsidRDefault="00A31C8B" w:rsidP="00FE50C8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31C8B" w:rsidRPr="00AE1853" w14:paraId="0899042C" w14:textId="77777777" w:rsidTr="00A31C8B">
        <w:trPr>
          <w:gridBefore w:val="1"/>
          <w:wBefore w:w="145" w:type="dxa"/>
          <w:trHeight w:val="144"/>
        </w:trPr>
        <w:tc>
          <w:tcPr>
            <w:tcW w:w="2337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641DBA7F" w14:textId="02D83E16" w:rsidR="00A31C8B" w:rsidRPr="00AE1853" w:rsidRDefault="00A31C8B" w:rsidP="00FE50C8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Number of Sessions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NUMBER OF SESSIONS"/>
            <w:tag w:val="NUMBER OF SESSIONS"/>
            <w:id w:val="209393010"/>
            <w:placeholder>
              <w:docPart w:val="C5077F7964A44D9F867A0DF770B581CB"/>
            </w:placeholder>
            <w:showingPlcHdr/>
            <w15:color w:val="0000FF"/>
            <w:text/>
          </w:sdtPr>
          <w:sdtContent>
            <w:tc>
              <w:tcPr>
                <w:tcW w:w="7148" w:type="dxa"/>
                <w:gridSpan w:val="5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  <w:tcMar>
                  <w:top w:w="60" w:type="dxa"/>
                  <w:left w:w="60" w:type="dxa"/>
                  <w:bottom w:w="60" w:type="dxa"/>
                  <w:right w:w="60" w:type="dxa"/>
                </w:tcMar>
              </w:tcPr>
              <w:p w14:paraId="63888D13" w14:textId="77777777" w:rsidR="00A31C8B" w:rsidRPr="00AE1853" w:rsidRDefault="00A31C8B" w:rsidP="00FE50C8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3717EC" w:rsidRPr="00AE1853" w14:paraId="61DD145F" w14:textId="77777777" w:rsidTr="00A31C8B">
        <w:trPr>
          <w:gridBefore w:val="1"/>
          <w:gridAfter w:val="1"/>
          <w:wBefore w:w="145" w:type="dxa"/>
          <w:wAfter w:w="180" w:type="dxa"/>
          <w:trHeight w:val="144"/>
        </w:trPr>
        <w:tc>
          <w:tcPr>
            <w:tcW w:w="2391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60" w:type="dxa"/>
              <w:bottom w:w="60" w:type="dxa"/>
              <w:right w:w="60" w:type="dxa"/>
            </w:tcMar>
          </w:tcPr>
          <w:p w14:paraId="06C7631E" w14:textId="702BC1DF" w:rsidR="003717EC" w:rsidRDefault="0046214B" w:rsidP="00273E72">
            <w:pPr>
              <w:widowControl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Reason for this group:</w:t>
            </w:r>
          </w:p>
        </w:tc>
        <w:tc>
          <w:tcPr>
            <w:tcW w:w="6914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D9EE57D" w14:textId="77777777" w:rsidR="0046214B" w:rsidRDefault="0046214B" w:rsidP="003717EC">
            <w:pPr>
              <w:widowControl/>
              <w:ind w:left="72"/>
            </w:pPr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>Students in group need support with: (check all that apply</w:t>
            </w:r>
            <w:r>
              <w:t xml:space="preserve"> </w:t>
            </w:r>
          </w:p>
          <w:p w14:paraId="44F2CF38" w14:textId="77777777" w:rsidR="0046214B" w:rsidRPr="00A82093" w:rsidRDefault="0046214B" w:rsidP="003717EC">
            <w:pPr>
              <w:widowControl/>
              <w:ind w:left="72"/>
              <w:rPr>
                <w:sz w:val="8"/>
                <w:szCs w:val="8"/>
              </w:rPr>
            </w:pPr>
          </w:p>
          <w:p w14:paraId="52A33DBC" w14:textId="63D6DD40" w:rsidR="003717EC" w:rsidRPr="00EF549F" w:rsidRDefault="003717EC" w:rsidP="003717EC">
            <w:pPr>
              <w:widowControl/>
              <w:ind w:left="72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hyperlink r:id="rId12" w:history="1">
              <w:r w:rsidRPr="00AD6FA6">
                <w:rPr>
                  <w:rStyle w:val="Hyperlink"/>
                  <w:rFonts w:ascii="Aptos" w:eastAsia="Calibri" w:hAnsi="Aptos" w:cstheme="minorHAnsi"/>
                  <w:b/>
                  <w:bCs/>
                  <w:sz w:val="20"/>
                  <w:szCs w:val="20"/>
                </w:rPr>
                <w:t>Life-Readiness</w:t>
              </w:r>
            </w:hyperlink>
            <w:r>
              <w:t xml:space="preserve"> </w:t>
            </w:r>
          </w:p>
          <w:p w14:paraId="5B8424DF" w14:textId="1408E8AC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Learning Strategies"/>
                <w:id w:val="-1261987983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A31C8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Learning Strategies</w:t>
            </w:r>
          </w:p>
          <w:p w14:paraId="7787551A" w14:textId="544771E4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Self Management Skills"/>
                <w:tag w:val="LIFE READINESS - Self Management Skills"/>
                <w:id w:val="-630869704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3717E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Self-Management Skills</w:t>
            </w:r>
          </w:p>
          <w:p w14:paraId="1DD8BB56" w14:textId="268F96CF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LIFE READINESS - Social Skills"/>
                <w:tag w:val="LIFE READINESS - Social Skills"/>
                <w:id w:val="618651787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46214B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Social Skills </w:t>
            </w:r>
          </w:p>
          <w:p w14:paraId="1E979382" w14:textId="77777777" w:rsidR="003717EC" w:rsidRPr="00602B75" w:rsidRDefault="003717EC" w:rsidP="003717EC">
            <w:pPr>
              <w:widowControl/>
              <w:rPr>
                <w:rFonts w:ascii="Aptos" w:eastAsia="Calibri" w:hAnsi="Aptos" w:cstheme="minorHAnsi"/>
                <w:sz w:val="10"/>
                <w:szCs w:val="10"/>
              </w:rPr>
            </w:pPr>
          </w:p>
          <w:p w14:paraId="38029DB8" w14:textId="77777777" w:rsidR="003717EC" w:rsidRPr="00602B75" w:rsidRDefault="003717EC" w:rsidP="003717EC">
            <w:pPr>
              <w:widowControl/>
              <w:ind w:left="72"/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</w:pPr>
            <w:r w:rsidRPr="00602B75">
              <w:rPr>
                <w:rFonts w:ascii="Aptos" w:eastAsia="Calibri" w:hAnsi="Aptos" w:cstheme="minorHAnsi"/>
                <w:b/>
                <w:bCs/>
                <w:sz w:val="20"/>
                <w:szCs w:val="20"/>
              </w:rPr>
              <w:t>Academic Success</w:t>
            </w:r>
          </w:p>
          <w:p w14:paraId="57697E39" w14:textId="60CD65F6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Classroom"/>
                <w:tag w:val="SETTING"/>
                <w:id w:val="1685793665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3717E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>
              <w:rPr>
                <w:rFonts w:ascii="Aptos" w:eastAsia="Calibri" w:hAnsi="Aptos" w:cstheme="minorHAnsi"/>
                <w:sz w:val="20"/>
                <w:szCs w:val="20"/>
              </w:rPr>
              <w:t xml:space="preserve"> F</w:t>
            </w:r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>ailing grades</w:t>
            </w:r>
          </w:p>
          <w:p w14:paraId="051C3D82" w14:textId="10FC203B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Classroom"/>
                <w:tag w:val="SETTING"/>
                <w:id w:val="-1586140692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3717E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Meeting benchmarks </w:t>
            </w:r>
          </w:p>
          <w:p w14:paraId="27704DD0" w14:textId="69BDF18C" w:rsidR="003717EC" w:rsidRPr="00602B75" w:rsidRDefault="00000000" w:rsidP="003717EC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Classroom"/>
                <w:tag w:val="SETTING"/>
                <w:id w:val="-334218937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3717E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Meeting </w:t>
            </w:r>
            <w:r w:rsidR="003717EC">
              <w:rPr>
                <w:rFonts w:ascii="Aptos" w:eastAsia="Calibri" w:hAnsi="Aptos" w:cstheme="minorHAnsi"/>
                <w:sz w:val="20"/>
                <w:szCs w:val="20"/>
              </w:rPr>
              <w:t>promotion/</w:t>
            </w:r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graduation requirements </w:t>
            </w:r>
          </w:p>
          <w:p w14:paraId="2A322C5F" w14:textId="6A140A51" w:rsidR="005E1262" w:rsidRPr="005E1262" w:rsidRDefault="00000000" w:rsidP="00822F68">
            <w:pPr>
              <w:widowControl/>
              <w:ind w:left="720"/>
              <w:rPr>
                <w:rFonts w:ascii="Aptos" w:eastAsia="Calibri" w:hAnsi="Aptos"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 w:hint="eastAsia"/>
                  <w:sz w:val="24"/>
                  <w:szCs w:val="24"/>
                </w:rPr>
                <w:alias w:val="SETTING - Classroom"/>
                <w:tag w:val="SETTING"/>
                <w:id w:val="1838503972"/>
                <w15:color w:val="0000FF"/>
                <w14:checkbox>
                  <w14:checked w14:val="0"/>
                  <w14:checkedState w14:val="0078" w14:font="Wingdings"/>
                  <w14:uncheckedState w14:val="2610" w14:font="MS Gothic"/>
                </w14:checkbox>
              </w:sdtPr>
              <w:sdtContent>
                <w:r w:rsidR="003717EC"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 w:rsidR="003717EC"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 Low test scores</w:t>
            </w:r>
          </w:p>
        </w:tc>
      </w:tr>
      <w:tr w:rsidR="00850413" w:rsidRPr="00961AAD" w14:paraId="246FAEC4" w14:textId="77777777" w:rsidTr="00A31C8B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0" w:type="dxa"/>
            <w:right w:w="115" w:type="dxa"/>
          </w:tblCellMar>
        </w:tblPrEx>
        <w:trPr>
          <w:gridAfter w:val="1"/>
          <w:wAfter w:w="180" w:type="dxa"/>
        </w:trPr>
        <w:tc>
          <w:tcPr>
            <w:tcW w:w="9450" w:type="dxa"/>
            <w:gridSpan w:val="6"/>
            <w:shd w:val="clear" w:color="auto" w:fill="8C1515"/>
          </w:tcPr>
          <w:p w14:paraId="0DC39D21" w14:textId="77777777" w:rsidR="00850413" w:rsidRPr="00961AAD" w:rsidRDefault="00850413" w:rsidP="00C04F3F">
            <w:pPr>
              <w:rPr>
                <w:rFonts w:ascii="Aptos" w:hAnsi="Aptos"/>
                <w:b/>
                <w:color w:val="FFFFFF"/>
                <w:sz w:val="24"/>
                <w:szCs w:val="24"/>
              </w:rPr>
            </w:pPr>
            <w:r>
              <w:rPr>
                <w:rFonts w:ascii="Aptos" w:hAnsi="Aptos"/>
                <w:b/>
                <w:noProof/>
                <w:color w:val="FFFFFF"/>
                <w:sz w:val="24"/>
                <w:szCs w:val="24"/>
              </w:rPr>
              <w:drawing>
                <wp:inline distT="0" distB="0" distL="0" distR="0" wp14:anchorId="540C99A2" wp14:editId="5EE899E3">
                  <wp:extent cx="5771515" cy="308610"/>
                  <wp:effectExtent l="0" t="0" r="0" b="0"/>
                  <wp:docPr id="27" name="Picture 27" descr="Achievement data for students in small group" title="Achievement data for students in small grou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chievement data for students in small group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1515" cy="308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AEDB7F" w14:textId="77777777" w:rsidR="001A5F27" w:rsidRPr="00602B75" w:rsidRDefault="001A5F27" w:rsidP="001A5F2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ptos" w:eastAsia="Calibri" w:hAnsi="Aptos" w:cs="Calibri"/>
          <w:sz w:val="20"/>
          <w:szCs w:val="20"/>
        </w:rPr>
      </w:pPr>
      <w:r w:rsidRPr="00602B75">
        <w:rPr>
          <w:rFonts w:ascii="Aptos" w:eastAsia="Calibri" w:hAnsi="Aptos" w:cs="Calibri"/>
          <w:sz w:val="20"/>
          <w:szCs w:val="20"/>
        </w:rPr>
        <w:t>For the issues checked above, indicate the baseline achievement data for students in the small group.</w:t>
      </w:r>
    </w:p>
    <w:p w14:paraId="092739AF" w14:textId="77777777" w:rsidR="001A5F27" w:rsidRPr="00A82093" w:rsidRDefault="001A5F27" w:rsidP="001A5F2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ptos" w:eastAsia="Calibri" w:hAnsi="Aptos" w:cs="Calibri"/>
          <w:sz w:val="6"/>
          <w:szCs w:val="6"/>
        </w:rPr>
      </w:pPr>
    </w:p>
    <w:p w14:paraId="40DC97F0" w14:textId="678C26F0" w:rsidR="001A5F27" w:rsidRPr="00602B75" w:rsidRDefault="001A5F27" w:rsidP="00A82093">
      <w:pPr>
        <w:pBdr>
          <w:top w:val="nil"/>
          <w:left w:val="nil"/>
          <w:bottom w:val="nil"/>
          <w:right w:val="nil"/>
          <w:between w:val="nil"/>
        </w:pBdr>
        <w:tabs>
          <w:tab w:val="left" w:pos="5220"/>
        </w:tabs>
        <w:spacing w:line="276" w:lineRule="auto"/>
        <w:rPr>
          <w:rFonts w:ascii="Aptos" w:eastAsia="Calibri" w:hAnsi="Aptos" w:cs="Calibri"/>
          <w:b/>
          <w:bCs/>
          <w:sz w:val="20"/>
          <w:szCs w:val="20"/>
        </w:rPr>
      </w:pPr>
      <w:r w:rsidRPr="00602B75">
        <w:rPr>
          <w:rFonts w:ascii="Aptos" w:eastAsia="Calibri" w:hAnsi="Aptos" w:cs="Calibri"/>
          <w:b/>
          <w:bCs/>
          <w:sz w:val="20"/>
          <w:szCs w:val="20"/>
        </w:rPr>
        <w:t>Issue</w:t>
      </w:r>
      <w:r w:rsidR="00A82093">
        <w:rPr>
          <w:rFonts w:ascii="Aptos" w:eastAsia="Calibri" w:hAnsi="Aptos" w:cs="Calibri"/>
          <w:b/>
          <w:bCs/>
          <w:sz w:val="20"/>
          <w:szCs w:val="20"/>
        </w:rPr>
        <w:tab/>
      </w:r>
      <w:r w:rsidRPr="00602B75">
        <w:rPr>
          <w:rFonts w:ascii="Aptos" w:eastAsia="Calibri" w:hAnsi="Aptos" w:cs="Calibri"/>
          <w:b/>
          <w:bCs/>
          <w:sz w:val="20"/>
          <w:szCs w:val="20"/>
        </w:rPr>
        <w:t>Number of Students</w:t>
      </w:r>
    </w:p>
    <w:tbl>
      <w:tblPr>
        <w:tblW w:w="9468" w:type="dxa"/>
        <w:tblInd w:w="-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58"/>
        <w:gridCol w:w="4410"/>
      </w:tblGrid>
      <w:tr w:rsidR="001A5F27" w:rsidRPr="00602B75" w14:paraId="19365DBB" w14:textId="77777777" w:rsidTr="0033764C">
        <w:trPr>
          <w:trHeight w:val="270"/>
        </w:trPr>
        <w:tc>
          <w:tcPr>
            <w:tcW w:w="505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9BDA6D8" w14:textId="77777777" w:rsidR="001A5F27" w:rsidRPr="00602B75" w:rsidRDefault="001A5F27" w:rsidP="0033764C">
            <w:pPr>
              <w:widowControl/>
              <w:ind w:firstLine="67"/>
              <w:rPr>
                <w:rFonts w:ascii="Aptos" w:eastAsia="Calibri" w:hAnsi="Aptos" w:cstheme="minorHAnsi"/>
              </w:rPr>
            </w:pPr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Failing grades   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ACHIEVEMENT DATA FOR STUDENTS IN SMALL GROUP - Failing Grades"/>
            <w:id w:val="30158212"/>
            <w:placeholder>
              <w:docPart w:val="DEA2F750DDAD456192F8D5284B0465D8"/>
            </w:placeholder>
            <w:showingPlcHdr/>
            <w15:color w:val="0000FF"/>
            <w:text/>
          </w:sdtPr>
          <w:sdtContent>
            <w:tc>
              <w:tcPr>
                <w:tcW w:w="441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2BB6A721" w14:textId="31B55A10" w:rsidR="001A5F27" w:rsidRPr="00602B75" w:rsidRDefault="00A82093" w:rsidP="0033764C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1A5F27" w:rsidRPr="00602B75" w14:paraId="70F239D0" w14:textId="77777777" w:rsidTr="0033764C">
        <w:trPr>
          <w:trHeight w:val="270"/>
        </w:trPr>
        <w:tc>
          <w:tcPr>
            <w:tcW w:w="505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5B68003" w14:textId="77777777" w:rsidR="001A5F27" w:rsidRPr="00602B75" w:rsidRDefault="001A5F27" w:rsidP="0033764C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>Low test scores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ACHIEVEMENT DATA FOR STUDENTS IN SMALL GROUP - Low Test Scores"/>
            <w:tag w:val="ACHIEVEMENT DATA FOR STUDENTS IN SMALL GROUP - Low Test Scores"/>
            <w:id w:val="975184730"/>
            <w:placeholder>
              <w:docPart w:val="383E8DDBCA3547CFA4A5ABB6B944186A"/>
            </w:placeholder>
            <w:showingPlcHdr/>
            <w15:color w:val="0000FF"/>
            <w:text/>
          </w:sdtPr>
          <w:sdtContent>
            <w:tc>
              <w:tcPr>
                <w:tcW w:w="441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5559CBF4" w14:textId="3C85A77F" w:rsidR="001A5F27" w:rsidRPr="00602B75" w:rsidRDefault="00A82093" w:rsidP="0033764C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82093" w:rsidRPr="00602B75" w14:paraId="7EAD6F34" w14:textId="77777777" w:rsidTr="0033764C">
        <w:trPr>
          <w:trHeight w:val="270"/>
        </w:trPr>
        <w:tc>
          <w:tcPr>
            <w:tcW w:w="505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7A0C92A" w14:textId="77777777" w:rsidR="00A82093" w:rsidRPr="00602B75" w:rsidRDefault="00A82093" w:rsidP="00A82093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Not meeting graduation requirements 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ACHIEVEMENT DATA FOR STUDENTS IN SMALL GROUP - Not Meeting Grad Requirements"/>
            <w:tag w:val="ACHIEVEMENT DATA FOR STUDENTS IN SMALL GROUP - Not Meeting Grad Requirements"/>
            <w:id w:val="579411315"/>
            <w:placeholder>
              <w:docPart w:val="759CA038CB004C8785A3DD1E93F4928A"/>
            </w:placeholder>
            <w:showingPlcHdr/>
            <w15:color w:val="0000FF"/>
            <w:text/>
          </w:sdtPr>
          <w:sdtContent>
            <w:tc>
              <w:tcPr>
                <w:tcW w:w="441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E52199E" w14:textId="33F32FC9" w:rsidR="00A82093" w:rsidRPr="00602B75" w:rsidRDefault="00A82093" w:rsidP="00A82093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CB7513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A82093" w:rsidRPr="00602B75" w14:paraId="55C286CC" w14:textId="77777777" w:rsidTr="0033764C">
        <w:trPr>
          <w:trHeight w:val="270"/>
        </w:trPr>
        <w:tc>
          <w:tcPr>
            <w:tcW w:w="5058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E900F8E" w14:textId="77777777" w:rsidR="00A82093" w:rsidRPr="00602B75" w:rsidRDefault="00A82093" w:rsidP="00A82093">
            <w:pPr>
              <w:widowControl/>
              <w:ind w:left="72"/>
              <w:rPr>
                <w:rFonts w:ascii="Aptos" w:eastAsia="Calibri" w:hAnsi="Aptos" w:cstheme="minorHAnsi"/>
                <w:sz w:val="20"/>
                <w:szCs w:val="20"/>
              </w:rPr>
            </w:pPr>
            <w:r w:rsidRPr="00602B75">
              <w:rPr>
                <w:rFonts w:ascii="Aptos" w:eastAsia="Calibri" w:hAnsi="Aptos" w:cstheme="minorHAnsi"/>
                <w:sz w:val="20"/>
                <w:szCs w:val="20"/>
              </w:rPr>
              <w:t xml:space="preserve">Not meeting benchmarks 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ACHIEVEMENT DATA FOR STUDENTS IN SMALL GROUP - Not Meeting Benchmarks"/>
            <w:tag w:val="ACHIEVEMENT DATA FOR STUDENTS IN SMALL GROUP - Not Meeting Benchmarks"/>
            <w:id w:val="1836882237"/>
            <w:placeholder>
              <w:docPart w:val="A4F2B15FFB4A4961835D281EBFB717D3"/>
            </w:placeholder>
            <w:showingPlcHdr/>
            <w15:color w:val="0000FF"/>
            <w:text/>
          </w:sdtPr>
          <w:sdtContent>
            <w:tc>
              <w:tcPr>
                <w:tcW w:w="4410" w:type="dxa"/>
                <w:tcBorders>
                  <w:top w:val="single" w:sz="48" w:space="0" w:color="FFFFFF" w:themeColor="background1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57B1A98E" w14:textId="07204A24" w:rsidR="00A82093" w:rsidRPr="00602B75" w:rsidRDefault="00A82093" w:rsidP="00A82093">
                <w:pPr>
                  <w:widowControl/>
                  <w:ind w:firstLine="67"/>
                  <w:rPr>
                    <w:rFonts w:ascii="Aptos" w:eastAsia="Calibri" w:hAnsi="Aptos" w:cstheme="minorHAnsi"/>
                  </w:rPr>
                </w:pPr>
                <w:r w:rsidRPr="00CB7513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1B99DC33" w14:textId="77777777" w:rsidR="00850413" w:rsidRPr="00822F68" w:rsidRDefault="0085041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ptos" w:eastAsia="Calibri" w:hAnsi="Aptos" w:cs="Calibri"/>
          <w:color w:val="F2F2F2"/>
          <w:sz w:val="12"/>
          <w:szCs w:val="12"/>
        </w:rPr>
      </w:pPr>
    </w:p>
    <w:tbl>
      <w:tblPr>
        <w:tblW w:w="9460" w:type="dxa"/>
        <w:tblInd w:w="-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115" w:type="dxa"/>
        </w:tblCellMar>
        <w:tblLook w:val="0400" w:firstRow="0" w:lastRow="0" w:firstColumn="0" w:lastColumn="0" w:noHBand="0" w:noVBand="1"/>
      </w:tblPr>
      <w:tblGrid>
        <w:gridCol w:w="9360"/>
        <w:gridCol w:w="100"/>
      </w:tblGrid>
      <w:tr w:rsidR="00850413" w:rsidRPr="00961AAD" w14:paraId="5FEE12B0" w14:textId="77777777" w:rsidTr="005E1262">
        <w:tc>
          <w:tcPr>
            <w:tcW w:w="94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A152B0" w14:textId="77777777" w:rsidR="00850413" w:rsidRPr="00961AAD" w:rsidRDefault="00850413" w:rsidP="004C4E1D">
            <w:pPr>
              <w:spacing w:after="60"/>
              <w:rPr>
                <w:rFonts w:ascii="Aptos" w:hAnsi="Aptos"/>
                <w:b/>
                <w:color w:val="FFFFFF"/>
                <w:sz w:val="24"/>
                <w:szCs w:val="24"/>
              </w:rPr>
            </w:pPr>
            <w:r>
              <w:rPr>
                <w:rFonts w:ascii="Aptos" w:hAnsi="Aptos"/>
                <w:b/>
                <w:noProof/>
                <w:color w:val="FFFFFF"/>
                <w:sz w:val="24"/>
                <w:szCs w:val="24"/>
              </w:rPr>
              <w:drawing>
                <wp:inline distT="0" distB="0" distL="0" distR="0" wp14:anchorId="6FD226B8" wp14:editId="3AC97DB7">
                  <wp:extent cx="5924707" cy="319405"/>
                  <wp:effectExtent l="0" t="0" r="0" b="4445"/>
                  <wp:docPr id="28" name="Picture 28" descr="What contributing-factors data supports the need for the small group? " title="What contributing-factors data supports the need for the small group?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Achievement data for students in small group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5474" cy="319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961AAD" w14:paraId="4DBA7F1A" w14:textId="77777777" w:rsidTr="005E1262">
        <w:trPr>
          <w:gridAfter w:val="1"/>
          <w:wAfter w:w="100" w:type="dxa"/>
          <w:trHeight w:val="314"/>
        </w:trPr>
        <w:tc>
          <w:tcPr>
            <w:tcW w:w="9360" w:type="dxa"/>
            <w:tcBorders>
              <w:top w:val="nil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4B4FC161" w14:textId="77777777" w:rsidR="00850413" w:rsidRPr="00961AAD" w:rsidRDefault="00850413" w:rsidP="00C04F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20"/>
              <w:rPr>
                <w:rFonts w:ascii="Aptos" w:hAnsi="Aptos"/>
                <w:b/>
                <w:bCs/>
                <w:i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Attendance Data</w:t>
            </w:r>
            <w: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1AAD">
              <w:rPr>
                <w:rFonts w:ascii="Aptos" w:hAnsi="Aptos"/>
                <w:i/>
                <w:sz w:val="20"/>
                <w:szCs w:val="20"/>
              </w:rPr>
              <w:t xml:space="preserve">(Use “NA” if no data applies.)  </w:t>
            </w:r>
          </w:p>
        </w:tc>
      </w:tr>
      <w:tr w:rsidR="00850413" w:rsidRPr="00961AAD" w14:paraId="672A7FFF" w14:textId="77777777" w:rsidTr="005E1262">
        <w:trPr>
          <w:gridAfter w:val="1"/>
          <w:wAfter w:w="100" w:type="dxa"/>
          <w:trHeight w:val="359"/>
        </w:trPr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CONTRIBUTING-FACTORS DATA SUPPORT- Attendance Data"/>
            <w:id w:val="-1502804443"/>
            <w:placeholder>
              <w:docPart w:val="F1BDEA75FA174395A39CE46D29832F83"/>
            </w:placeholder>
            <w:showingPlcHdr/>
            <w15:color w:val="0000FF"/>
            <w:text/>
          </w:sdtPr>
          <w:sdtContent>
            <w:tc>
              <w:tcPr>
                <w:tcW w:w="9360" w:type="dxa"/>
                <w:tcBorders>
                  <w:top w:val="nil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6AAF29F" w14:textId="7C2A3A56" w:rsidR="00850413" w:rsidRPr="00961AAD" w:rsidRDefault="00A82093" w:rsidP="00C04F3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"/>
                  <w:rPr>
                    <w:rFonts w:ascii="Aptos" w:hAnsi="Aptos"/>
                    <w:iCs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850413" w:rsidRPr="00961AAD" w14:paraId="3573FB3B" w14:textId="77777777" w:rsidTr="005E1262">
        <w:trPr>
          <w:gridAfter w:val="1"/>
          <w:wAfter w:w="100" w:type="dxa"/>
          <w:trHeight w:val="350"/>
        </w:trPr>
        <w:tc>
          <w:tcPr>
            <w:tcW w:w="93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647D495A" w14:textId="77777777" w:rsidR="00850413" w:rsidRPr="00961AAD" w:rsidRDefault="00850413" w:rsidP="00FC2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14"/>
              <w:rPr>
                <w:rFonts w:ascii="Aptos" w:hAnsi="Aptos"/>
                <w:i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Discipline Data</w:t>
            </w:r>
            <w: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961AAD">
              <w:rPr>
                <w:rFonts w:ascii="Aptos" w:hAnsi="Aptos"/>
                <w:i/>
                <w:sz w:val="20"/>
                <w:szCs w:val="20"/>
              </w:rPr>
              <w:t xml:space="preserve">(Use “NA” if no data applies.)  </w:t>
            </w:r>
          </w:p>
        </w:tc>
      </w:tr>
      <w:tr w:rsidR="00850413" w:rsidRPr="00961AAD" w14:paraId="05700832" w14:textId="77777777" w:rsidTr="005E1262">
        <w:trPr>
          <w:gridAfter w:val="1"/>
          <w:wAfter w:w="100" w:type="dxa"/>
          <w:trHeight w:val="350"/>
        </w:trPr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CONTRIBUTING-FACTORS DATA SUPPORT- Discipline Data"/>
            <w:tag w:val="CONTRIBUTING-FACTORS DATA SUPPORT- Discipline Data"/>
            <w:id w:val="-731154229"/>
            <w:placeholder>
              <w:docPart w:val="016ABEE3ED3340579B8D6F0039BE99EF"/>
            </w:placeholder>
            <w:showingPlcHdr/>
            <w15:color w:val="0000FF"/>
            <w:text/>
          </w:sdtPr>
          <w:sdtContent>
            <w:tc>
              <w:tcPr>
                <w:tcW w:w="9360" w:type="dxa"/>
                <w:tcBorders>
                  <w:top w:val="nil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3D79D1BD" w14:textId="26E1C87D" w:rsidR="00850413" w:rsidRPr="0023383F" w:rsidRDefault="00A82093" w:rsidP="00C04F3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"/>
                  <w:rPr>
                    <w:rFonts w:ascii="Aptos" w:hAnsi="Aptos"/>
                    <w:color w:val="000000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  <w:tr w:rsidR="00850413" w:rsidRPr="00961AAD" w14:paraId="62A285A1" w14:textId="77777777" w:rsidTr="005E1262">
        <w:trPr>
          <w:gridAfter w:val="1"/>
          <w:wAfter w:w="100" w:type="dxa"/>
          <w:trHeight w:val="350"/>
        </w:trPr>
        <w:tc>
          <w:tcPr>
            <w:tcW w:w="936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35F7130C" w14:textId="77777777" w:rsidR="00850413" w:rsidRPr="003D5186" w:rsidRDefault="00850413" w:rsidP="00FC2AA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 xml:space="preserve">Other </w:t>
            </w: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Data</w:t>
            </w:r>
            <w: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C4BCF">
              <w:rPr>
                <w:rFonts w:ascii="Aptos" w:hAnsi="Aptos"/>
                <w:i/>
                <w:iCs/>
                <w:color w:val="000000"/>
                <w:sz w:val="20"/>
                <w:szCs w:val="20"/>
              </w:rPr>
              <w:t>(Use “NA” if no data applies.)</w:t>
            </w:r>
            <w:r w:rsidRPr="003D5186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850413" w:rsidRPr="00961AAD" w14:paraId="1FF949F6" w14:textId="77777777" w:rsidTr="005E1262">
        <w:trPr>
          <w:gridAfter w:val="1"/>
          <w:wAfter w:w="100" w:type="dxa"/>
          <w:trHeight w:val="350"/>
        </w:trPr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CONTRIBUTING-FACTORS DATA SUPPORT- Other Data"/>
            <w:tag w:val="CONTRIBUTING-FACTORS DATA SUPPORT- Other Data"/>
            <w:id w:val="226342902"/>
            <w:placeholder>
              <w:docPart w:val="C8486363601A42FC9AF4E29FB9831D77"/>
            </w:placeholder>
            <w:showingPlcHdr/>
            <w15:color w:val="0000FF"/>
            <w:text/>
          </w:sdtPr>
          <w:sdtContent>
            <w:tc>
              <w:tcPr>
                <w:tcW w:w="9360" w:type="dxa"/>
                <w:tcBorders>
                  <w:top w:val="nil"/>
                  <w:left w:val="single" w:sz="48" w:space="0" w:color="FFFFFF" w:themeColor="background1"/>
                  <w:bottom w:val="single" w:sz="48" w:space="0" w:color="FFFFFF" w:themeColor="background1"/>
                  <w:right w:val="single" w:sz="48" w:space="0" w:color="FFFFFF" w:themeColor="background1"/>
                </w:tcBorders>
                <w:shd w:val="clear" w:color="auto" w:fill="F2F2F2" w:themeFill="background1" w:themeFillShade="F2"/>
              </w:tcPr>
              <w:p w14:paraId="0FED5C44" w14:textId="57031A24" w:rsidR="00850413" w:rsidRPr="0023383F" w:rsidRDefault="00A82093" w:rsidP="00C04F3F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ind w:left="72"/>
                  <w:rPr>
                    <w:rFonts w:ascii="Aptos" w:hAnsi="Aptos"/>
                    <w:color w:val="000000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</w:tr>
    </w:tbl>
    <w:p w14:paraId="3997311E" w14:textId="52883196" w:rsidR="00850413" w:rsidRDefault="00920CB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ptos" w:eastAsia="Calibri" w:hAnsi="Aptos" w:cs="Calibri"/>
          <w:color w:val="F2F2F2"/>
        </w:rPr>
      </w:pPr>
      <w:r>
        <w:rPr>
          <w:rFonts w:ascii="Aptos" w:eastAsia="Calibri" w:hAnsi="Aptos" w:cs="Calibri"/>
          <w:noProof/>
          <w:color w:val="F2F2F2"/>
        </w:rPr>
        <w:lastRenderedPageBreak/>
        <w:drawing>
          <wp:inline distT="0" distB="0" distL="0" distR="0" wp14:anchorId="4DE3332A" wp14:editId="10E1A026">
            <wp:extent cx="5922645" cy="316230"/>
            <wp:effectExtent l="0" t="0" r="0" b="1270"/>
            <wp:docPr id="29" name="Picture 29" descr="Session Plans  " title="Session Plans 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ession Plans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2645" cy="31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45" w:type="dxa"/>
        <w:tblCellSpacing w:w="36" w:type="dxa"/>
        <w:tblLayout w:type="fixed"/>
        <w:tblLook w:val="04A0" w:firstRow="1" w:lastRow="0" w:firstColumn="1" w:lastColumn="0" w:noHBand="0" w:noVBand="1"/>
      </w:tblPr>
      <w:tblGrid>
        <w:gridCol w:w="490"/>
        <w:gridCol w:w="904"/>
        <w:gridCol w:w="2046"/>
        <w:gridCol w:w="2762"/>
        <w:gridCol w:w="3243"/>
      </w:tblGrid>
      <w:tr w:rsidR="00850413" w:rsidRPr="0049683B" w14:paraId="63BFBC59" w14:textId="77777777" w:rsidTr="00A82093">
        <w:trPr>
          <w:trHeight w:val="1067"/>
          <w:tblCellSpacing w:w="36" w:type="dxa"/>
        </w:trPr>
        <w:tc>
          <w:tcPr>
            <w:tcW w:w="382" w:type="dxa"/>
            <w:textDirection w:val="btLr"/>
          </w:tcPr>
          <w:p w14:paraId="50BB72B3" w14:textId="77777777" w:rsidR="00850413" w:rsidRPr="0049683B" w:rsidRDefault="00850413" w:rsidP="00D133C7">
            <w:pPr>
              <w:widowControl/>
              <w:spacing w:after="90"/>
              <w:ind w:left="113" w:right="113"/>
              <w:jc w:val="center"/>
              <w:rPr>
                <w:rFonts w:ascii="Aptos" w:eastAsia="Calibri" w:hAnsi="Aptos" w:cs="Calibri"/>
                <w:b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/>
                <w:sz w:val="20"/>
                <w:szCs w:val="20"/>
              </w:rPr>
              <w:t>Session</w:t>
            </w:r>
          </w:p>
          <w:p w14:paraId="422C263A" w14:textId="77777777" w:rsidR="00850413" w:rsidRPr="0049683B" w:rsidRDefault="00850413" w:rsidP="00D133C7">
            <w:pPr>
              <w:widowControl/>
              <w:spacing w:after="90"/>
              <w:ind w:left="113" w:right="113"/>
              <w:jc w:val="center"/>
              <w:rPr>
                <w:rFonts w:ascii="Aptos" w:eastAsia="Calibri" w:hAnsi="Aptos" w:cs="Calibri"/>
                <w:b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2878" w:type="dxa"/>
            <w:gridSpan w:val="2"/>
          </w:tcPr>
          <w:p w14:paraId="32C359CF" w14:textId="59032D45" w:rsidR="00850413" w:rsidRDefault="00850413" w:rsidP="00B40C24">
            <w:pPr>
              <w:widowControl/>
              <w:jc w:val="center"/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t>Behavior Standard</w:t>
            </w:r>
            <w:r w:rsidR="00880FBF"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t>(s)</w:t>
            </w:r>
            <w:r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Aptos" w:eastAsia="Calibri" w:hAnsi="Aptos" w:cstheme="minorBidi"/>
                <w:b/>
                <w:bCs/>
                <w:color w:val="000000" w:themeColor="text1"/>
                <w:sz w:val="20"/>
                <w:szCs w:val="20"/>
              </w:rPr>
              <w:br/>
              <w:t>from the</w:t>
            </w:r>
          </w:p>
          <w:p w14:paraId="0B5932C5" w14:textId="74016199" w:rsidR="00850413" w:rsidRPr="00600B3F" w:rsidRDefault="00850413" w:rsidP="00B40C24">
            <w:pPr>
              <w:widowControl/>
              <w:jc w:val="center"/>
              <w:rPr>
                <w:rFonts w:ascii="Aptos" w:eastAsia="Calibri" w:hAnsi="Aptos" w:cstheme="minorBidi"/>
                <w:color w:val="000000"/>
                <w:sz w:val="20"/>
                <w:szCs w:val="20"/>
              </w:rPr>
            </w:pPr>
            <w:hyperlink r:id="rId16" w:history="1">
              <w:r w:rsidRPr="00923F0D">
                <w:rPr>
                  <w:rStyle w:val="Hyperlink"/>
                  <w:rFonts w:ascii="Aptos" w:eastAsia="Calibri" w:hAnsi="Aptos" w:cstheme="minorBidi"/>
                  <w:b/>
                  <w:bCs/>
                  <w:sz w:val="20"/>
                  <w:szCs w:val="20"/>
                </w:rPr>
                <w:t>ASCA Student Standards</w:t>
              </w:r>
            </w:hyperlink>
            <w:r w:rsidRPr="706F5F1D">
              <w:rPr>
                <w:rFonts w:ascii="Aptos" w:eastAsia="Calibri" w:hAnsi="Aptos" w:cstheme="minorBidi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690" w:type="dxa"/>
          </w:tcPr>
          <w:p w14:paraId="77FD5780" w14:textId="65A918FA" w:rsidR="00850413" w:rsidRPr="00944E95" w:rsidRDefault="00850413" w:rsidP="00B40C24">
            <w:pPr>
              <w:widowControl/>
              <w:jc w:val="center"/>
              <w:rPr>
                <w:rFonts w:ascii="Aptos" w:eastAsia="Calibri" w:hAnsi="Aptos" w:cs="Calibri"/>
                <w:b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/>
                <w:sz w:val="20"/>
                <w:szCs w:val="20"/>
              </w:rPr>
              <w:t>Learning Objective</w:t>
            </w:r>
            <w:r w:rsidR="008971ED">
              <w:rPr>
                <w:rFonts w:ascii="Aptos" w:eastAsia="Calibri" w:hAnsi="Aptos" w:cs="Calibri"/>
                <w:b/>
                <w:sz w:val="20"/>
                <w:szCs w:val="20"/>
              </w:rPr>
              <w:t>s</w:t>
            </w:r>
            <w:r w:rsidRPr="0049683B">
              <w:rPr>
                <w:rFonts w:ascii="Aptos" w:eastAsia="Calibri" w:hAnsi="Aptos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135" w:type="dxa"/>
          </w:tcPr>
          <w:p w14:paraId="4D12C295" w14:textId="15E7A98C" w:rsidR="00850413" w:rsidRPr="00FC17EB" w:rsidRDefault="00850413" w:rsidP="00B40C24">
            <w:pPr>
              <w:widowControl/>
              <w:spacing w:line="259" w:lineRule="auto"/>
              <w:rPr>
                <w:rFonts w:ascii="Aptos" w:eastAsia="Calibri" w:hAnsi="Aptos" w:cs="Calibri"/>
                <w:b/>
                <w:bCs/>
                <w:sz w:val="20"/>
                <w:szCs w:val="20"/>
              </w:rPr>
            </w:pPr>
            <w:r w:rsidRPr="00FC17EB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Pre-/Post</w:t>
            </w:r>
            <w:r w:rsidR="007601C5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-</w:t>
            </w:r>
            <w:r w:rsidRPr="00FC17EB">
              <w:rPr>
                <w:rFonts w:ascii="Aptos" w:eastAsia="Calibri" w:hAnsi="Aptos" w:cs="Calibri"/>
                <w:b/>
                <w:bCs/>
                <w:sz w:val="20"/>
                <w:szCs w:val="20"/>
              </w:rPr>
              <w:t>Assessment Statements</w:t>
            </w:r>
          </w:p>
        </w:tc>
      </w:tr>
      <w:tr w:rsidR="00850413" w:rsidRPr="0049683B" w14:paraId="4BE819A0" w14:textId="77777777" w:rsidTr="00A82093">
        <w:trPr>
          <w:trHeight w:val="154"/>
          <w:tblCellSpacing w:w="36" w:type="dxa"/>
        </w:trPr>
        <w:tc>
          <w:tcPr>
            <w:tcW w:w="382" w:type="dxa"/>
            <w:vMerge w:val="restart"/>
          </w:tcPr>
          <w:p w14:paraId="4DA98397" w14:textId="77777777" w:rsidR="00850413" w:rsidRPr="0049683B" w:rsidRDefault="00850413" w:rsidP="00D932E3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1</w:t>
            </w:r>
          </w:p>
        </w:tc>
        <w:tc>
          <w:tcPr>
            <w:tcW w:w="832" w:type="dxa"/>
          </w:tcPr>
          <w:p w14:paraId="7B2A08DA" w14:textId="77777777" w:rsidR="00850413" w:rsidRPr="0049683B" w:rsidRDefault="00850413" w:rsidP="00D932E3">
            <w:pPr>
              <w:rPr>
                <w:rFonts w:ascii="Aptos" w:eastAsia="Calibri" w:hAnsi="Aptos" w:cs="Calibri"/>
                <w:sz w:val="20"/>
                <w:szCs w:val="20"/>
              </w:rPr>
            </w:pPr>
            <w:r w:rsidRPr="00A20B99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1) SESSION PLANS - ASCA Student Standard - behavior (B#)"/>
            <w:tag w:val="CONTRIBUTING-FACTORS DATA SUPPORT- Other Data"/>
            <w:id w:val="915974211"/>
            <w:placeholder>
              <w:docPart w:val="3D835E24C0894B44B9737D3D1109E07F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16A27A99" w14:textId="32B239B4" w:rsidR="00850413" w:rsidRPr="0049683B" w:rsidRDefault="00A82093" w:rsidP="00D932E3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72460C88" w14:textId="77777777" w:rsidR="00850413" w:rsidRPr="0049683B" w:rsidRDefault="00850413" w:rsidP="00D932E3">
            <w:pPr>
              <w:widowControl/>
              <w:spacing w:after="90"/>
              <w:rPr>
                <w:rFonts w:ascii="Aptos" w:eastAsia="Calibri" w:hAnsi="Aptos" w:cs="Calibri"/>
                <w:b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045BAC27" w14:textId="5E64E185" w:rsidR="00850413" w:rsidRPr="003E3262" w:rsidRDefault="00850413" w:rsidP="00D932E3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1.</w:t>
            </w:r>
            <w:r w:rsidR="0088708D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 </w:t>
            </w:r>
            <w:sdt>
              <w:sdtPr>
                <w:alias w:val="(1) SESSION PLAN -Pre/ Post-Assessement Statement"/>
                <w:id w:val="-1353562049"/>
                <w:placeholder>
                  <w:docPart w:val="96DD4BAFABAC40F584680478918DE5EA"/>
                </w:placeholder>
                <w:showingPlcHdr/>
                <w15:color w:val="0000FF"/>
                <w:text w:multiLine="1"/>
              </w:sdtPr>
              <w:sdtContent>
                <w:r w:rsidR="0088708D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50413" w:rsidRPr="0049683B" w14:paraId="73DEFC6D" w14:textId="77777777" w:rsidTr="00A82093">
        <w:trPr>
          <w:trHeight w:val="352"/>
          <w:tblCellSpacing w:w="36" w:type="dxa"/>
        </w:trPr>
        <w:tc>
          <w:tcPr>
            <w:tcW w:w="382" w:type="dxa"/>
            <w:vMerge/>
          </w:tcPr>
          <w:p w14:paraId="222BF794" w14:textId="77777777" w:rsidR="00850413" w:rsidRPr="0049683B" w:rsidRDefault="00850413" w:rsidP="00D932E3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1) SESSION PLANS - ASCA Student Standard - behavior (B#)"/>
            <w:tag w:val="(1) SESSION PLANS - ASCA Student Standard - behavior"/>
            <w:id w:val="1348904896"/>
            <w:placeholder>
              <w:docPart w:val="6DE1EE701254411094C18E341B4145E3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0BC5A430" w14:textId="47E94573" w:rsidR="00850413" w:rsidRPr="0049683B" w:rsidRDefault="00A82093" w:rsidP="00D932E3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38387A7D" w14:textId="77777777" w:rsidR="00850413" w:rsidRPr="0049683B" w:rsidRDefault="00850413" w:rsidP="00D932E3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69BFD7F6" w14:textId="77777777" w:rsidR="00850413" w:rsidRPr="0049683B" w:rsidRDefault="00850413" w:rsidP="00D932E3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7FCCEE4D" w14:textId="2E246351" w:rsidR="00850413" w:rsidRPr="003E3262" w:rsidRDefault="00850413" w:rsidP="00D932E3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 w:rsidR="0088708D"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-534961465"/>
                <w:placeholder>
                  <w:docPart w:val="2819DD455C7E40EA8B4605E401BFCD8A"/>
                </w:placeholder>
                <w:showingPlcHdr/>
                <w15:color w:val="0000FF"/>
                <w:text w:multiLine="1"/>
              </w:sdtPr>
              <w:sdtContent>
                <w:r w:rsidR="0088708D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65192F57" w14:textId="77777777" w:rsidTr="00A82093">
        <w:trPr>
          <w:trHeight w:val="271"/>
          <w:tblCellSpacing w:w="36" w:type="dxa"/>
        </w:trPr>
        <w:tc>
          <w:tcPr>
            <w:tcW w:w="382" w:type="dxa"/>
            <w:vMerge w:val="restart"/>
          </w:tcPr>
          <w:p w14:paraId="4C86D68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2</w:t>
            </w:r>
          </w:p>
        </w:tc>
        <w:tc>
          <w:tcPr>
            <w:tcW w:w="832" w:type="dxa"/>
          </w:tcPr>
          <w:p w14:paraId="6BE21A9E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A20B99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2) SESSION PLANS - ASCA Student Standard - behavior (B#)"/>
            <w:id w:val="1867942831"/>
            <w:placeholder>
              <w:docPart w:val="6D4590AA26B64A16B241BF695EAD344B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5C24041A" w14:textId="05AE4EA5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FD0A69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6CBE3814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587A40EA" w14:textId="5907BA2B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1. </w:t>
            </w:r>
            <w:sdt>
              <w:sdtPr>
                <w:alias w:val="(1) SESSION PLAN -Pre/ Post-Assessement Statement"/>
                <w:id w:val="2120956324"/>
                <w:placeholder>
                  <w:docPart w:val="911B26D7B90E45C98FC92EA253FB853A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05B290DC" w14:textId="77777777" w:rsidTr="00A82093">
        <w:trPr>
          <w:trHeight w:val="320"/>
          <w:tblCellSpacing w:w="36" w:type="dxa"/>
        </w:trPr>
        <w:tc>
          <w:tcPr>
            <w:tcW w:w="382" w:type="dxa"/>
            <w:vMerge/>
          </w:tcPr>
          <w:p w14:paraId="123A10B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2) SESSION PLANS - ASCA Student Standard - behavior (B#)"/>
            <w:tag w:val="(2) SESSION PLANS - ASCA Student Standard - behavior (B#)"/>
            <w:id w:val="91905666"/>
            <w:placeholder>
              <w:docPart w:val="6526E4FF955E410694F1AA8C9DEEC791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58A137B1" w14:textId="7F8252B7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3BE26601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777012F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2195AA4A" w14:textId="13427384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-1695214792"/>
                <w:placeholder>
                  <w:docPart w:val="71102F9017304FB69CD4CD884FD1F380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60F6867F" w14:textId="77777777" w:rsidTr="00A82093">
        <w:trPr>
          <w:trHeight w:val="298"/>
          <w:tblCellSpacing w:w="36" w:type="dxa"/>
        </w:trPr>
        <w:tc>
          <w:tcPr>
            <w:tcW w:w="382" w:type="dxa"/>
            <w:vMerge w:val="restart"/>
          </w:tcPr>
          <w:p w14:paraId="2E6BEF56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3</w:t>
            </w:r>
          </w:p>
        </w:tc>
        <w:tc>
          <w:tcPr>
            <w:tcW w:w="832" w:type="dxa"/>
          </w:tcPr>
          <w:p w14:paraId="7DC97E8B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3) SESSION PLANS - ASCA Student Standard - behavior (B#)"/>
            <w:id w:val="1668203440"/>
            <w:placeholder>
              <w:docPart w:val="EDD82A8F84404D10934077396D48CBBC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3608A590" w14:textId="7339A242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E13C7B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04C463F3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7D3B248F" w14:textId="3385B161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1. </w:t>
            </w:r>
            <w:sdt>
              <w:sdtPr>
                <w:alias w:val="(1) SESSION PLAN -Pre/ Post-Assessement Statement"/>
                <w:id w:val="1398862383"/>
                <w:placeholder>
                  <w:docPart w:val="26AC5D373C0F4F9EA0D0328ABA323105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4B0239FE" w14:textId="77777777" w:rsidTr="00A82093">
        <w:trPr>
          <w:trHeight w:val="260"/>
          <w:tblCellSpacing w:w="36" w:type="dxa"/>
        </w:trPr>
        <w:tc>
          <w:tcPr>
            <w:tcW w:w="382" w:type="dxa"/>
            <w:vMerge/>
          </w:tcPr>
          <w:p w14:paraId="6C929C69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3) SESSION PLANS - ASCA Student Standard - behavior(B#)"/>
            <w:tag w:val="(3) SESSION PLANS - ASCA Student Standard - behavior(B#)"/>
            <w:id w:val="-1024627492"/>
            <w:placeholder>
              <w:docPart w:val="61B30919A0564DA9A609A2FF91D7564D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4F876606" w14:textId="3FD4F857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1861D404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7C0F5D24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7475170D" w14:textId="735D711E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1448730656"/>
                <w:placeholder>
                  <w:docPart w:val="FFA85170A14D4B868301A992002DD2D1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1B5A8DF4" w14:textId="77777777" w:rsidTr="00A82093">
        <w:trPr>
          <w:trHeight w:val="288"/>
          <w:tblCellSpacing w:w="36" w:type="dxa"/>
        </w:trPr>
        <w:tc>
          <w:tcPr>
            <w:tcW w:w="382" w:type="dxa"/>
            <w:vMerge w:val="restart"/>
          </w:tcPr>
          <w:p w14:paraId="2F77B13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4</w:t>
            </w:r>
          </w:p>
        </w:tc>
        <w:tc>
          <w:tcPr>
            <w:tcW w:w="832" w:type="dxa"/>
          </w:tcPr>
          <w:p w14:paraId="1DD78DEA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4) SESSION PLANS - ASCA Student Standard - behavior (B#)"/>
            <w:id w:val="654414646"/>
            <w:placeholder>
              <w:docPart w:val="73DA3611648942D1B342E343E67E3F50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716BFD2E" w14:textId="6D13DC9F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E13C7B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56DCD03C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702D77D1" w14:textId="0A72F1F1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1. </w:t>
            </w:r>
            <w:sdt>
              <w:sdtPr>
                <w:alias w:val="(1) SESSION PLAN -Pre/ Post-Assessement Statement"/>
                <w:id w:val="-1368364870"/>
                <w:placeholder>
                  <w:docPart w:val="583420CF72384A8E91EA71AC67705DB5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69C9C820" w14:textId="77777777" w:rsidTr="00A82093">
        <w:trPr>
          <w:trHeight w:val="350"/>
          <w:tblCellSpacing w:w="36" w:type="dxa"/>
        </w:trPr>
        <w:tc>
          <w:tcPr>
            <w:tcW w:w="382" w:type="dxa"/>
            <w:vMerge/>
          </w:tcPr>
          <w:p w14:paraId="7C049B62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4) SESSION PLANS - ASCA Student Standard - behavior (B#)"/>
            <w:tag w:val="(4) SESSION PLANS - ASCA Student Standard - behavior (B#)"/>
            <w:id w:val="-755901023"/>
            <w:placeholder>
              <w:docPart w:val="72CB267DA5C84C0490E5E1EC9DD70BB6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57CA0552" w14:textId="6C072AC2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7C3B0B67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00316ED9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03763B33" w14:textId="63026E1B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-148137634"/>
                <w:placeholder>
                  <w:docPart w:val="F27EE3EB036D459CBB9F86950206C7B5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7D4BF964" w14:textId="77777777" w:rsidTr="00A82093">
        <w:trPr>
          <w:trHeight w:val="253"/>
          <w:tblCellSpacing w:w="36" w:type="dxa"/>
        </w:trPr>
        <w:tc>
          <w:tcPr>
            <w:tcW w:w="382" w:type="dxa"/>
            <w:vMerge w:val="restart"/>
          </w:tcPr>
          <w:p w14:paraId="7D0F6F77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5</w:t>
            </w:r>
          </w:p>
        </w:tc>
        <w:tc>
          <w:tcPr>
            <w:tcW w:w="832" w:type="dxa"/>
          </w:tcPr>
          <w:p w14:paraId="54341B3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5) SESSION PLANS - ASCA Student Standard - behavior (B#)"/>
            <w:id w:val="44650399"/>
            <w:placeholder>
              <w:docPart w:val="DE52312B2EE4499387AF903336F3CD8D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6E0612D4" w14:textId="717962ED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E13C7B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7A0D5223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6C15041F" w14:textId="40B37D67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1. </w:t>
            </w:r>
            <w:sdt>
              <w:sdtPr>
                <w:alias w:val="(1) SESSION PLAN -Pre/ Post-Assessement Statement"/>
                <w:id w:val="734819180"/>
                <w:placeholder>
                  <w:docPart w:val="78F3DDA761264FBC9B78102A4226C6BB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541B0D09" w14:textId="77777777" w:rsidTr="00A82093">
        <w:trPr>
          <w:trHeight w:val="305"/>
          <w:tblCellSpacing w:w="36" w:type="dxa"/>
        </w:trPr>
        <w:tc>
          <w:tcPr>
            <w:tcW w:w="382" w:type="dxa"/>
            <w:vMerge/>
          </w:tcPr>
          <w:p w14:paraId="66AB7354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5) SESSION PLANS - ASCA Student Standard - behavior (B#)"/>
            <w:tag w:val="(5) SESSION PLANS - ASCA Student Standard - behavior (B#)"/>
            <w:id w:val="153191718"/>
            <w:placeholder>
              <w:docPart w:val="E5C2D201F46D4CD992943A92CAFB1A2A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5A743D0C" w14:textId="2F620F05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3856E5E7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78BEA203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445A37CA" w14:textId="105D72AB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1597673359"/>
                <w:placeholder>
                  <w:docPart w:val="58322D0E7BB74172A1D9ECA3F7E1A016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551FCCA0" w14:textId="77777777" w:rsidTr="00A82093">
        <w:trPr>
          <w:trHeight w:val="280"/>
          <w:tblCellSpacing w:w="36" w:type="dxa"/>
        </w:trPr>
        <w:tc>
          <w:tcPr>
            <w:tcW w:w="382" w:type="dxa"/>
            <w:vMerge w:val="restart"/>
          </w:tcPr>
          <w:p w14:paraId="2CCFE524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>
              <w:rPr>
                <w:rFonts w:ascii="Aptos" w:eastAsia="Calibri" w:hAnsi="Aptos" w:cs="Calibri"/>
                <w:sz w:val="20"/>
                <w:szCs w:val="20"/>
              </w:rPr>
              <w:t>6</w:t>
            </w:r>
          </w:p>
        </w:tc>
        <w:tc>
          <w:tcPr>
            <w:tcW w:w="832" w:type="dxa"/>
          </w:tcPr>
          <w:p w14:paraId="3E966BDF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B#</w:t>
            </w: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6) SESSION PLANS - ASCA Student Standard - behavior (B#)"/>
            <w:id w:val="-817339413"/>
            <w:placeholder>
              <w:docPart w:val="560AABE116FD4B02B1ED2194BD437FC2"/>
            </w:placeholder>
            <w:showingPlcHdr/>
            <w15:color w:val="0000FF"/>
            <w:text/>
          </w:sdtPr>
          <w:sdtContent>
            <w:tc>
              <w:tcPr>
                <w:tcW w:w="1974" w:type="dxa"/>
                <w:vMerge w:val="restart"/>
                <w:shd w:val="clear" w:color="auto" w:fill="F2F2F2" w:themeFill="background1" w:themeFillShade="F2"/>
              </w:tcPr>
              <w:p w14:paraId="2BB52307" w14:textId="3E529513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 w:rsidRPr="00E13C7B">
                  <w:rPr>
                    <w:rStyle w:val="PlaceholderText"/>
                    <w:color w:val="000000" w:themeColor="text1"/>
                  </w:rPr>
                  <w:t>Type here</w:t>
                </w:r>
              </w:p>
            </w:tc>
          </w:sdtContent>
        </w:sdt>
        <w:tc>
          <w:tcPr>
            <w:tcW w:w="2690" w:type="dxa"/>
            <w:vMerge w:val="restart"/>
            <w:shd w:val="clear" w:color="auto" w:fill="F2F2F2" w:themeFill="background1" w:themeFillShade="F2"/>
          </w:tcPr>
          <w:p w14:paraId="5F0D954A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sz w:val="20"/>
                <w:szCs w:val="20"/>
              </w:rPr>
              <w:t>Students will</w:t>
            </w:r>
          </w:p>
        </w:tc>
        <w:tc>
          <w:tcPr>
            <w:tcW w:w="3135" w:type="dxa"/>
            <w:shd w:val="clear" w:color="auto" w:fill="F2F2F2" w:themeFill="background1" w:themeFillShade="F2"/>
          </w:tcPr>
          <w:p w14:paraId="2725183E" w14:textId="6E3DBD94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1. </w:t>
            </w:r>
            <w:sdt>
              <w:sdtPr>
                <w:alias w:val="(1) SESSION PLAN -Pre/ Post-Assessement Statement"/>
                <w:id w:val="-872994507"/>
                <w:placeholder>
                  <w:docPart w:val="725C6136A35E4D7A982DA77D0C9E0B3F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8708D" w:rsidRPr="0049683B" w14:paraId="5CD350D2" w14:textId="77777777" w:rsidTr="00A82093">
        <w:trPr>
          <w:trHeight w:val="305"/>
          <w:tblCellSpacing w:w="36" w:type="dxa"/>
        </w:trPr>
        <w:tc>
          <w:tcPr>
            <w:tcW w:w="382" w:type="dxa"/>
            <w:vMerge/>
          </w:tcPr>
          <w:p w14:paraId="3FFA089E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sdt>
          <w:sdtPr>
            <w:rPr>
              <w:rFonts w:ascii="Aptos" w:eastAsia="Times New Roman" w:hAnsi="Aptos"/>
              <w:color w:val="000000"/>
              <w:sz w:val="20"/>
              <w:szCs w:val="20"/>
            </w:rPr>
            <w:alias w:val="(6) SESSION PLANS - ASCA Student Standard - behavior (B#)"/>
            <w:tag w:val="(6) SESSION PLANS - ASCA Student Standard - behavior (B#)"/>
            <w:id w:val="-989316355"/>
            <w:placeholder>
              <w:docPart w:val="38A0D0AF898F4ECBAE83A4D39A7352C6"/>
            </w:placeholder>
            <w:showingPlcHdr/>
            <w15:color w:val="0000FF"/>
            <w:text/>
          </w:sdtPr>
          <w:sdtContent>
            <w:tc>
              <w:tcPr>
                <w:tcW w:w="832" w:type="dxa"/>
                <w:shd w:val="clear" w:color="auto" w:fill="F2F2F2" w:themeFill="background1" w:themeFillShade="F2"/>
              </w:tcPr>
              <w:p w14:paraId="76295DDA" w14:textId="2E047399" w:rsidR="0088708D" w:rsidRPr="0049683B" w:rsidRDefault="0088708D" w:rsidP="0088708D">
                <w:pPr>
                  <w:widowControl/>
                  <w:spacing w:after="90"/>
                  <w:rPr>
                    <w:rFonts w:ascii="Aptos" w:eastAsia="Calibri" w:hAnsi="Aptos" w:cs="Calibri"/>
                    <w:sz w:val="20"/>
                    <w:szCs w:val="20"/>
                  </w:rPr>
                </w:pPr>
                <w:r>
                  <w:rPr>
                    <w:rStyle w:val="PlaceholderText"/>
                    <w:color w:val="000000" w:themeColor="text1"/>
                  </w:rPr>
                  <w:t>Text</w:t>
                </w:r>
              </w:p>
            </w:tc>
          </w:sdtContent>
        </w:sdt>
        <w:tc>
          <w:tcPr>
            <w:tcW w:w="1974" w:type="dxa"/>
            <w:vMerge/>
            <w:shd w:val="clear" w:color="auto" w:fill="F2F2F2" w:themeFill="background1" w:themeFillShade="F2"/>
          </w:tcPr>
          <w:p w14:paraId="2C0266D6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2690" w:type="dxa"/>
            <w:vMerge/>
            <w:shd w:val="clear" w:color="auto" w:fill="F2F2F2" w:themeFill="background1" w:themeFillShade="F2"/>
          </w:tcPr>
          <w:p w14:paraId="732FF648" w14:textId="77777777" w:rsidR="0088708D" w:rsidRPr="0049683B" w:rsidRDefault="0088708D" w:rsidP="0088708D">
            <w:pPr>
              <w:widowControl/>
              <w:spacing w:after="90"/>
              <w:rPr>
                <w:rFonts w:ascii="Aptos" w:eastAsia="Calibri" w:hAnsi="Aptos" w:cs="Calibri"/>
                <w:sz w:val="20"/>
                <w:szCs w:val="20"/>
              </w:rPr>
            </w:pPr>
          </w:p>
        </w:tc>
        <w:tc>
          <w:tcPr>
            <w:tcW w:w="3135" w:type="dxa"/>
            <w:shd w:val="clear" w:color="auto" w:fill="F2F2F2" w:themeFill="background1" w:themeFillShade="F2"/>
          </w:tcPr>
          <w:p w14:paraId="1208207F" w14:textId="3D6E6FCA" w:rsidR="0088708D" w:rsidRPr="003E3262" w:rsidRDefault="0088708D" w:rsidP="0088708D">
            <w:pPr>
              <w:widowControl/>
              <w:spacing w:after="90"/>
              <w:rPr>
                <w:rFonts w:ascii="Aptos" w:eastAsia="Calibri" w:hAnsi="Aptos" w:cs="Calibri"/>
                <w:bCs/>
                <w:sz w:val="20"/>
                <w:szCs w:val="20"/>
              </w:rPr>
            </w:pPr>
            <w:r>
              <w:rPr>
                <w:rFonts w:ascii="Aptos" w:eastAsia="Calibri" w:hAnsi="Aptos" w:cs="Calibri"/>
                <w:bCs/>
                <w:sz w:val="20"/>
                <w:szCs w:val="20"/>
              </w:rPr>
              <w:t>2.</w:t>
            </w:r>
            <w:r>
              <w:t xml:space="preserve"> </w:t>
            </w:r>
            <w:sdt>
              <w:sdtPr>
                <w:alias w:val="(2) SESSION PLAN -Pre/ Post-Assessement Statement"/>
                <w:tag w:val="(2) SESSION PLAN -Pre/ Post-Assessement Statement"/>
                <w:id w:val="614328931"/>
                <w:placeholder>
                  <w:docPart w:val="6AEF37EB82D14DFCA3A73515B3D243CA"/>
                </w:placeholder>
                <w:showingPlcHdr/>
                <w15:color w:val="0000FF"/>
                <w:text w:multiLine="1"/>
              </w:sdtPr>
              <w:sdtContent>
                <w:r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31D07A55" w14:textId="2D21707A" w:rsidR="00850413" w:rsidRPr="00B40C24" w:rsidRDefault="00850413" w:rsidP="00B40C24">
      <w:pPr>
        <w:rPr>
          <w:sz w:val="16"/>
          <w:szCs w:val="16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850413" w:rsidRPr="00A31852" w14:paraId="32651FBD" w14:textId="77777777" w:rsidTr="00697A86">
        <w:trPr>
          <w:tblCellSpacing w:w="50" w:type="dxa"/>
        </w:trPr>
        <w:tc>
          <w:tcPr>
            <w:tcW w:w="2460" w:type="dxa"/>
          </w:tcPr>
          <w:p w14:paraId="25F1D3E4" w14:textId="77777777" w:rsidR="00850413" w:rsidRPr="00A31852" w:rsidRDefault="00850413" w:rsidP="00E028CC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1 Focus: </w:t>
            </w:r>
          </w:p>
        </w:tc>
        <w:tc>
          <w:tcPr>
            <w:tcW w:w="6687" w:type="dxa"/>
          </w:tcPr>
          <w:p w14:paraId="495A9078" w14:textId="77777777" w:rsidR="00850413" w:rsidRPr="00A31852" w:rsidRDefault="00850413" w:rsidP="00E028CC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6B3ADF6E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6C7F6ED3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6FCB7455" w14:textId="3B4AB3B4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1 focus - Describe Teaching Content"/>
                <w:tag w:val="SESSION PLAN - Session 1 focus - Describe Teaching Content"/>
                <w:id w:val="1453358726"/>
                <w:placeholder>
                  <w:docPart w:val="B4A545EE11BE4870A01A46CAEF9187AE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14356E50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4C9A7738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5CDC8DB6" w14:textId="6E1F486A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1 focus - Describe How Students will Practice Content"/>
                <w:id w:val="-1426254399"/>
                <w:placeholder>
                  <w:docPart w:val="7E751016CE0F4A1CBFDE0806DCE89C16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0C5E8E85" w14:textId="77777777" w:rsidR="00850413" w:rsidRPr="00B40C24" w:rsidRDefault="00850413" w:rsidP="00B40C24">
      <w:pPr>
        <w:rPr>
          <w:sz w:val="16"/>
          <w:szCs w:val="16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697A86" w:rsidRPr="00A31852" w14:paraId="42639E82" w14:textId="77777777" w:rsidTr="00FE50C8">
        <w:trPr>
          <w:tblCellSpacing w:w="50" w:type="dxa"/>
        </w:trPr>
        <w:tc>
          <w:tcPr>
            <w:tcW w:w="2460" w:type="dxa"/>
          </w:tcPr>
          <w:p w14:paraId="102A499F" w14:textId="2BB9BC0B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</w:t>
            </w:r>
            <w:r>
              <w:rPr>
                <w:rFonts w:ascii="Aptos" w:eastAsia="Calibri" w:hAnsi="Aptos" w:cs="Calibri"/>
                <w:b/>
                <w:sz w:val="24"/>
                <w:szCs w:val="24"/>
              </w:rPr>
              <w:t>2</w:t>
            </w: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 Focus: </w:t>
            </w:r>
          </w:p>
        </w:tc>
        <w:tc>
          <w:tcPr>
            <w:tcW w:w="6687" w:type="dxa"/>
          </w:tcPr>
          <w:p w14:paraId="415704E5" w14:textId="77777777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52DF6557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02C4A87D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4D806CEC" w14:textId="5C541C15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2 focus - Describe Teaching Content"/>
                <w:id w:val="1701502481"/>
                <w:placeholder>
                  <w:docPart w:val="1FD11E6BBB5740049C7A5E3DD2CC97DF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78CBCB60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5F3F8FA6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2476B35D" w14:textId="7AAB1676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2 focus - Describe How Students will Practice Content"/>
                <w:tag w:val="SESSION PLAN - Session 2 focus - Describe How Students will Practice Content"/>
                <w:id w:val="-1843767383"/>
                <w:placeholder>
                  <w:docPart w:val="6A4265B500C146D2861450279CE84418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45F1EB8" w14:textId="77777777" w:rsidR="00697A86" w:rsidRPr="00B40C24" w:rsidRDefault="00697A86" w:rsidP="00B40C24">
      <w:pPr>
        <w:rPr>
          <w:sz w:val="16"/>
          <w:szCs w:val="16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697A86" w:rsidRPr="00A31852" w14:paraId="000B4DC2" w14:textId="77777777" w:rsidTr="00FE50C8">
        <w:trPr>
          <w:tblCellSpacing w:w="50" w:type="dxa"/>
        </w:trPr>
        <w:tc>
          <w:tcPr>
            <w:tcW w:w="2460" w:type="dxa"/>
          </w:tcPr>
          <w:p w14:paraId="7A276087" w14:textId="4C6A9F41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</w:t>
            </w:r>
            <w:r>
              <w:rPr>
                <w:rFonts w:ascii="Aptos" w:eastAsia="Calibri" w:hAnsi="Aptos" w:cs="Calibri"/>
                <w:b/>
                <w:sz w:val="24"/>
                <w:szCs w:val="24"/>
              </w:rPr>
              <w:t>3</w:t>
            </w: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 Focus: </w:t>
            </w:r>
          </w:p>
        </w:tc>
        <w:tc>
          <w:tcPr>
            <w:tcW w:w="6687" w:type="dxa"/>
          </w:tcPr>
          <w:p w14:paraId="53AF1D7E" w14:textId="77777777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1FC5810B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4CB2BCEE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0006CBCF" w14:textId="37A66C81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3 focus - Describe Teaching Content"/>
                <w:id w:val="-1779400745"/>
                <w:placeholder>
                  <w:docPart w:val="235204A7EB6342B7AF2C360E9A2B5265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186D0BCA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76F4495A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lastRenderedPageBreak/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14AEFEAE" w14:textId="65D1C19B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3 focus - Describe How Students will Practice Content"/>
                <w:tag w:val="SESSION PLAN - Session 3 focus - Describe How Students will Practice Content"/>
                <w:id w:val="-1166776229"/>
                <w:placeholder>
                  <w:docPart w:val="2CA8BBFBBAD24351BBFECC0477F74F5F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7008627" w14:textId="77777777" w:rsidR="00697A86" w:rsidRDefault="00697A86" w:rsidP="002B407A">
      <w:pPr>
        <w:jc w:val="center"/>
        <w:rPr>
          <w:rFonts w:ascii="Aptos" w:hAnsi="Aptos"/>
          <w:b/>
          <w:bCs/>
          <w:sz w:val="28"/>
          <w:szCs w:val="28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697A86" w:rsidRPr="00A31852" w14:paraId="7A76D110" w14:textId="77777777" w:rsidTr="00FE50C8">
        <w:trPr>
          <w:tblCellSpacing w:w="50" w:type="dxa"/>
        </w:trPr>
        <w:tc>
          <w:tcPr>
            <w:tcW w:w="2460" w:type="dxa"/>
          </w:tcPr>
          <w:p w14:paraId="0FB4389C" w14:textId="24838991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</w:t>
            </w:r>
            <w:r>
              <w:rPr>
                <w:rFonts w:ascii="Aptos" w:eastAsia="Calibri" w:hAnsi="Aptos" w:cs="Calibri"/>
                <w:b/>
                <w:sz w:val="24"/>
                <w:szCs w:val="24"/>
              </w:rPr>
              <w:t>4</w:t>
            </w: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 Focus: </w:t>
            </w:r>
          </w:p>
        </w:tc>
        <w:tc>
          <w:tcPr>
            <w:tcW w:w="6687" w:type="dxa"/>
          </w:tcPr>
          <w:p w14:paraId="0FEC61F6" w14:textId="77777777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622C5968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3B3F4395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05106CD8" w14:textId="65E1F080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4 focus - Describe Teaching Content"/>
                <w:tag w:val="SESSION PLAN - Session 1 focus - Describe Teaching Content"/>
                <w:id w:val="-250271312"/>
                <w:placeholder>
                  <w:docPart w:val="1E547081B5E8464EB5C402A15CA845AA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6D01C059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5A6EDACC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69CCB327" w14:textId="2ED25185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4 focus - Describe How Students will Practice Content"/>
                <w:tag w:val="SESSION PLAN - Session 4 focus - Describe How Students will Practice Content"/>
                <w:id w:val="-2119909930"/>
                <w:placeholder>
                  <w:docPart w:val="99CB1738A92945A59A38A6BA43D97DFF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1D47C60" w14:textId="77777777" w:rsidR="00697A86" w:rsidRPr="00B40C24" w:rsidRDefault="00697A86" w:rsidP="00B40C24">
      <w:pPr>
        <w:rPr>
          <w:sz w:val="18"/>
          <w:szCs w:val="18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697A86" w:rsidRPr="00A31852" w14:paraId="729C9A72" w14:textId="77777777" w:rsidTr="00FE50C8">
        <w:trPr>
          <w:tblCellSpacing w:w="50" w:type="dxa"/>
        </w:trPr>
        <w:tc>
          <w:tcPr>
            <w:tcW w:w="2460" w:type="dxa"/>
          </w:tcPr>
          <w:p w14:paraId="279C1C96" w14:textId="11EC89FD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</w:t>
            </w:r>
            <w:r>
              <w:rPr>
                <w:rFonts w:ascii="Aptos" w:eastAsia="Calibri" w:hAnsi="Aptos" w:cs="Calibri"/>
                <w:b/>
                <w:sz w:val="24"/>
                <w:szCs w:val="24"/>
              </w:rPr>
              <w:t>5</w:t>
            </w: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 Focus: </w:t>
            </w:r>
          </w:p>
        </w:tc>
        <w:tc>
          <w:tcPr>
            <w:tcW w:w="6687" w:type="dxa"/>
          </w:tcPr>
          <w:p w14:paraId="2B017970" w14:textId="77777777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2285C118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7CDE02AB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6C1952AE" w14:textId="56B8B1F5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5  focus - Describe Teaching Content"/>
                <w:id w:val="1797415307"/>
                <w:placeholder>
                  <w:docPart w:val="92D778616A264E1784D2CFF6F0BA4798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1DBB5BEB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004D6E25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35872C4D" w14:textId="50DDF048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5 focus - Describe How Students will Practice Content"/>
                <w:tag w:val="SESSION PLAN - Session 5 focus - Describe How Students will Practice Content"/>
                <w:id w:val="1832564045"/>
                <w:placeholder>
                  <w:docPart w:val="20BD8ADA52FA40CFBC540E9B9DCC3795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7B37D2BA" w14:textId="77777777" w:rsidR="00697A86" w:rsidRPr="00B40C24" w:rsidRDefault="00697A86" w:rsidP="00B40C24">
      <w:pPr>
        <w:rPr>
          <w:sz w:val="18"/>
          <w:szCs w:val="18"/>
        </w:rPr>
      </w:pPr>
    </w:p>
    <w:tbl>
      <w:tblPr>
        <w:tblW w:w="9447" w:type="dxa"/>
        <w:tblCellSpacing w:w="50" w:type="dxa"/>
        <w:tblLayout w:type="fixed"/>
        <w:tblLook w:val="04A0" w:firstRow="1" w:lastRow="0" w:firstColumn="1" w:lastColumn="0" w:noHBand="0" w:noVBand="1"/>
      </w:tblPr>
      <w:tblGrid>
        <w:gridCol w:w="2610"/>
        <w:gridCol w:w="6837"/>
      </w:tblGrid>
      <w:tr w:rsidR="00697A86" w:rsidRPr="00A31852" w14:paraId="78FE27AD" w14:textId="77777777" w:rsidTr="00FE50C8">
        <w:trPr>
          <w:tblCellSpacing w:w="50" w:type="dxa"/>
        </w:trPr>
        <w:tc>
          <w:tcPr>
            <w:tcW w:w="2460" w:type="dxa"/>
          </w:tcPr>
          <w:p w14:paraId="3A7DC2CE" w14:textId="01189254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Session </w:t>
            </w:r>
            <w:r>
              <w:rPr>
                <w:rFonts w:ascii="Aptos" w:eastAsia="Calibri" w:hAnsi="Aptos" w:cs="Calibri"/>
                <w:b/>
                <w:sz w:val="24"/>
                <w:szCs w:val="24"/>
              </w:rPr>
              <w:t>6</w:t>
            </w:r>
            <w:r w:rsidRPr="00A31852">
              <w:rPr>
                <w:rFonts w:ascii="Aptos" w:eastAsia="Calibri" w:hAnsi="Aptos" w:cs="Calibri"/>
                <w:b/>
                <w:sz w:val="24"/>
                <w:szCs w:val="24"/>
              </w:rPr>
              <w:t xml:space="preserve"> Focus: </w:t>
            </w:r>
          </w:p>
        </w:tc>
        <w:tc>
          <w:tcPr>
            <w:tcW w:w="6687" w:type="dxa"/>
          </w:tcPr>
          <w:p w14:paraId="05A729E0" w14:textId="77777777" w:rsidR="00697A86" w:rsidRPr="00A31852" w:rsidRDefault="00697A86" w:rsidP="00FE50C8">
            <w:pPr>
              <w:widowControl/>
              <w:ind w:firstLine="29"/>
              <w:rPr>
                <w:rFonts w:ascii="Aptos" w:eastAsia="Calibri" w:hAnsi="Aptos" w:cs="Calibri"/>
                <w:color w:val="F2F2F2"/>
              </w:rPr>
            </w:pPr>
          </w:p>
        </w:tc>
      </w:tr>
      <w:tr w:rsidR="003C065B" w:rsidRPr="0049683B" w14:paraId="1AE226DA" w14:textId="77777777" w:rsidTr="00260F4D">
        <w:trPr>
          <w:trHeight w:val="547"/>
          <w:tblCellSpacing w:w="50" w:type="dxa"/>
        </w:trPr>
        <w:tc>
          <w:tcPr>
            <w:tcW w:w="2460" w:type="dxa"/>
          </w:tcPr>
          <w:p w14:paraId="4945059E" w14:textId="77777777" w:rsidR="003C065B" w:rsidRPr="00782C59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>Describe the teaching content for this session.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77F55C48" w14:textId="04C53E1E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6 focus - Describe Teaching Content"/>
                <w:id w:val="1985585736"/>
                <w:placeholder>
                  <w:docPart w:val="82E1F1B423E14E47BE4A0FF3D5947093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3C065B" w:rsidRPr="0049683B" w14:paraId="0A2F5194" w14:textId="77777777" w:rsidTr="00260F4D">
        <w:trPr>
          <w:trHeight w:val="550"/>
          <w:tblCellSpacing w:w="50" w:type="dxa"/>
        </w:trPr>
        <w:tc>
          <w:tcPr>
            <w:tcW w:w="2460" w:type="dxa"/>
          </w:tcPr>
          <w:p w14:paraId="70F933DD" w14:textId="77777777" w:rsidR="003C065B" w:rsidRPr="0049683B" w:rsidRDefault="003C065B" w:rsidP="003C065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ptos" w:eastAsia="Calibri" w:hAnsi="Aptos" w:cs="Calibri"/>
                <w:bCs/>
                <w:sz w:val="20"/>
                <w:szCs w:val="20"/>
              </w:rPr>
            </w:pPr>
            <w:r w:rsidRPr="0049683B">
              <w:rPr>
                <w:rFonts w:ascii="Aptos" w:eastAsia="Calibri" w:hAnsi="Aptos" w:cs="Calibri"/>
                <w:bCs/>
                <w:sz w:val="20"/>
                <w:szCs w:val="20"/>
              </w:rPr>
              <w:t xml:space="preserve">Describe how students will practice the content. </w:t>
            </w:r>
          </w:p>
        </w:tc>
        <w:tc>
          <w:tcPr>
            <w:tcW w:w="6687" w:type="dxa"/>
            <w:shd w:val="clear" w:color="auto" w:fill="F2F2F2" w:themeFill="background1" w:themeFillShade="F2"/>
          </w:tcPr>
          <w:p w14:paraId="234787BE" w14:textId="1198790A" w:rsidR="003C065B" w:rsidRPr="008B1FE9" w:rsidRDefault="00000000" w:rsidP="003C065B">
            <w:pPr>
              <w:widowControl/>
              <w:rPr>
                <w:rFonts w:ascii="Aptos" w:eastAsia="Calibri" w:hAnsi="Aptos" w:cs="Calibri"/>
                <w:sz w:val="20"/>
                <w:szCs w:val="20"/>
              </w:rPr>
            </w:pPr>
            <w:sdt>
              <w:sdtPr>
                <w:alias w:val="SESSION PLAN - Session 6 focus - Describe How Students will Practice Content"/>
                <w:tag w:val="SESSION PLAN - Session 6 focus - Describe How Students will Practice Content"/>
                <w:id w:val="170458519"/>
                <w:placeholder>
                  <w:docPart w:val="1B6626FCFE0247C6A5B556F911BC1062"/>
                </w:placeholder>
                <w:showingPlcHdr/>
                <w15:color w:val="0000FF"/>
                <w:text w:multiLine="1"/>
              </w:sdtPr>
              <w:sdtContent>
                <w:r w:rsidR="003C065B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228E32ED" w14:textId="77777777" w:rsidR="00850413" w:rsidRDefault="00850413" w:rsidP="002B407A">
      <w:pPr>
        <w:jc w:val="center"/>
        <w:rPr>
          <w:rFonts w:ascii="Aptos" w:hAnsi="Aptos"/>
          <w:b/>
          <w:bCs/>
          <w:sz w:val="28"/>
          <w:szCs w:val="28"/>
        </w:rPr>
      </w:pPr>
    </w:p>
    <w:p w14:paraId="444460D3" w14:textId="77777777" w:rsidR="00850413" w:rsidRPr="00262FBD" w:rsidRDefault="00850413" w:rsidP="002B407A">
      <w:pPr>
        <w:jc w:val="center"/>
        <w:rPr>
          <w:rFonts w:ascii="Aptos" w:hAnsi="Aptos"/>
          <w:sz w:val="32"/>
          <w:szCs w:val="32"/>
        </w:rPr>
      </w:pPr>
      <w:r w:rsidRPr="00262FBD">
        <w:rPr>
          <w:rFonts w:ascii="Aptos" w:hAnsi="Aptos"/>
          <w:b/>
          <w:bCs/>
          <w:sz w:val="32"/>
          <w:szCs w:val="32"/>
        </w:rPr>
        <w:t>END OF PLAN</w:t>
      </w:r>
    </w:p>
    <w:p w14:paraId="0E43575F" w14:textId="77777777" w:rsidR="00850413" w:rsidRDefault="00850413">
      <w:pPr>
        <w:rPr>
          <w:rFonts w:ascii="Aptos" w:hAnsi="Aptos"/>
          <w:b/>
          <w:bCs/>
          <w:sz w:val="28"/>
          <w:szCs w:val="28"/>
        </w:rPr>
      </w:pPr>
      <w:r>
        <w:rPr>
          <w:rFonts w:ascii="Aptos" w:hAnsi="Aptos"/>
          <w:b/>
          <w:bCs/>
          <w:sz w:val="28"/>
          <w:szCs w:val="28"/>
        </w:rPr>
        <w:br w:type="page"/>
      </w:r>
    </w:p>
    <w:p w14:paraId="487B8D63" w14:textId="77777777" w:rsidR="00850413" w:rsidRPr="001A5698" w:rsidRDefault="00850413" w:rsidP="00BA38BE">
      <w:pPr>
        <w:jc w:val="center"/>
        <w:rPr>
          <w:rFonts w:ascii="Aptos" w:hAnsi="Aptos" w:cstheme="minorHAnsi"/>
          <w:b/>
          <w:sz w:val="32"/>
          <w:szCs w:val="32"/>
        </w:rPr>
      </w:pPr>
      <w:r>
        <w:rPr>
          <w:rFonts w:ascii="Aptos" w:hAnsi="Aptos" w:cstheme="minorHAnsi"/>
          <w:b/>
          <w:sz w:val="32"/>
          <w:szCs w:val="32"/>
        </w:rPr>
        <w:lastRenderedPageBreak/>
        <w:t xml:space="preserve">Small-Group Data Report </w:t>
      </w:r>
    </w:p>
    <w:p w14:paraId="46EBD972" w14:textId="77777777" w:rsidR="00850413" w:rsidRPr="000B5EA3" w:rsidRDefault="00850413" w:rsidP="000F7336">
      <w:pPr>
        <w:rPr>
          <w:rFonts w:ascii="Aptos" w:hAnsi="Aptos" w:cs="Calibri"/>
          <w:sz w:val="10"/>
          <w:szCs w:val="10"/>
        </w:rPr>
      </w:pPr>
    </w:p>
    <w:tbl>
      <w:tblPr>
        <w:tblW w:w="9535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5"/>
        <w:gridCol w:w="1620"/>
        <w:gridCol w:w="5720"/>
      </w:tblGrid>
      <w:tr w:rsidR="00850413" w:rsidRPr="00961AAD" w14:paraId="193DA108" w14:textId="77777777" w:rsidTr="00A85AB1">
        <w:tc>
          <w:tcPr>
            <w:tcW w:w="9535" w:type="dxa"/>
            <w:gridSpan w:val="3"/>
            <w:tcBorders>
              <w:top w:val="single" w:sz="48" w:space="0" w:color="FFFFFF" w:themeColor="background1"/>
            </w:tcBorders>
            <w:shd w:val="clear" w:color="auto" w:fill="8C1515"/>
            <w:vAlign w:val="center"/>
          </w:tcPr>
          <w:p w14:paraId="6101B305" w14:textId="77777777" w:rsidR="00850413" w:rsidRPr="00961AAD" w:rsidRDefault="00850413" w:rsidP="00A85AB1">
            <w:pPr>
              <w:ind w:left="-162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4359A79C" wp14:editId="21B0A61E">
                  <wp:extent cx="5917565" cy="316230"/>
                  <wp:effectExtent l="0" t="0" r="635" b="1270"/>
                  <wp:docPr id="30" name="Picture 30" descr="ACCESS" title="ACC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ACCES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961AAD" w14:paraId="738BCA3B" w14:textId="77777777">
        <w:trPr>
          <w:trHeight w:val="244"/>
        </w:trPr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C577E0E" w14:textId="77777777" w:rsidR="00850413" w:rsidRPr="00961AAD" w:rsidRDefault="00850413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sz w:val="20"/>
                <w:szCs w:val="20"/>
              </w:rPr>
              <w:t xml:space="preserve">Participation Data Results </w:t>
            </w:r>
          </w:p>
        </w:tc>
      </w:tr>
      <w:tr w:rsidR="00437EAA" w:rsidRPr="00961AAD" w14:paraId="1E2412B9" w14:textId="77777777" w:rsidTr="00437EAA">
        <w:trPr>
          <w:trHeight w:val="432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4DA300B" w14:textId="77777777" w:rsidR="00437EAA" w:rsidRPr="00961AAD" w:rsidRDefault="00437EAA" w:rsidP="00437EAA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>Number of students at beginning of plan: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51720484" w14:textId="101A2912" w:rsidR="00437EAA" w:rsidRPr="00961AAD" w:rsidRDefault="00000000" w:rsidP="00437EAA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 - Number of students at beginning of plan "/>
                <w:tag w:val="Participation Data Results - Number of students at beginning of plan "/>
                <w:id w:val="876901820"/>
                <w:placeholder>
                  <w:docPart w:val="3F13D5507C1A419FAD40E03362FC7028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11006841" w14:textId="77777777" w:rsidTr="00437EAA">
        <w:trPr>
          <w:trHeight w:val="432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68EF03B8" w14:textId="77777777" w:rsidR="00437EAA" w:rsidRPr="00961AAD" w:rsidRDefault="00437EAA" w:rsidP="00437EAA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>Number of students at end of plan: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346E92BF" w14:textId="62A20BC7" w:rsidR="00437EAA" w:rsidRPr="00961AAD" w:rsidRDefault="00000000" w:rsidP="00437EAA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 - Number of students at end of plan"/>
                <w:id w:val="-161077394"/>
                <w:placeholder>
                  <w:docPart w:val="7D8270185B8C4A1CB2F8DEF0A83E355E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4F3252BD" w14:textId="77777777">
        <w:trPr>
          <w:trHeight w:val="380"/>
        </w:trPr>
        <w:tc>
          <w:tcPr>
            <w:tcW w:w="381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7AC484C" w14:textId="77777777" w:rsidR="00437EAA" w:rsidRPr="00961AAD" w:rsidRDefault="00437EAA" w:rsidP="00437EAA">
            <w:pPr>
              <w:rPr>
                <w:rFonts w:ascii="Aptos" w:hAnsi="Aptos"/>
                <w:color w:val="000000" w:themeColor="text1"/>
                <w:sz w:val="20"/>
                <w:szCs w:val="20"/>
              </w:rPr>
            </w:pPr>
            <w:r w:rsidRPr="00961AAD">
              <w:rPr>
                <w:rFonts w:ascii="Aptos" w:hAnsi="Aptos"/>
                <w:color w:val="000000" w:themeColor="text1"/>
                <w:sz w:val="20"/>
                <w:szCs w:val="20"/>
              </w:rPr>
              <w:t>If number of students changes from beginning to ending of plan, provide an explanation for the change.</w:t>
            </w:r>
          </w:p>
        </w:tc>
        <w:tc>
          <w:tcPr>
            <w:tcW w:w="572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75E7EC7" w14:textId="226D9343" w:rsidR="00437EAA" w:rsidRPr="00961AAD" w:rsidRDefault="00000000" w:rsidP="00437EAA">
            <w:pPr>
              <w:rPr>
                <w:rFonts w:ascii="Aptos" w:hAnsi="Aptos"/>
                <w:sz w:val="20"/>
                <w:szCs w:val="20"/>
              </w:rPr>
            </w:pPr>
            <w:sdt>
              <w:sdtPr>
                <w:alias w:val="ParticipationResults_Explanation"/>
                <w:tag w:val="ParticipationResults_Explanation"/>
                <w:id w:val="1965611709"/>
                <w:placeholder>
                  <w:docPart w:val="1B12333E71E140AB818EDC97F9CB521A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EC22DF" w14:paraId="0F72C14F" w14:textId="77777777"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89CEA36" w14:textId="77777777" w:rsidR="00437EAA" w:rsidRDefault="00437EAA" w:rsidP="00437EAA">
            <w:pPr>
              <w:spacing w:before="60" w:after="60"/>
              <w:jc w:val="center"/>
              <w:rPr>
                <w:rFonts w:ascii="Aptos" w:hAnsi="Aptos"/>
                <w:b/>
                <w:sz w:val="24"/>
                <w:szCs w:val="24"/>
              </w:rPr>
            </w:pPr>
            <w:r w:rsidRPr="00EC22DF">
              <w:rPr>
                <w:rFonts w:ascii="Aptos" w:hAnsi="Aptos"/>
              </w:rPr>
              <w:br w:type="page"/>
            </w:r>
            <w:r w:rsidRPr="00EC22DF">
              <w:rPr>
                <w:rFonts w:ascii="Aptos" w:hAnsi="Aptos"/>
                <w:b/>
                <w:sz w:val="24"/>
                <w:szCs w:val="24"/>
              </w:rPr>
              <w:t xml:space="preserve">Graphs </w:t>
            </w:r>
          </w:p>
          <w:p w14:paraId="16D1F362" w14:textId="77777777" w:rsidR="00437EAA" w:rsidRPr="00EC22DF" w:rsidRDefault="00437EAA" w:rsidP="00437EAA">
            <w:pPr>
              <w:spacing w:before="60" w:after="60"/>
              <w:jc w:val="center"/>
              <w:rPr>
                <w:rFonts w:ascii="Aptos" w:hAnsi="Aptos"/>
                <w:b/>
                <w:sz w:val="20"/>
                <w:szCs w:val="20"/>
              </w:rPr>
            </w:pPr>
            <w:r w:rsidRPr="00EC22DF">
              <w:rPr>
                <w:rFonts w:ascii="Aptos" w:hAnsi="Aptos"/>
                <w:bCs/>
                <w:i/>
                <w:iCs/>
                <w:sz w:val="20"/>
                <w:szCs w:val="20"/>
              </w:rPr>
              <w:t>If needed, use organizer on the final page to organize the data</w:t>
            </w:r>
            <w:r>
              <w:rPr>
                <w:rFonts w:ascii="Aptos" w:hAnsi="Aptos"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437EAA" w:rsidRPr="00961AAD" w14:paraId="709D14AE" w14:textId="77777777" w:rsidTr="00A85AB1">
        <w:tc>
          <w:tcPr>
            <w:tcW w:w="9535" w:type="dxa"/>
            <w:gridSpan w:val="3"/>
            <w:tcBorders>
              <w:top w:val="single" w:sz="48" w:space="0" w:color="FFFFFF" w:themeColor="background1"/>
            </w:tcBorders>
            <w:shd w:val="clear" w:color="auto" w:fill="8C1515"/>
            <w:vAlign w:val="center"/>
          </w:tcPr>
          <w:p w14:paraId="406EAAD9" w14:textId="77777777" w:rsidR="00437EAA" w:rsidRPr="00961AAD" w:rsidRDefault="00437EAA" w:rsidP="00437EAA">
            <w:pPr>
              <w:ind w:left="-162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0130344D" wp14:editId="6D9FACAF">
                  <wp:extent cx="5917565" cy="316230"/>
                  <wp:effectExtent l="0" t="0" r="635" b="1270"/>
                  <wp:docPr id="31" name="Picture 31" descr="LIFE-READINESS GRAPH" title="LIFE-READINESS 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IFE-READINESS GRAP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7EAA" w:rsidRPr="00961AAD" w14:paraId="12A40191" w14:textId="77777777">
        <w:trPr>
          <w:trHeight w:val="391"/>
        </w:trPr>
        <w:tc>
          <w:tcPr>
            <w:tcW w:w="9535" w:type="dxa"/>
            <w:gridSpan w:val="3"/>
            <w:tcBorders>
              <w:top w:val="single" w:sz="48" w:space="0" w:color="FFFFFF" w:themeColor="background1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552F4CD9" w14:textId="65F8741D" w:rsidR="00437EAA" w:rsidRPr="00961AAD" w:rsidRDefault="00437EAA" w:rsidP="00437EAA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C220BA">
              <w:rPr>
                <w:rFonts w:ascii="Aptos" w:hAnsi="Aptos"/>
                <w:b/>
                <w:bCs/>
                <w:sz w:val="24"/>
                <w:szCs w:val="24"/>
              </w:rPr>
              <w:t>ASCA Students Standard</w:t>
            </w:r>
            <w:r>
              <w:rPr>
                <w:rFonts w:ascii="Aptos" w:hAnsi="Aptos"/>
                <w:b/>
                <w:bCs/>
                <w:sz w:val="24"/>
                <w:szCs w:val="24"/>
              </w:rPr>
              <w:t>(</w:t>
            </w:r>
            <w:r w:rsidRPr="00C220BA">
              <w:rPr>
                <w:rFonts w:ascii="Aptos" w:hAnsi="Aptos"/>
                <w:b/>
                <w:bCs/>
                <w:sz w:val="24"/>
                <w:szCs w:val="24"/>
              </w:rPr>
              <w:t>s</w:t>
            </w:r>
            <w:r>
              <w:rPr>
                <w:rFonts w:ascii="Aptos" w:hAnsi="Aptos"/>
                <w:b/>
                <w:bCs/>
                <w:sz w:val="24"/>
                <w:szCs w:val="24"/>
              </w:rPr>
              <w:t>)</w:t>
            </w:r>
            <w:r w:rsidRPr="00C220BA">
              <w:rPr>
                <w:rFonts w:ascii="Aptos" w:hAnsi="Aptos"/>
                <w:b/>
                <w:bCs/>
                <w:sz w:val="24"/>
                <w:szCs w:val="24"/>
              </w:rPr>
              <w:t xml:space="preserve"> Data Results</w:t>
            </w:r>
          </w:p>
        </w:tc>
      </w:tr>
      <w:tr w:rsidR="00437EAA" w:rsidRPr="00961AAD" w14:paraId="2A68539E" w14:textId="77777777" w:rsidTr="00B40C24">
        <w:trPr>
          <w:trHeight w:val="432"/>
        </w:trPr>
        <w:tc>
          <w:tcPr>
            <w:tcW w:w="2195" w:type="dxa"/>
            <w:vMerge w:val="restart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38DCDE42" w14:textId="70F9F85F" w:rsidR="00437EAA" w:rsidRPr="00961AAD" w:rsidRDefault="00437EAA" w:rsidP="00437EAA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 xml:space="preserve">Behavior Standards Addressed:  </w:t>
            </w:r>
          </w:p>
        </w:tc>
        <w:tc>
          <w:tcPr>
            <w:tcW w:w="7340" w:type="dxa"/>
            <w:gridSpan w:val="2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0C4767DD" w14:textId="3DDF0648" w:rsidR="00437EAA" w:rsidRPr="00CF396A" w:rsidRDefault="00000000" w:rsidP="00437EAA">
            <w:pPr>
              <w:pStyle w:val="ListParagraph"/>
              <w:numPr>
                <w:ilvl w:val="0"/>
                <w:numId w:val="14"/>
              </w:numPr>
              <w:ind w:left="340"/>
              <w:rPr>
                <w:rFonts w:ascii="Aptos" w:hAnsi="Aptos"/>
                <w:sz w:val="20"/>
                <w:szCs w:val="20"/>
              </w:rPr>
            </w:pPr>
            <w:sdt>
              <w:sdtPr>
                <w:alias w:val="Behavior Standards Addressed"/>
                <w:id w:val="50964984"/>
                <w:placeholder>
                  <w:docPart w:val="A9004911E6DF4543A9DFDF8DF72B1CD6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40535167" w14:textId="77777777" w:rsidTr="00B40C24">
        <w:trPr>
          <w:trHeight w:val="432"/>
        </w:trPr>
        <w:tc>
          <w:tcPr>
            <w:tcW w:w="2195" w:type="dxa"/>
            <w:vMerge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7F5C8F10" w14:textId="77777777" w:rsidR="00437EAA" w:rsidRDefault="00437EAA" w:rsidP="00437EAA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73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1CE961A2" w14:textId="090E7946" w:rsidR="00437EAA" w:rsidRPr="00CF396A" w:rsidRDefault="00000000" w:rsidP="00437EAA">
            <w:pPr>
              <w:pStyle w:val="ListParagraph"/>
              <w:numPr>
                <w:ilvl w:val="0"/>
                <w:numId w:val="14"/>
              </w:numPr>
              <w:ind w:left="340"/>
              <w:rPr>
                <w:rFonts w:ascii="Aptos" w:hAnsi="Aptos"/>
                <w:sz w:val="20"/>
                <w:szCs w:val="20"/>
              </w:rPr>
            </w:pPr>
            <w:sdt>
              <w:sdtPr>
                <w:alias w:val="Behavior Standards Addressed"/>
                <w:id w:val="-176504531"/>
                <w:placeholder>
                  <w:docPart w:val="A144E9456A334B308EECF241C905A485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4585409A" w14:textId="77777777" w:rsidTr="00B40C24">
        <w:trPr>
          <w:trHeight w:val="432"/>
        </w:trPr>
        <w:tc>
          <w:tcPr>
            <w:tcW w:w="219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21509E11" w14:textId="77777777" w:rsidR="00437EAA" w:rsidRDefault="00437EAA" w:rsidP="00437EAA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73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CCCBD41" w14:textId="0788F3EE" w:rsidR="00437EAA" w:rsidRPr="00CF396A" w:rsidRDefault="00000000" w:rsidP="00437EAA">
            <w:pPr>
              <w:pStyle w:val="ListParagraph"/>
              <w:numPr>
                <w:ilvl w:val="0"/>
                <w:numId w:val="14"/>
              </w:numPr>
              <w:ind w:left="340"/>
              <w:rPr>
                <w:rFonts w:ascii="Aptos" w:hAnsi="Aptos"/>
                <w:sz w:val="20"/>
                <w:szCs w:val="20"/>
              </w:rPr>
            </w:pPr>
            <w:sdt>
              <w:sdtPr>
                <w:alias w:val="Behavior Standards Addressed"/>
                <w:id w:val="-44066869"/>
                <w:placeholder>
                  <w:docPart w:val="248B29E3E4D84EBBB3A3E8A09F6E2E7E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757D362E" w14:textId="77777777">
        <w:trPr>
          <w:trHeight w:val="540"/>
        </w:trPr>
        <w:tc>
          <w:tcPr>
            <w:tcW w:w="219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C8BEF51" w14:textId="77777777" w:rsidR="00437EAA" w:rsidRDefault="00437EAA" w:rsidP="00437EAA">
            <w:pPr>
              <w:rPr>
                <w:rFonts w:ascii="Aptos" w:hAnsi="Aptos"/>
                <w:b/>
                <w:bCs/>
                <w:sz w:val="20"/>
                <w:szCs w:val="20"/>
              </w:rPr>
            </w:pPr>
          </w:p>
        </w:tc>
        <w:tc>
          <w:tcPr>
            <w:tcW w:w="7340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7F68E098" w14:textId="15CD2473" w:rsidR="00437EAA" w:rsidRPr="00CF396A" w:rsidRDefault="00000000" w:rsidP="00437EAA">
            <w:pPr>
              <w:pStyle w:val="ListParagraph"/>
              <w:numPr>
                <w:ilvl w:val="0"/>
                <w:numId w:val="14"/>
              </w:numPr>
              <w:ind w:left="340"/>
              <w:rPr>
                <w:rFonts w:ascii="Aptos" w:hAnsi="Aptos"/>
                <w:sz w:val="20"/>
                <w:szCs w:val="20"/>
              </w:rPr>
            </w:pPr>
            <w:sdt>
              <w:sdtPr>
                <w:alias w:val="Behavior Standards Addressed"/>
                <w:id w:val="-97263333"/>
                <w:placeholder>
                  <w:docPart w:val="9CCF080BDC914D1EB7D0F299A63ECF35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5766B62E" w14:textId="7158FF16" w:rsidR="00850413" w:rsidRPr="009E52E7" w:rsidRDefault="00850413" w:rsidP="006A6E0B">
      <w:pPr>
        <w:rPr>
          <w:rFonts w:ascii="Aptos" w:hAnsi="Aptos"/>
          <w:i/>
          <w:iCs/>
          <w:sz w:val="20"/>
          <w:szCs w:val="20"/>
        </w:rPr>
      </w:pPr>
      <w:r w:rsidRPr="009E52E7">
        <w:rPr>
          <w:rFonts w:ascii="Aptos" w:hAnsi="Aptos"/>
          <w:i/>
          <w:iCs/>
          <w:sz w:val="20"/>
          <w:szCs w:val="20"/>
        </w:rPr>
        <w:t>Insert graph</w:t>
      </w:r>
      <w:r w:rsidR="00105799">
        <w:rPr>
          <w:rFonts w:ascii="Aptos" w:hAnsi="Aptos"/>
          <w:i/>
          <w:iCs/>
          <w:sz w:val="20"/>
          <w:szCs w:val="20"/>
        </w:rPr>
        <w:t>(s)</w:t>
      </w:r>
      <w:r w:rsidRPr="009E52E7">
        <w:rPr>
          <w:rFonts w:ascii="Aptos" w:hAnsi="Aptos"/>
          <w:i/>
          <w:iCs/>
          <w:sz w:val="20"/>
          <w:szCs w:val="20"/>
        </w:rPr>
        <w:t xml:space="preserve"> for data from the ASCA Student Standards pre- and post-assessment results for this plan.</w:t>
      </w:r>
    </w:p>
    <w:tbl>
      <w:tblPr>
        <w:tblW w:w="9535" w:type="dxa"/>
        <w:tblInd w:w="-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35"/>
      </w:tblGrid>
      <w:tr w:rsidR="00850413" w:rsidRPr="00961AAD" w14:paraId="52002E35" w14:textId="77777777" w:rsidTr="00A85AB1">
        <w:trPr>
          <w:trHeight w:val="1083"/>
        </w:trPr>
        <w:tc>
          <w:tcPr>
            <w:tcW w:w="95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sz w:val="20"/>
                <w:szCs w:val="20"/>
              </w:rPr>
              <w:alias w:val="ASCA Student Standards Data Graph"/>
              <w:tag w:val="ASCA Student Standards Data Graph"/>
              <w:id w:val="1289098059"/>
              <w:showingPlcHdr/>
              <w15:color w:val="0000FF"/>
              <w:picture/>
            </w:sdtPr>
            <w:sdtContent>
              <w:p w14:paraId="0FBE3211" w14:textId="77777777" w:rsidR="00437EAA" w:rsidRDefault="00437EAA" w:rsidP="00437EAA">
                <w:pPr>
                  <w:widowControl/>
                  <w:spacing w:after="160" w:line="259" w:lineRule="auto"/>
                  <w:ind w:left="72" w:hanging="2"/>
                  <w:rPr>
                    <w:rFonts w:ascii="Aptos" w:hAnsi="Aptos"/>
                    <w:sz w:val="20"/>
                    <w:szCs w:val="20"/>
                  </w:rPr>
                </w:pPr>
                <w:r>
                  <w:rPr>
                    <w:rFonts w:ascii="Aptos" w:hAnsi="Aptos"/>
                    <w:noProof/>
                    <w:sz w:val="20"/>
                    <w:szCs w:val="20"/>
                  </w:rPr>
                  <w:drawing>
                    <wp:inline distT="0" distB="0" distL="0" distR="0" wp14:anchorId="0E9379C4" wp14:editId="4AB30189">
                      <wp:extent cx="1511300" cy="1511300"/>
                      <wp:effectExtent l="0" t="0" r="0" b="0"/>
                      <wp:docPr id="1" name="Picture 1" descr="Insert graph showing ASCA Student Standards pre- &amp; post-assessment results for this plan. Provide a concise description of the image (See sample text below)&#10;EXAMPLE: Bar graph showing 50 students’ ASCA Student Standards scores before and after the plan; scores increased from an average of 70% to 85%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 descr="Insert graph showing ASCA Student Standards pre- &amp; post-assessment results for this plan. Provide a concise description of the image (See sample text below)&#10;EXAMPLE: Bar graph showing 50 students’ ASCA Student Standards scores before and after the plan; scores increased from an average of 70% to 85%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1300" cy="1511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BD3DA65" w14:textId="77777777" w:rsidR="00CF396A" w:rsidRDefault="00CF396A">
            <w:pPr>
              <w:rPr>
                <w:rFonts w:ascii="Aptos" w:hAnsi="Aptos"/>
                <w:sz w:val="20"/>
                <w:szCs w:val="20"/>
              </w:rPr>
            </w:pPr>
          </w:p>
          <w:p w14:paraId="16AC0AB0" w14:textId="77777777" w:rsidR="00850413" w:rsidRDefault="00850413">
            <w:pPr>
              <w:rPr>
                <w:rFonts w:ascii="Aptos" w:hAnsi="Aptos"/>
                <w:sz w:val="20"/>
                <w:szCs w:val="20"/>
              </w:rPr>
            </w:pPr>
          </w:p>
          <w:p w14:paraId="6122D136" w14:textId="77777777" w:rsidR="00850413" w:rsidRDefault="00850413">
            <w:pPr>
              <w:rPr>
                <w:rFonts w:ascii="Aptos" w:hAnsi="Aptos"/>
                <w:sz w:val="20"/>
                <w:szCs w:val="20"/>
              </w:rPr>
            </w:pPr>
          </w:p>
          <w:p w14:paraId="0FC0E534" w14:textId="77777777" w:rsidR="00850413" w:rsidRDefault="00850413">
            <w:pPr>
              <w:rPr>
                <w:rFonts w:ascii="Aptos" w:hAnsi="Aptos"/>
                <w:sz w:val="20"/>
                <w:szCs w:val="20"/>
              </w:rPr>
            </w:pPr>
          </w:p>
          <w:p w14:paraId="7625B489" w14:textId="77777777" w:rsidR="00850413" w:rsidRDefault="00850413">
            <w:pPr>
              <w:rPr>
                <w:rFonts w:ascii="Aptos" w:hAnsi="Aptos"/>
                <w:sz w:val="20"/>
                <w:szCs w:val="20"/>
              </w:rPr>
            </w:pPr>
          </w:p>
          <w:p w14:paraId="1F8BD1E6" w14:textId="77777777" w:rsidR="00850413" w:rsidRPr="00961AAD" w:rsidRDefault="00850413">
            <w:pPr>
              <w:rPr>
                <w:rFonts w:ascii="Aptos" w:hAnsi="Aptos"/>
                <w:sz w:val="20"/>
                <w:szCs w:val="20"/>
              </w:rPr>
            </w:pPr>
          </w:p>
        </w:tc>
      </w:tr>
      <w:tr w:rsidR="00850413" w:rsidRPr="00961AAD" w14:paraId="6107C2CA" w14:textId="77777777" w:rsidTr="00A85AB1">
        <w:tc>
          <w:tcPr>
            <w:tcW w:w="9535" w:type="dxa"/>
            <w:tcBorders>
              <w:top w:val="single" w:sz="48" w:space="0" w:color="FFFFFF" w:themeColor="background1"/>
            </w:tcBorders>
            <w:shd w:val="clear" w:color="auto" w:fill="8C1515"/>
            <w:vAlign w:val="center"/>
          </w:tcPr>
          <w:p w14:paraId="6BF9964C" w14:textId="77777777" w:rsidR="00850413" w:rsidRPr="00961AAD" w:rsidRDefault="00850413" w:rsidP="00A85AB1">
            <w:pPr>
              <w:ind w:left="-108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lastRenderedPageBreak/>
              <w:drawing>
                <wp:inline distT="0" distB="0" distL="0" distR="0" wp14:anchorId="5EFD3604" wp14:editId="35E00153">
                  <wp:extent cx="5917565" cy="316230"/>
                  <wp:effectExtent l="0" t="0" r="635" b="1270"/>
                  <wp:docPr id="32" name="Picture 32" descr="ACADEMIC SUCCESS GRAPH " title="ACADEMIC SUCCESS GRAPH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ACADEMIC SUCCESS GRAPH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1C8AFDB" w14:textId="77777777" w:rsidR="00850413" w:rsidRPr="00331BA1" w:rsidRDefault="00850413" w:rsidP="006A6E0B">
      <w:pPr>
        <w:rPr>
          <w:sz w:val="10"/>
          <w:szCs w:val="10"/>
        </w:rPr>
      </w:pPr>
    </w:p>
    <w:tbl>
      <w:tblPr>
        <w:tblW w:w="9535" w:type="dxa"/>
        <w:tblInd w:w="-130" w:type="dxa"/>
        <w:tblBorders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9535"/>
      </w:tblGrid>
      <w:tr w:rsidR="00850413" w:rsidRPr="00961AAD" w14:paraId="5B0BDA9C" w14:textId="77777777">
        <w:trPr>
          <w:trHeight w:val="348"/>
        </w:trPr>
        <w:tc>
          <w:tcPr>
            <w:tcW w:w="9535" w:type="dxa"/>
          </w:tcPr>
          <w:p w14:paraId="0B0F0A53" w14:textId="77777777" w:rsidR="00850413" w:rsidRPr="00961AAD" w:rsidRDefault="00850413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4"/>
                <w:szCs w:val="24"/>
              </w:rPr>
              <w:t>Achievement</w:t>
            </w:r>
            <w:r w:rsidRPr="00C220BA">
              <w:rPr>
                <w:rFonts w:ascii="Aptos" w:hAnsi="Aptos"/>
                <w:b/>
                <w:bCs/>
                <w:sz w:val="24"/>
                <w:szCs w:val="24"/>
              </w:rPr>
              <w:t xml:space="preserve"> Data Results</w:t>
            </w:r>
          </w:p>
        </w:tc>
      </w:tr>
    </w:tbl>
    <w:p w14:paraId="70CE75F1" w14:textId="77777777" w:rsidR="00850413" w:rsidRPr="009E52E7" w:rsidRDefault="00850413" w:rsidP="006A6E0B">
      <w:pPr>
        <w:rPr>
          <w:rFonts w:ascii="Aptos" w:hAnsi="Aptos"/>
          <w:i/>
          <w:iCs/>
          <w:sz w:val="20"/>
          <w:szCs w:val="20"/>
        </w:rPr>
      </w:pPr>
      <w:r w:rsidRPr="009E52E7">
        <w:rPr>
          <w:rFonts w:ascii="Aptos" w:hAnsi="Aptos"/>
          <w:i/>
          <w:iCs/>
          <w:sz w:val="20"/>
          <w:szCs w:val="20"/>
        </w:rPr>
        <w:t>Insert graph for data reported in the baseline and final achievement data results for this plan.</w:t>
      </w:r>
    </w:p>
    <w:tbl>
      <w:tblPr>
        <w:tblW w:w="9535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30"/>
        <w:gridCol w:w="105"/>
      </w:tblGrid>
      <w:tr w:rsidR="00850413" w:rsidRPr="00961AAD" w14:paraId="52CE2C8D" w14:textId="77777777">
        <w:trPr>
          <w:trHeight w:val="540"/>
        </w:trPr>
        <w:tc>
          <w:tcPr>
            <w:tcW w:w="953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sz w:val="20"/>
                <w:szCs w:val="20"/>
              </w:rPr>
              <w:alias w:val="Achievement Data Results Graph"/>
              <w:id w:val="222964151"/>
              <w:showingPlcHdr/>
              <w15:color w:val="0000FF"/>
              <w:picture/>
            </w:sdtPr>
            <w:sdtContent>
              <w:p w14:paraId="107E27EB" w14:textId="3E0D6B7E" w:rsidR="00850413" w:rsidRPr="00961AAD" w:rsidRDefault="00437EAA" w:rsidP="00437EAA">
                <w:pPr>
                  <w:ind w:left="72" w:hanging="2"/>
                  <w:rPr>
                    <w:rFonts w:ascii="Aptos" w:hAnsi="Aptos"/>
                    <w:sz w:val="20"/>
                    <w:szCs w:val="20"/>
                  </w:rPr>
                </w:pPr>
                <w:r>
                  <w:rPr>
                    <w:rFonts w:ascii="Aptos" w:hAnsi="Aptos"/>
                    <w:noProof/>
                    <w:sz w:val="20"/>
                    <w:szCs w:val="20"/>
                  </w:rPr>
                  <w:drawing>
                    <wp:inline distT="0" distB="0" distL="0" distR="0" wp14:anchorId="55FE4D8E" wp14:editId="17F21688">
                      <wp:extent cx="1511300" cy="1511300"/>
                      <wp:effectExtent l="0" t="0" r="0" b="0"/>
                      <wp:docPr id="1297561886" name="Picture 1297561886" descr="Insert graph showing baseline &amp; final Achievement Data Results. Provide a concise description of the image. See sample text.&#10;EXAMPLE: Bar graph showing students’ achievement scores at baseline and after the plan; average scores increased from 75% to 88%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97561886" name="Picture 1297561886" descr="Insert graph showing baseline &amp; final Achievement Data Results. Provide a concise description of the image. See sample text.&#10;EXAMPLE: Bar graph showing students’ achievement scores at baseline and after the plan; average scores increased from 75% to 88%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1300" cy="1511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  <w:tr w:rsidR="00850413" w:rsidRPr="00961AAD" w14:paraId="0A731E48" w14:textId="77777777">
        <w:trPr>
          <w:trHeight w:val="571"/>
        </w:trPr>
        <w:tc>
          <w:tcPr>
            <w:tcW w:w="9535" w:type="dxa"/>
            <w:gridSpan w:val="2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4A8FF051" w14:textId="77777777" w:rsidR="00850413" w:rsidRPr="00C04F3F" w:rsidRDefault="00850413">
            <w:pPr>
              <w:rPr>
                <w:rFonts w:ascii="Aptos" w:hAnsi="Aptos"/>
                <w:b/>
                <w:bCs/>
                <w:sz w:val="20"/>
                <w:szCs w:val="20"/>
              </w:rPr>
            </w:pPr>
            <w:r w:rsidRPr="00C04F3F">
              <w:rPr>
                <w:rFonts w:ascii="Aptos" w:hAnsi="Aptos"/>
                <w:b/>
                <w:bCs/>
                <w:sz w:val="20"/>
                <w:szCs w:val="20"/>
              </w:rPr>
              <w:t xml:space="preserve">Contributing-Factors Results Graphs </w:t>
            </w:r>
            <w:r w:rsidRPr="00C04F3F">
              <w:rPr>
                <w:rFonts w:ascii="Aptos" w:hAnsi="Aptos"/>
                <w:i/>
                <w:iCs/>
                <w:sz w:val="20"/>
                <w:szCs w:val="20"/>
              </w:rPr>
              <w:t>(if applicable)</w:t>
            </w:r>
          </w:p>
          <w:p w14:paraId="0F033E21" w14:textId="77777777" w:rsidR="00850413" w:rsidRPr="00C04F3F" w:rsidRDefault="00850413">
            <w:pPr>
              <w:rPr>
                <w:rFonts w:ascii="Aptos" w:hAnsi="Aptos"/>
                <w:i/>
                <w:iCs/>
                <w:sz w:val="20"/>
                <w:szCs w:val="20"/>
              </w:rPr>
            </w:pPr>
            <w:r w:rsidRPr="00C04F3F">
              <w:rPr>
                <w:rFonts w:ascii="Aptos" w:hAnsi="Aptos"/>
                <w:i/>
                <w:iCs/>
                <w:sz w:val="20"/>
                <w:szCs w:val="20"/>
              </w:rPr>
              <w:t>When appropriate, insert graph(s) of baseline and final data such as attendance and discipline</w:t>
            </w:r>
          </w:p>
        </w:tc>
      </w:tr>
      <w:tr w:rsidR="00850413" w:rsidRPr="00961AAD" w14:paraId="24B6D8D1" w14:textId="77777777" w:rsidTr="00A85AB1">
        <w:trPr>
          <w:gridAfter w:val="1"/>
          <w:wAfter w:w="105" w:type="dxa"/>
          <w:trHeight w:val="1083"/>
        </w:trPr>
        <w:tc>
          <w:tcPr>
            <w:tcW w:w="9430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sdt>
            <w:sdtPr>
              <w:rPr>
                <w:rFonts w:ascii="Aptos" w:hAnsi="Aptos"/>
                <w:sz w:val="20"/>
                <w:szCs w:val="20"/>
              </w:rPr>
              <w:alias w:val="Contributing Factors Results  Graph"/>
              <w:tag w:val="Contributing Factors Results  Graph"/>
              <w:id w:val="428940396"/>
              <w:showingPlcHdr/>
              <w15:color w:val="0000FF"/>
              <w:picture/>
            </w:sdtPr>
            <w:sdtContent>
              <w:p w14:paraId="5FADAC46" w14:textId="0E319C90" w:rsidR="00850413" w:rsidRPr="00F924E1" w:rsidRDefault="00437EAA" w:rsidP="00437EAA">
                <w:pPr>
                  <w:ind w:left="72" w:hanging="2"/>
                  <w:rPr>
                    <w:rFonts w:ascii="Aptos" w:hAnsi="Aptos"/>
                    <w:sz w:val="20"/>
                    <w:szCs w:val="20"/>
                  </w:rPr>
                </w:pPr>
                <w:r>
                  <w:rPr>
                    <w:rFonts w:ascii="Aptos" w:hAnsi="Aptos"/>
                    <w:noProof/>
                    <w:sz w:val="20"/>
                    <w:szCs w:val="20"/>
                  </w:rPr>
                  <w:drawing>
                    <wp:inline distT="0" distB="0" distL="0" distR="0" wp14:anchorId="48FFC23A" wp14:editId="16CB1326">
                      <wp:extent cx="1511300" cy="1511300"/>
                      <wp:effectExtent l="0" t="0" r="0" b="0"/>
                      <wp:docPr id="621113051" name="Picture 621113051" descr="Insert graph(s) showing baseline and final data for contributing factors (e.g., attendance, discipline) if applicable. Describe the image. See the sample text below and replace all current text.&#10;EXAMPLE: Line graph showing student attendance rates and discipline incidents before and after the plan; attendance increased from 92% to 97%, and discipline incidents decreased from 15 to 5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21113051" name="Picture 621113051" descr="Insert graph(s) showing baseline and final data for contributing factors (e.g., attendance, discipline) if applicable. Describe the image. See the sample text below and replace all current text.&#10;EXAMPLE: Line graph showing student attendance rates and discipline incidents before and after the plan; attendance increased from 92% to 97%, and discipline incidents decreased from 15 to 5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1300" cy="1511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47527A85" w14:textId="77777777" w:rsidR="00850413" w:rsidRPr="00C04F3F" w:rsidRDefault="00850413" w:rsidP="006A6E0B">
      <w:pPr>
        <w:rPr>
          <w:rFonts w:ascii="Aptos" w:hAnsi="Aptos"/>
          <w:sz w:val="20"/>
          <w:szCs w:val="20"/>
        </w:rPr>
      </w:pPr>
    </w:p>
    <w:tbl>
      <w:tblPr>
        <w:tblW w:w="9535" w:type="dxa"/>
        <w:tblInd w:w="-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35"/>
      </w:tblGrid>
      <w:tr w:rsidR="00850413" w:rsidRPr="00961AAD" w14:paraId="3C06B325" w14:textId="77777777" w:rsidTr="00A85AB1">
        <w:tc>
          <w:tcPr>
            <w:tcW w:w="9535" w:type="dxa"/>
            <w:tcBorders>
              <w:top w:val="nil"/>
              <w:left w:val="nil"/>
              <w:bottom w:val="nil"/>
              <w:right w:val="nil"/>
            </w:tcBorders>
          </w:tcPr>
          <w:p w14:paraId="42331057" w14:textId="77777777" w:rsidR="00850413" w:rsidRPr="00BE5FC9" w:rsidRDefault="00850413" w:rsidP="00A85AB1">
            <w:pPr>
              <w:rPr>
                <w:rFonts w:ascii="Aptos" w:hAnsi="Aptos"/>
                <w:b/>
                <w:color w:val="FFFFFF"/>
                <w:sz w:val="24"/>
                <w:szCs w:val="24"/>
              </w:rPr>
            </w:pPr>
            <w:r>
              <w:rPr>
                <w:rFonts w:ascii="Aptos" w:hAnsi="Aptos"/>
                <w:b/>
                <w:noProof/>
                <w:color w:val="FFFFFF"/>
                <w:sz w:val="24"/>
                <w:szCs w:val="24"/>
              </w:rPr>
              <w:drawing>
                <wp:inline distT="0" distB="0" distL="0" distR="0" wp14:anchorId="3F8A7712" wp14:editId="4675F25F">
                  <wp:extent cx="5955223" cy="316230"/>
                  <wp:effectExtent l="0" t="0" r="1270" b="1270"/>
                  <wp:docPr id="33" name="Picture 33" descr="Reflection" title="Reflec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Reflection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8681" cy="3164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961AAD" w14:paraId="4C86F3D2" w14:textId="77777777" w:rsidTr="00A85AB1">
        <w:tc>
          <w:tcPr>
            <w:tcW w:w="9535" w:type="dxa"/>
            <w:tcBorders>
              <w:top w:val="nil"/>
              <w:left w:val="single" w:sz="48" w:space="0" w:color="FFFFFF" w:themeColor="background1"/>
              <w:bottom w:val="nil"/>
              <w:right w:val="single" w:sz="48" w:space="0" w:color="FFFFFF" w:themeColor="background1"/>
            </w:tcBorders>
          </w:tcPr>
          <w:p w14:paraId="5D156834" w14:textId="77777777" w:rsidR="00850413" w:rsidRDefault="00850413" w:rsidP="00B85F5C">
            <w:pPr>
              <w:spacing w:before="120" w:after="120"/>
              <w:rPr>
                <w:rFonts w:ascii="Aptos" w:hAnsi="Aptos"/>
                <w:sz w:val="20"/>
                <w:szCs w:val="20"/>
              </w:rPr>
            </w:pPr>
            <w:r w:rsidRPr="00F80722">
              <w:rPr>
                <w:rFonts w:ascii="Aptos" w:hAnsi="Aptos"/>
                <w:b/>
                <w:bCs/>
                <w:sz w:val="20"/>
                <w:szCs w:val="20"/>
              </w:rPr>
              <w:t xml:space="preserve">How can you improve your small group? </w:t>
            </w:r>
            <w:r w:rsidRPr="00F80722">
              <w:rPr>
                <w:rFonts w:ascii="Aptos" w:hAnsi="Aptos"/>
                <w:sz w:val="20"/>
                <w:szCs w:val="20"/>
              </w:rPr>
              <w:t xml:space="preserve"> </w:t>
            </w:r>
          </w:p>
          <w:p w14:paraId="68136E9A" w14:textId="194B8DC7" w:rsidR="008433E8" w:rsidRPr="00F80722" w:rsidRDefault="008433E8" w:rsidP="00B85F5C">
            <w:pPr>
              <w:spacing w:before="120" w:after="120"/>
              <w:rPr>
                <w:rFonts w:ascii="Aptos" w:hAnsi="Aptos"/>
                <w:sz w:val="20"/>
                <w:szCs w:val="20"/>
              </w:rPr>
            </w:pPr>
            <w:r w:rsidRPr="008433E8">
              <w:rPr>
                <w:rFonts w:ascii="Aptos" w:hAnsi="Aptos" w:cs="Calibri"/>
                <w:sz w:val="20"/>
                <w:szCs w:val="20"/>
              </w:rPr>
              <w:t>Consider timing, number and type of strategies, cultural responsiveness, student access and identified barriers</w:t>
            </w:r>
            <w:r>
              <w:rPr>
                <w:rFonts w:ascii="Aptos" w:hAnsi="Aptos" w:cs="Calibri"/>
                <w:color w:val="C00000"/>
                <w:sz w:val="20"/>
                <w:szCs w:val="20"/>
              </w:rPr>
              <w:t>.</w:t>
            </w:r>
          </w:p>
        </w:tc>
      </w:tr>
      <w:tr w:rsidR="00850413" w:rsidRPr="00961AAD" w14:paraId="20310DA2" w14:textId="77777777">
        <w:tc>
          <w:tcPr>
            <w:tcW w:w="9535" w:type="dxa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233AC1FF" w14:textId="16D8BE8B" w:rsidR="00850413" w:rsidRPr="00F924E1" w:rsidRDefault="00000000" w:rsidP="00437EAA">
            <w:pPr>
              <w:rPr>
                <w:rFonts w:ascii="Aptos" w:hAnsi="Aptos"/>
                <w:bCs/>
                <w:sz w:val="20"/>
                <w:szCs w:val="20"/>
              </w:rPr>
            </w:pPr>
            <w:sdt>
              <w:sdtPr>
                <w:alias w:val="REFLECTION - Small Group Plan Improvement"/>
                <w:id w:val="-983386592"/>
                <w:placeholder>
                  <w:docPart w:val="02101E7FA75B44759C1CF96D04521BCB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50413" w:rsidRPr="00961AAD" w14:paraId="28248822" w14:textId="77777777">
        <w:tc>
          <w:tcPr>
            <w:tcW w:w="95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</w:tcPr>
          <w:p w14:paraId="545A49F4" w14:textId="77777777" w:rsidR="00B85F5C" w:rsidRDefault="00B85F5C">
            <w:pPr>
              <w:rPr>
                <w:rFonts w:ascii="Aptos" w:hAnsi="Aptos"/>
                <w:b/>
                <w:sz w:val="20"/>
                <w:szCs w:val="20"/>
              </w:rPr>
            </w:pPr>
          </w:p>
          <w:p w14:paraId="14E4C9F5" w14:textId="6E4E7E90" w:rsidR="00850413" w:rsidRPr="00F80722" w:rsidRDefault="00850413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F80722">
              <w:rPr>
                <w:rFonts w:ascii="Aptos" w:hAnsi="Aptos"/>
                <w:b/>
                <w:sz w:val="20"/>
                <w:szCs w:val="20"/>
              </w:rPr>
              <w:t>How do the results inform future small groups or the school counseling program?</w:t>
            </w:r>
          </w:p>
        </w:tc>
      </w:tr>
      <w:tr w:rsidR="00850413" w:rsidRPr="00961AAD" w14:paraId="54FB7A18" w14:textId="77777777">
        <w:tc>
          <w:tcPr>
            <w:tcW w:w="9535" w:type="dxa"/>
            <w:tcBorders>
              <w:top w:val="single" w:sz="48" w:space="0" w:color="FFFFFF" w:themeColor="background1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</w:tcPr>
          <w:p w14:paraId="48829784" w14:textId="5437AEDB" w:rsidR="00850413" w:rsidRPr="00F80722" w:rsidRDefault="00000000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REFLECTION - Future Small Group or Group Counseling Program results "/>
                <w:tag w:val="REFLECTION - Future Small Group or Group Counseling Program results "/>
                <w:id w:val="333729427"/>
                <w:placeholder>
                  <w:docPart w:val="D84A2D2461A04EB195068D64F63B4DFE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4E87CE13" w14:textId="77777777" w:rsidR="00850413" w:rsidRPr="00961AAD" w:rsidRDefault="00850413" w:rsidP="006A6E0B">
      <w:pPr>
        <w:rPr>
          <w:rFonts w:ascii="Aptos" w:hAnsi="Aptos"/>
          <w:b/>
          <w:color w:val="000000"/>
          <w:sz w:val="20"/>
          <w:szCs w:val="20"/>
        </w:rPr>
      </w:pPr>
    </w:p>
    <w:p w14:paraId="4AF98332" w14:textId="77777777" w:rsidR="00850413" w:rsidRPr="00961AAD" w:rsidRDefault="00850413" w:rsidP="006A6E0B">
      <w:pPr>
        <w:rPr>
          <w:rFonts w:ascii="Aptos" w:hAnsi="Aptos"/>
          <w:sz w:val="20"/>
          <w:szCs w:val="20"/>
        </w:rPr>
      </w:pPr>
      <w:r w:rsidRPr="00961AAD">
        <w:rPr>
          <w:rFonts w:ascii="Aptos" w:hAnsi="Aptos"/>
          <w:sz w:val="20"/>
          <w:szCs w:val="20"/>
        </w:rPr>
        <w:br w:type="page"/>
      </w:r>
    </w:p>
    <w:p w14:paraId="612AFC44" w14:textId="77777777" w:rsidR="00850413" w:rsidRPr="0049683B" w:rsidRDefault="00850413">
      <w:pPr>
        <w:rPr>
          <w:rFonts w:ascii="Aptos" w:hAnsi="Aptos" w:cs="Calibri"/>
          <w:sz w:val="20"/>
          <w:szCs w:val="20"/>
        </w:rPr>
      </w:pPr>
    </w:p>
    <w:p w14:paraId="491C9425" w14:textId="77777777" w:rsidR="00850413" w:rsidRDefault="00850413" w:rsidP="00440AAA">
      <w:pPr>
        <w:jc w:val="center"/>
        <w:rPr>
          <w:rFonts w:ascii="Aptos" w:hAnsi="Aptos"/>
          <w:b/>
          <w:bCs/>
          <w:sz w:val="28"/>
          <w:szCs w:val="28"/>
        </w:rPr>
      </w:pPr>
      <w:r w:rsidRPr="00FC2AAC">
        <w:rPr>
          <w:rFonts w:ascii="Aptos" w:hAnsi="Aptos"/>
          <w:b/>
          <w:bCs/>
          <w:sz w:val="28"/>
          <w:szCs w:val="28"/>
        </w:rPr>
        <w:t xml:space="preserve">Optional Data Organizer </w:t>
      </w:r>
    </w:p>
    <w:p w14:paraId="35D9BB70" w14:textId="099E9A73" w:rsidR="00623DCB" w:rsidRPr="00623DCB" w:rsidRDefault="00623DCB" w:rsidP="00623DCB">
      <w:pPr>
        <w:jc w:val="center"/>
        <w:rPr>
          <w:rFonts w:ascii="Aptos" w:hAnsi="Aptos"/>
          <w:i/>
          <w:iCs/>
          <w:sz w:val="20"/>
          <w:szCs w:val="20"/>
        </w:rPr>
      </w:pPr>
      <w:r w:rsidRPr="00EB4457">
        <w:rPr>
          <w:rFonts w:ascii="Aptos" w:hAnsi="Aptos"/>
          <w:i/>
          <w:iCs/>
          <w:sz w:val="20"/>
          <w:szCs w:val="20"/>
        </w:rPr>
        <w:t>(Required for RAM</w:t>
      </w:r>
      <w:r w:rsidR="006F7851">
        <w:rPr>
          <w:rFonts w:ascii="Aptos" w:hAnsi="Aptos"/>
          <w:i/>
          <w:iCs/>
          <w:sz w:val="20"/>
          <w:szCs w:val="20"/>
        </w:rPr>
        <w:t>P®</w:t>
      </w:r>
      <w:r w:rsidRPr="00EB4457">
        <w:rPr>
          <w:rFonts w:ascii="Aptos" w:hAnsi="Aptos"/>
          <w:i/>
          <w:iCs/>
          <w:sz w:val="20"/>
          <w:szCs w:val="20"/>
        </w:rPr>
        <w:t xml:space="preserve">) </w:t>
      </w:r>
    </w:p>
    <w:tbl>
      <w:tblPr>
        <w:tblW w:w="9670" w:type="dxa"/>
        <w:tblInd w:w="-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"/>
        <w:gridCol w:w="20"/>
        <w:gridCol w:w="429"/>
        <w:gridCol w:w="4226"/>
        <w:gridCol w:w="58"/>
        <w:gridCol w:w="52"/>
        <w:gridCol w:w="433"/>
        <w:gridCol w:w="4224"/>
        <w:gridCol w:w="55"/>
        <w:gridCol w:w="55"/>
        <w:gridCol w:w="83"/>
      </w:tblGrid>
      <w:tr w:rsidR="00850413" w:rsidRPr="00961AAD" w14:paraId="18532283" w14:textId="77777777" w:rsidTr="00437EAA">
        <w:tc>
          <w:tcPr>
            <w:tcW w:w="9670" w:type="dxa"/>
            <w:gridSpan w:val="11"/>
            <w:tcBorders>
              <w:top w:val="single" w:sz="48" w:space="0" w:color="FFFFFF" w:themeColor="background1"/>
              <w:left w:val="nil"/>
              <w:bottom w:val="nil"/>
            </w:tcBorders>
            <w:vAlign w:val="center"/>
          </w:tcPr>
          <w:p w14:paraId="686C284E" w14:textId="77777777" w:rsidR="00850413" w:rsidRPr="00961AAD" w:rsidRDefault="00850413" w:rsidP="00F80722">
            <w:pPr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238EF7C2" wp14:editId="2F46B40C">
                  <wp:extent cx="5917565" cy="316230"/>
                  <wp:effectExtent l="0" t="0" r="635" b="1270"/>
                  <wp:docPr id="34" name="Picture 34" descr="ACCESS " title="ACCES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CCES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1A5698" w14:paraId="5247CE45" w14:textId="77777777" w:rsidTr="00437EAA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top w:w="86" w:type="dxa"/>
            <w:left w:w="86" w:type="dxa"/>
            <w:bottom w:w="86" w:type="dxa"/>
            <w:right w:w="86" w:type="dxa"/>
          </w:tblCellMar>
          <w:tblLook w:val="0600" w:firstRow="0" w:lastRow="0" w:firstColumn="0" w:lastColumn="0" w:noHBand="1" w:noVBand="1"/>
        </w:tblPrEx>
        <w:trPr>
          <w:gridBefore w:val="1"/>
          <w:gridAfter w:val="3"/>
          <w:wBefore w:w="35" w:type="dxa"/>
          <w:wAfter w:w="190" w:type="dxa"/>
          <w:trHeight w:val="555"/>
        </w:trPr>
        <w:tc>
          <w:tcPr>
            <w:tcW w:w="4677" w:type="dxa"/>
            <w:gridSpan w:val="3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5FBDD4" w14:textId="77777777" w:rsidR="00850413" w:rsidRPr="001A5698" w:rsidRDefault="00850413" w:rsidP="00F80722">
            <w:pPr>
              <w:spacing w:before="120" w:line="276" w:lineRule="auto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b/>
                <w:bCs/>
                <w:sz w:val="20"/>
                <w:szCs w:val="20"/>
              </w:rPr>
              <w:t>Baseline Participation Data</w:t>
            </w:r>
          </w:p>
          <w:p w14:paraId="1C02375F" w14:textId="77777777" w:rsidR="00850413" w:rsidRPr="001A5698" w:rsidRDefault="00850413">
            <w:pPr>
              <w:spacing w:line="276" w:lineRule="auto"/>
              <w:rPr>
                <w:rFonts w:ascii="Aptos" w:hAnsi="Aptos" w:cstheme="minorHAnsi"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i/>
                <w:sz w:val="20"/>
                <w:szCs w:val="20"/>
              </w:rPr>
              <w:t xml:space="preserve">Number of students expected to participate in the </w:t>
            </w:r>
            <w:r>
              <w:rPr>
                <w:rFonts w:ascii="Aptos" w:hAnsi="Aptos" w:cstheme="minorHAnsi"/>
                <w:i/>
                <w:sz w:val="20"/>
                <w:szCs w:val="20"/>
              </w:rPr>
              <w:t>small group</w:t>
            </w:r>
            <w:r w:rsidRPr="001A5698">
              <w:rPr>
                <w:rFonts w:ascii="Aptos" w:hAnsi="Aptos" w:cstheme="minorHAnsi"/>
                <w:i/>
                <w:sz w:val="20"/>
                <w:szCs w:val="20"/>
              </w:rPr>
              <w:t>:</w:t>
            </w:r>
          </w:p>
        </w:tc>
        <w:tc>
          <w:tcPr>
            <w:tcW w:w="4768" w:type="dxa"/>
            <w:gridSpan w:val="4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130AAF" w14:textId="77777777" w:rsidR="00850413" w:rsidRPr="001A5698" w:rsidRDefault="00850413" w:rsidP="00F80722">
            <w:pPr>
              <w:spacing w:before="120" w:line="276" w:lineRule="auto"/>
              <w:rPr>
                <w:rFonts w:ascii="Aptos" w:hAnsi="Aptos" w:cstheme="minorHAnsi"/>
                <w:b/>
                <w:bCs/>
                <w:i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b/>
                <w:bCs/>
                <w:sz w:val="20"/>
                <w:szCs w:val="20"/>
              </w:rPr>
              <w:t>Final Participation Data</w:t>
            </w:r>
            <w:r w:rsidRPr="001A5698">
              <w:rPr>
                <w:rFonts w:ascii="Aptos" w:hAnsi="Aptos" w:cstheme="minorHAnsi"/>
                <w:b/>
                <w:bCs/>
                <w:i/>
                <w:sz w:val="20"/>
                <w:szCs w:val="20"/>
              </w:rPr>
              <w:t xml:space="preserve"> </w:t>
            </w:r>
          </w:p>
          <w:p w14:paraId="218DA6E1" w14:textId="77777777" w:rsidR="00850413" w:rsidRPr="001A5698" w:rsidRDefault="00850413">
            <w:pPr>
              <w:spacing w:line="276" w:lineRule="auto"/>
              <w:rPr>
                <w:rFonts w:ascii="Aptos" w:hAnsi="Aptos" w:cstheme="minorHAnsi"/>
                <w:sz w:val="20"/>
                <w:szCs w:val="20"/>
              </w:rPr>
            </w:pPr>
            <w:r w:rsidRPr="001A5698">
              <w:rPr>
                <w:rFonts w:ascii="Aptos" w:hAnsi="Aptos" w:cstheme="minorHAnsi"/>
                <w:i/>
                <w:sz w:val="20"/>
                <w:szCs w:val="20"/>
              </w:rPr>
              <w:t xml:space="preserve">Number of students who actually participated in the </w:t>
            </w:r>
            <w:r>
              <w:rPr>
                <w:rFonts w:ascii="Aptos" w:hAnsi="Aptos" w:cstheme="minorHAnsi"/>
                <w:i/>
                <w:sz w:val="20"/>
                <w:szCs w:val="20"/>
              </w:rPr>
              <w:t xml:space="preserve">small group: </w:t>
            </w:r>
          </w:p>
        </w:tc>
      </w:tr>
      <w:tr w:rsidR="00437EAA" w:rsidRPr="001A5698" w14:paraId="086841A3" w14:textId="77777777" w:rsidTr="00437EAA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2" w:space="0" w:color="000000"/>
            <w:insideV w:val="single" w:sz="2" w:space="0" w:color="000000"/>
          </w:tblBorders>
          <w:tblCellMar>
            <w:top w:w="86" w:type="dxa"/>
            <w:left w:w="86" w:type="dxa"/>
            <w:bottom w:w="86" w:type="dxa"/>
            <w:right w:w="86" w:type="dxa"/>
          </w:tblCellMar>
          <w:tblLook w:val="0600" w:firstRow="0" w:lastRow="0" w:firstColumn="0" w:lastColumn="0" w:noHBand="1" w:noVBand="1"/>
        </w:tblPrEx>
        <w:trPr>
          <w:gridBefore w:val="1"/>
          <w:gridAfter w:val="3"/>
          <w:wBefore w:w="35" w:type="dxa"/>
          <w:wAfter w:w="190" w:type="dxa"/>
          <w:trHeight w:val="20"/>
        </w:trPr>
        <w:tc>
          <w:tcPr>
            <w:tcW w:w="4677" w:type="dxa"/>
            <w:gridSpan w:val="3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205A75" w14:textId="77777777" w:rsidR="00437EAA" w:rsidRDefault="00000000" w:rsidP="00437EAA">
            <w:pPr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sdt>
              <w:sdtPr>
                <w:alias w:val="ACCESS - Baseline Participation Data - # of students"/>
                <w:tag w:val="ACCESS - Baseline Participation Data - # of students"/>
                <w:id w:val="1393315437"/>
                <w:placeholder>
                  <w:docPart w:val="EAAEF0AED91C46A48D2B31695ADB70EB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  <w:p w14:paraId="555FDAA7" w14:textId="77777777" w:rsidR="00437EAA" w:rsidRPr="0019280E" w:rsidRDefault="00437EAA" w:rsidP="00437EAA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768" w:type="dxa"/>
            <w:gridSpan w:val="4"/>
            <w:tcBorders>
              <w:top w:val="nil"/>
              <w:left w:val="single" w:sz="48" w:space="0" w:color="FFFFFF" w:themeColor="background1"/>
              <w:bottom w:val="single" w:sz="48" w:space="0" w:color="FFFFFF" w:themeColor="background1"/>
              <w:right w:val="single" w:sz="48" w:space="0" w:color="FFFFFF" w:themeColor="background1"/>
            </w:tcBorders>
            <w:shd w:val="clear" w:color="auto" w:fill="F2F2F2" w:themeFill="background1" w:themeFillShade="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540C49" w14:textId="6F29DBC8" w:rsidR="00437EAA" w:rsidRPr="0019280E" w:rsidRDefault="00000000" w:rsidP="00437EAA">
            <w:pPr>
              <w:rPr>
                <w:rFonts w:ascii="Aptos" w:hAnsi="Aptos" w:cstheme="minorHAnsi"/>
                <w:sz w:val="20"/>
                <w:szCs w:val="20"/>
              </w:rPr>
            </w:pPr>
            <w:sdt>
              <w:sdtPr>
                <w:alias w:val="ACCESS - Final Participation Data - # of students"/>
                <w:tag w:val="ACCESS - Fiinal Participation Data - # of students"/>
                <w:id w:val="1347210659"/>
                <w:placeholder>
                  <w:docPart w:val="6C87CC8586A044DBA6D83CDF0F92DCDE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50413" w:rsidRPr="00961AAD" w14:paraId="0AAF2750" w14:textId="77777777" w:rsidTr="00437EAA">
        <w:tc>
          <w:tcPr>
            <w:tcW w:w="9670" w:type="dxa"/>
            <w:gridSpan w:val="11"/>
            <w:tcBorders>
              <w:top w:val="single" w:sz="48" w:space="0" w:color="FFFFFF" w:themeColor="background1"/>
              <w:left w:val="nil"/>
              <w:bottom w:val="nil"/>
            </w:tcBorders>
            <w:vAlign w:val="center"/>
          </w:tcPr>
          <w:p w14:paraId="22AABA05" w14:textId="77777777" w:rsidR="00850413" w:rsidRPr="00961AAD" w:rsidRDefault="00850413" w:rsidP="00210363">
            <w:pPr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71E2AC83" wp14:editId="0F14E29F">
                  <wp:extent cx="5917565" cy="316230"/>
                  <wp:effectExtent l="0" t="0" r="635" b="1270"/>
                  <wp:docPr id="35" name="Picture 35" descr="LIFE-READINESS " title="LIFE-READINES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IFE-READINESS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961AAD" w14:paraId="01E22A33" w14:textId="77777777" w:rsidTr="00437EAA">
        <w:tblPrEx>
          <w:tblCellMar>
            <w:left w:w="115" w:type="dxa"/>
            <w:right w:w="115" w:type="dxa"/>
          </w:tblCellMar>
        </w:tblPrEx>
        <w:trPr>
          <w:trHeight w:val="288"/>
        </w:trPr>
        <w:tc>
          <w:tcPr>
            <w:tcW w:w="47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C83E533" w14:textId="2D14FDEE" w:rsidR="00850413" w:rsidRPr="00B27142" w:rsidRDefault="00850413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/>
                <w:sz w:val="20"/>
                <w:szCs w:val="20"/>
              </w:rPr>
            </w:pP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Baseline </w:t>
            </w:r>
            <w:r w:rsidR="003F6107">
              <w:rPr>
                <w:rFonts w:ascii="Aptos" w:hAnsi="Aptos"/>
                <w:b/>
                <w:sz w:val="20"/>
                <w:szCs w:val="20"/>
              </w:rPr>
              <w:t xml:space="preserve">ASCA Student Standards </w:t>
            </w: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Data </w:t>
            </w:r>
          </w:p>
        </w:tc>
        <w:tc>
          <w:tcPr>
            <w:tcW w:w="49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AFCDE1F" w14:textId="195E4D4F" w:rsidR="00850413" w:rsidRPr="00B27142" w:rsidRDefault="00850413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/>
                <w:sz w:val="20"/>
                <w:szCs w:val="20"/>
              </w:rPr>
            </w:pPr>
            <w:r w:rsidRPr="00B27142">
              <w:rPr>
                <w:rFonts w:ascii="Aptos" w:hAnsi="Aptos"/>
                <w:b/>
                <w:sz w:val="20"/>
                <w:szCs w:val="20"/>
              </w:rPr>
              <w:t xml:space="preserve">Final </w:t>
            </w:r>
            <w:r w:rsidR="003F6107">
              <w:rPr>
                <w:rFonts w:ascii="Aptos" w:hAnsi="Aptos"/>
                <w:b/>
                <w:sz w:val="20"/>
                <w:szCs w:val="20"/>
              </w:rPr>
              <w:t xml:space="preserve">ASCA Student Standards </w:t>
            </w:r>
            <w:r w:rsidRPr="00B27142">
              <w:rPr>
                <w:rFonts w:ascii="Aptos" w:hAnsi="Aptos"/>
                <w:b/>
                <w:sz w:val="20"/>
                <w:szCs w:val="20"/>
              </w:rPr>
              <w:t>Data</w:t>
            </w:r>
          </w:p>
        </w:tc>
      </w:tr>
      <w:tr w:rsidR="00850413" w:rsidRPr="003F6107" w14:paraId="278E13CB" w14:textId="77777777" w:rsidTr="00437EAA">
        <w:tblPrEx>
          <w:tblCellMar>
            <w:left w:w="115" w:type="dxa"/>
            <w:right w:w="115" w:type="dxa"/>
          </w:tblCellMar>
        </w:tblPrEx>
        <w:trPr>
          <w:trHeight w:val="358"/>
        </w:trPr>
        <w:tc>
          <w:tcPr>
            <w:tcW w:w="47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C799F66" w14:textId="33F6A0CC" w:rsidR="00850413" w:rsidRPr="003F6107" w:rsidRDefault="00850413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Cs/>
                <w:color w:val="000000"/>
                <w:sz w:val="20"/>
                <w:szCs w:val="20"/>
              </w:rPr>
            </w:pPr>
            <w:r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ASCA Student Standard</w:t>
            </w:r>
            <w:r w:rsidR="00B7075B"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s</w:t>
            </w:r>
            <w:r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 xml:space="preserve"> Pre-Assessment Results</w:t>
            </w:r>
          </w:p>
        </w:tc>
        <w:tc>
          <w:tcPr>
            <w:tcW w:w="49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0E4E0BA" w14:textId="17838283" w:rsidR="00850413" w:rsidRPr="003F6107" w:rsidRDefault="00850413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bCs/>
                <w:color w:val="000000"/>
                <w:sz w:val="20"/>
                <w:szCs w:val="20"/>
              </w:rPr>
            </w:pPr>
            <w:r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ASCA Student Standard</w:t>
            </w:r>
            <w:r w:rsidR="00B7075B"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>s</w:t>
            </w:r>
            <w:r w:rsidRPr="003F6107">
              <w:rPr>
                <w:rFonts w:ascii="Aptos" w:hAnsi="Aptos"/>
                <w:bCs/>
                <w:color w:val="000000" w:themeColor="text1"/>
                <w:sz w:val="20"/>
                <w:szCs w:val="20"/>
              </w:rPr>
              <w:t xml:space="preserve"> Post-Assessment Results</w:t>
            </w:r>
          </w:p>
        </w:tc>
      </w:tr>
      <w:tr w:rsidR="00437EAA" w:rsidRPr="00961AAD" w14:paraId="6A8BDD46" w14:textId="77777777" w:rsidTr="00437EAA">
        <w:tblPrEx>
          <w:tblCellMar>
            <w:left w:w="115" w:type="dxa"/>
            <w:right w:w="115" w:type="dxa"/>
          </w:tblCellMar>
        </w:tblPrEx>
        <w:trPr>
          <w:gridAfter w:val="2"/>
          <w:wAfter w:w="135" w:type="dxa"/>
        </w:trPr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892926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1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47FC6734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1) LIFE READINESS - Baseline Student Standard- Pre-Assessement Results"/>
                <w:id w:val="-2115591781"/>
                <w:placeholder>
                  <w:docPart w:val="5601F94977414365B7F36525A5A5A7CB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00BE9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2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A5B134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1) LIFE READINESS - Final Student Standard- Post-Assessement Results"/>
                <w:tag w:val="(1) LIFE READINESS - Final Student Standard- Post-Assessement Results"/>
                <w:id w:val="497165866"/>
                <w:placeholder>
                  <w:docPart w:val="715409128D9D4EE5A4DAA762BF7F7486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597CB9AB" w14:textId="77777777" w:rsidTr="00437EAA">
        <w:tblPrEx>
          <w:tblCellMar>
            <w:left w:w="115" w:type="dxa"/>
            <w:right w:w="115" w:type="dxa"/>
          </w:tblCellMar>
        </w:tblPrEx>
        <w:trPr>
          <w:gridAfter w:val="2"/>
          <w:wAfter w:w="135" w:type="dxa"/>
        </w:trPr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B4A7EA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1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379A7B8C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2) LIFE READINESS - Baseline Student Standard- Pre-Assessement Results"/>
                <w:tag w:val="(2) LIFE READINESS - Baseline Student Standard- Pre-Assessement Results"/>
                <w:id w:val="-1463423730"/>
                <w:placeholder>
                  <w:docPart w:val="74855D65AC0646A69253FF87AF4FEAF3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8284E6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2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763139A1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2) LIFE READINESS - Final Student Standard- Post-Assessement Results"/>
                <w:id w:val="-175509186"/>
                <w:placeholder>
                  <w:docPart w:val="51159813117041D6AF7B02B4A33694B9"/>
                </w:placeholder>
                <w:showingPlcHdr/>
                <w15:color w:val="0000FF"/>
                <w:text w:multiLine="1"/>
              </w:sdtPr>
              <w:sdtContent>
                <w:r w:rsidR="00437EAA"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5364DE3A" w14:textId="77777777" w:rsidTr="00437EAA">
        <w:tblPrEx>
          <w:tblCellMar>
            <w:left w:w="115" w:type="dxa"/>
            <w:right w:w="115" w:type="dxa"/>
          </w:tblCellMar>
        </w:tblPrEx>
        <w:trPr>
          <w:gridAfter w:val="2"/>
          <w:wAfter w:w="135" w:type="dxa"/>
        </w:trPr>
        <w:tc>
          <w:tcPr>
            <w:tcW w:w="4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EBA96B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1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0BCF2E9D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3) LIFE READINESS - Baseline Student Standard- Pre-Assessement Results"/>
                <w:tag w:val="(3) LIFE READINESS - Baseline Student Standard- Pre-Assessement Results"/>
                <w:id w:val="1299876063"/>
                <w:placeholder>
                  <w:docPart w:val="1E5F008D9C46458BBC900970B9F06D1C"/>
                </w:placeholder>
                <w:showingPlcHdr/>
                <w15:color w:val="0000FF"/>
                <w:text w:multiLine="1"/>
              </w:sdtPr>
              <w:sdtContent>
                <w:r w:rsidR="00437EAA" w:rsidRPr="000542D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3BEE1D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2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14:paraId="642AA766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3) LIFE READINESS - Final Student Standard- Post-Assessement Results"/>
                <w:id w:val="676081405"/>
                <w:placeholder>
                  <w:docPart w:val="988CE55A05764F3783D002B5964AC144"/>
                </w:placeholder>
                <w:showingPlcHdr/>
                <w15:color w:val="0000FF"/>
                <w:text w:multiLine="1"/>
              </w:sdtPr>
              <w:sdtContent>
                <w:r w:rsidR="00437EAA"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437EAA" w:rsidRPr="00961AAD" w14:paraId="569DB7B0" w14:textId="77777777" w:rsidTr="00437EAA">
        <w:tblPrEx>
          <w:tblCellMar>
            <w:left w:w="115" w:type="dxa"/>
            <w:right w:w="115" w:type="dxa"/>
          </w:tblCellMar>
        </w:tblPrEx>
        <w:trPr>
          <w:gridAfter w:val="2"/>
          <w:wAfter w:w="135" w:type="dxa"/>
        </w:trPr>
        <w:tc>
          <w:tcPr>
            <w:tcW w:w="485" w:type="dxa"/>
            <w:gridSpan w:val="3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</w:tcPr>
          <w:p w14:paraId="5FAE3FAB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1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5" w:type="dxa"/>
            <w:gridSpan w:val="2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F2F2F2" w:themeFill="background1" w:themeFillShade="F2"/>
          </w:tcPr>
          <w:p w14:paraId="3ACD72D7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4) LIFE READINESS - Baseline Student Standard- Pre-Assessement Results"/>
                <w:tag w:val="(4) LIFE READINESS - Baseline Student Standard- Pre-Assessement Results"/>
                <w:id w:val="650875609"/>
                <w:placeholder>
                  <w:docPart w:val="DA5D3F4F0E594AD2A8A90343940F0ED0"/>
                </w:placeholder>
                <w:showingPlcHdr/>
                <w15:color w:val="0000FF"/>
                <w:text w:multiLine="1"/>
              </w:sdtPr>
              <w:sdtContent>
                <w:r w:rsidR="00437EAA" w:rsidRPr="000542D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85" w:type="dxa"/>
            <w:gridSpan w:val="2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</w:tcPr>
          <w:p w14:paraId="76BB7546" w14:textId="77777777" w:rsidR="00437EAA" w:rsidRPr="00226D93" w:rsidRDefault="00437EAA" w:rsidP="00437EAA">
            <w:pPr>
              <w:pStyle w:val="ListParagraph"/>
              <w:widowControl/>
              <w:numPr>
                <w:ilvl w:val="0"/>
                <w:numId w:val="2"/>
              </w:num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280" w:type="dxa"/>
            <w:gridSpan w:val="2"/>
            <w:tcBorders>
              <w:top w:val="nil"/>
              <w:left w:val="nil"/>
              <w:bottom w:val="single" w:sz="48" w:space="0" w:color="FFFFFF" w:themeColor="background1"/>
              <w:right w:val="nil"/>
            </w:tcBorders>
            <w:shd w:val="clear" w:color="auto" w:fill="F2F2F2" w:themeFill="background1" w:themeFillShade="F2"/>
          </w:tcPr>
          <w:p w14:paraId="108EF019" w14:textId="77777777" w:rsidR="00437EAA" w:rsidRPr="00961AAD" w:rsidRDefault="00000000" w:rsidP="00FE50C8">
            <w:pPr>
              <w:pBdr>
                <w:top w:val="single" w:sz="48" w:space="1" w:color="FFFFFF" w:themeColor="background1"/>
                <w:left w:val="single" w:sz="48" w:space="1" w:color="FFFFFF" w:themeColor="background1"/>
                <w:bottom w:val="single" w:sz="48" w:space="1" w:color="FFFFFF" w:themeColor="background1"/>
                <w:right w:val="single" w:sz="48" w:space="1" w:color="FFFFFF" w:themeColor="background1"/>
                <w:between w:val="single" w:sz="48" w:space="1" w:color="FFFFFF" w:themeColor="background1"/>
                <w:bar w:val="single" w:sz="48" w:color="FFFFFF" w:themeColor="background1"/>
              </w:pBd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(4) LIFE READINESS - Final Student Standard- Post-Assessement Results"/>
                <w:id w:val="-886562501"/>
                <w:placeholder>
                  <w:docPart w:val="B1B1789A7CC14D5FBBAEFE6C760EB1C2"/>
                </w:placeholder>
                <w:showingPlcHdr/>
                <w15:color w:val="0000FF"/>
                <w:text w:multiLine="1"/>
              </w:sdtPr>
              <w:sdtContent>
                <w:r w:rsidR="00437EAA" w:rsidRPr="004C0FED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50413" w:rsidRPr="00961AAD" w14:paraId="7A8C3157" w14:textId="77777777" w:rsidTr="00437EAA">
        <w:tc>
          <w:tcPr>
            <w:tcW w:w="967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41C3E" w14:textId="77777777" w:rsidR="00850413" w:rsidRPr="00961AAD" w:rsidRDefault="00850413" w:rsidP="00C04F3F">
            <w:pPr>
              <w:spacing w:before="120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61DBB4CA" wp14:editId="2A260184">
                  <wp:extent cx="5917565" cy="316230"/>
                  <wp:effectExtent l="0" t="0" r="635" b="1270"/>
                  <wp:docPr id="36" name="Picture 36" descr="ACADEMIC SUCCESS " title="ACADEMIC SUCCESS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CADEMIC SUCCESS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50413" w:rsidRPr="00961AAD" w14:paraId="7162DDB9" w14:textId="77777777" w:rsidTr="00437EAA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right w:w="115" w:type="dxa"/>
          </w:tblCellMar>
        </w:tblPrEx>
        <w:trPr>
          <w:gridBefore w:val="2"/>
          <w:gridAfter w:val="1"/>
          <w:wBefore w:w="55" w:type="dxa"/>
          <w:wAfter w:w="80" w:type="dxa"/>
          <w:trHeight w:val="907"/>
        </w:trPr>
        <w:tc>
          <w:tcPr>
            <w:tcW w:w="4767" w:type="dxa"/>
            <w:gridSpan w:val="4"/>
            <w:tcBorders>
              <w:top w:val="nil"/>
              <w:bottom w:val="nil"/>
            </w:tcBorders>
          </w:tcPr>
          <w:p w14:paraId="6F4DC6FF" w14:textId="7BDEF8AB" w:rsidR="00850413" w:rsidRPr="00961AAD" w:rsidRDefault="00B7075B" w:rsidP="00210363">
            <w:pPr>
              <w:spacing w:before="120"/>
              <w:rPr>
                <w:rFonts w:ascii="Aptos" w:hAnsi="Aptos"/>
                <w:b/>
                <w:bCs/>
                <w:sz w:val="20"/>
                <w:szCs w:val="20"/>
              </w:rPr>
            </w:pPr>
            <w:r>
              <w:rPr>
                <w:rFonts w:ascii="Aptos" w:hAnsi="Aptos"/>
                <w:b/>
                <w:bCs/>
                <w:sz w:val="20"/>
                <w:szCs w:val="20"/>
              </w:rPr>
              <w:t xml:space="preserve">Baseline </w:t>
            </w:r>
            <w:r w:rsidR="00850413" w:rsidRPr="00961AAD">
              <w:rPr>
                <w:rFonts w:ascii="Aptos" w:hAnsi="Aptos"/>
                <w:b/>
                <w:bCs/>
                <w:sz w:val="20"/>
                <w:szCs w:val="20"/>
              </w:rPr>
              <w:t xml:space="preserve">Achievement Data </w:t>
            </w:r>
          </w:p>
          <w:p w14:paraId="15D81029" w14:textId="77777777" w:rsidR="00850413" w:rsidRPr="00961AAD" w:rsidRDefault="00850413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 xml:space="preserve">This data matches baseline achievement data in </w:t>
            </w:r>
            <w:r w:rsidRPr="006F7851">
              <w:rPr>
                <w:rFonts w:ascii="Aptos" w:hAnsi="Aptos" w:cstheme="minorHAnsi"/>
                <w:iCs/>
                <w:sz w:val="20"/>
                <w:szCs w:val="20"/>
              </w:rPr>
              <w:t>small group.</w:t>
            </w:r>
          </w:p>
        </w:tc>
        <w:tc>
          <w:tcPr>
            <w:tcW w:w="4768" w:type="dxa"/>
            <w:gridSpan w:val="4"/>
            <w:tcBorders>
              <w:top w:val="nil"/>
              <w:bottom w:val="nil"/>
            </w:tcBorders>
          </w:tcPr>
          <w:p w14:paraId="1CF0C18C" w14:textId="77777777" w:rsidR="00850413" w:rsidRPr="00961AAD" w:rsidRDefault="00850413" w:rsidP="00210363">
            <w:pPr>
              <w:spacing w:before="120"/>
              <w:rPr>
                <w:rFonts w:ascii="Aptos" w:hAnsi="Aptos"/>
                <w:b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color w:val="000000"/>
                <w:sz w:val="20"/>
                <w:szCs w:val="20"/>
              </w:rPr>
              <w:t>Final</w:t>
            </w:r>
            <w:r w:rsidRPr="00961AAD">
              <w:rPr>
                <w:rFonts w:ascii="Aptos" w:hAnsi="Aptos"/>
                <w:b/>
                <w:sz w:val="20"/>
                <w:szCs w:val="20"/>
              </w:rPr>
              <w:t xml:space="preserve"> Achievement Data </w:t>
            </w:r>
          </w:p>
          <w:p w14:paraId="5B3DEABB" w14:textId="7399E73D" w:rsidR="00850413" w:rsidRPr="00961AAD" w:rsidRDefault="00850413">
            <w:pPr>
              <w:rPr>
                <w:rFonts w:ascii="Aptos" w:hAnsi="Aptos"/>
                <w:sz w:val="20"/>
                <w:szCs w:val="20"/>
              </w:rPr>
            </w:pPr>
            <w:r w:rsidRPr="00961AAD">
              <w:rPr>
                <w:rFonts w:ascii="Aptos" w:hAnsi="Aptos"/>
                <w:sz w:val="20"/>
                <w:szCs w:val="20"/>
              </w:rPr>
              <w:t xml:space="preserve">Report actual final achievement data </w:t>
            </w:r>
          </w:p>
        </w:tc>
      </w:tr>
      <w:tr w:rsidR="00850413" w:rsidRPr="00961AAD" w14:paraId="40BABD5E" w14:textId="77777777" w:rsidTr="00437EAA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right w:w="115" w:type="dxa"/>
          </w:tblCellMar>
        </w:tblPrEx>
        <w:trPr>
          <w:gridBefore w:val="2"/>
          <w:gridAfter w:val="1"/>
          <w:wBefore w:w="55" w:type="dxa"/>
          <w:wAfter w:w="80" w:type="dxa"/>
          <w:trHeight w:val="521"/>
        </w:trPr>
        <w:sdt>
          <w:sdtPr>
            <w:rPr>
              <w:rFonts w:ascii="Aptos" w:hAnsi="Aptos"/>
              <w:color w:val="000000"/>
              <w:sz w:val="20"/>
              <w:szCs w:val="20"/>
            </w:rPr>
            <w:alias w:val="ACADEMIC SUCCESS - Baseline Achievement Data"/>
            <w:tag w:val="ACADEMIC SUCCESS - Baseline Achievement Data"/>
            <w:id w:val="-3290100"/>
            <w:showingPlcHdr/>
            <w:picture/>
          </w:sdtPr>
          <w:sdtContent>
            <w:tc>
              <w:tcPr>
                <w:tcW w:w="4767" w:type="dxa"/>
                <w:gridSpan w:val="4"/>
                <w:vMerge w:val="restart"/>
                <w:tcBorders>
                  <w:top w:val="nil"/>
                </w:tcBorders>
                <w:shd w:val="clear" w:color="auto" w:fill="F2F2F2" w:themeFill="background1" w:themeFillShade="F2"/>
              </w:tcPr>
              <w:p w14:paraId="78E10195" w14:textId="7BFA6236" w:rsidR="00850413" w:rsidRPr="00961AAD" w:rsidRDefault="00437EAA">
                <w:pPr>
                  <w:spacing w:before="60" w:after="60"/>
                  <w:rPr>
                    <w:rFonts w:ascii="Aptos" w:hAnsi="Aptos"/>
                    <w:color w:val="000000"/>
                    <w:sz w:val="20"/>
                    <w:szCs w:val="20"/>
                  </w:rPr>
                </w:pPr>
                <w:r>
                  <w:rPr>
                    <w:rFonts w:ascii="Aptos" w:hAnsi="Aptos"/>
                    <w:noProof/>
                    <w:color w:val="000000"/>
                    <w:sz w:val="20"/>
                    <w:szCs w:val="20"/>
                  </w:rPr>
                  <w:drawing>
                    <wp:inline distT="0" distB="0" distL="0" distR="0" wp14:anchorId="4F969A24" wp14:editId="5FA43FE7">
                      <wp:extent cx="1512570" cy="1512570"/>
                      <wp:effectExtent l="0" t="0" r="0" b="0"/>
                      <wp:docPr id="1466083797" name="Picture 1" descr="Insert graph showing baseline achievement data. Provide a concise description of the image. See sample text.&#10;EXAMPLE: Bar graph showing student achievement scores at baseline; average score of 75% before the plan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66083797" name="Picture 1" descr="Insert graph showing baseline achievement data. Provide a concise description of the image. See sample text.&#10;EXAMPLE: Bar graph showing student achievement scores at baseline; average score of 75% before the plan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2570" cy="15125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tc>
          <w:tcPr>
            <w:tcW w:w="4768" w:type="dxa"/>
            <w:gridSpan w:val="4"/>
            <w:tcBorders>
              <w:top w:val="nil"/>
            </w:tcBorders>
            <w:shd w:val="clear" w:color="auto" w:fill="F2F2F2" w:themeFill="background1" w:themeFillShade="F2"/>
          </w:tcPr>
          <w:p w14:paraId="79976997" w14:textId="69BCFC5C" w:rsidR="00850413" w:rsidRPr="00961AAD" w:rsidRDefault="00000000">
            <w:pPr>
              <w:spacing w:before="60" w:after="60"/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ACADEMIC SUCCESS - Final Achievement Data "/>
                <w:tag w:val="ACADEMIC SUCCESS - Final Achievement Data "/>
                <w:id w:val="1023292124"/>
                <w:placeholder>
                  <w:docPart w:val="0AF61277C5064DFB9C5006128BE8E205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850413" w:rsidRPr="00961AAD" w14:paraId="669DE443" w14:textId="77777777" w:rsidTr="00437EAA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right w:w="115" w:type="dxa"/>
          </w:tblCellMar>
        </w:tblPrEx>
        <w:trPr>
          <w:gridBefore w:val="2"/>
          <w:gridAfter w:val="1"/>
          <w:wBefore w:w="55" w:type="dxa"/>
          <w:wAfter w:w="80" w:type="dxa"/>
          <w:trHeight w:val="350"/>
        </w:trPr>
        <w:tc>
          <w:tcPr>
            <w:tcW w:w="4767" w:type="dxa"/>
            <w:gridSpan w:val="4"/>
            <w:vMerge/>
          </w:tcPr>
          <w:p w14:paraId="56FF8E32" w14:textId="77777777" w:rsidR="00850413" w:rsidRPr="00961AAD" w:rsidRDefault="00850413">
            <w:pPr>
              <w:spacing w:before="60" w:after="60"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768" w:type="dxa"/>
            <w:gridSpan w:val="4"/>
          </w:tcPr>
          <w:p w14:paraId="24FF0635" w14:textId="77777777" w:rsidR="00850413" w:rsidRPr="00961AAD" w:rsidRDefault="00850413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color w:val="000000"/>
                <w:sz w:val="20"/>
                <w:szCs w:val="20"/>
              </w:rPr>
              <w:t>Percent Change from Baseline to Final Data:</w:t>
            </w:r>
          </w:p>
        </w:tc>
      </w:tr>
      <w:tr w:rsidR="00850413" w:rsidRPr="00961AAD" w14:paraId="32DB72B6" w14:textId="77777777" w:rsidTr="00437EAA">
        <w:tblPrEx>
          <w:tblBorders>
            <w:top w:val="single" w:sz="48" w:space="0" w:color="FFFFFF" w:themeColor="background1"/>
            <w:left w:val="single" w:sz="48" w:space="0" w:color="FFFFFF" w:themeColor="background1"/>
            <w:bottom w:val="single" w:sz="48" w:space="0" w:color="FFFFFF" w:themeColor="background1"/>
            <w:right w:val="single" w:sz="48" w:space="0" w:color="FFFFFF" w:themeColor="background1"/>
            <w:insideH w:val="single" w:sz="48" w:space="0" w:color="FFFFFF" w:themeColor="background1"/>
            <w:insideV w:val="single" w:sz="48" w:space="0" w:color="FFFFFF" w:themeColor="background1"/>
          </w:tblBorders>
          <w:tblCellMar>
            <w:left w:w="115" w:type="dxa"/>
            <w:right w:w="115" w:type="dxa"/>
          </w:tblCellMar>
        </w:tblPrEx>
        <w:trPr>
          <w:gridBefore w:val="2"/>
          <w:gridAfter w:val="1"/>
          <w:wBefore w:w="55" w:type="dxa"/>
          <w:wAfter w:w="80" w:type="dxa"/>
          <w:trHeight w:val="197"/>
        </w:trPr>
        <w:tc>
          <w:tcPr>
            <w:tcW w:w="4767" w:type="dxa"/>
            <w:gridSpan w:val="4"/>
            <w:vMerge/>
          </w:tcPr>
          <w:p w14:paraId="524AC358" w14:textId="77777777" w:rsidR="00850413" w:rsidRPr="00961AAD" w:rsidRDefault="00850413">
            <w:pPr>
              <w:spacing w:before="60" w:after="60"/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  <w:tc>
          <w:tcPr>
            <w:tcW w:w="4768" w:type="dxa"/>
            <w:gridSpan w:val="4"/>
            <w:shd w:val="clear" w:color="auto" w:fill="F2F2F2" w:themeFill="background1" w:themeFillShade="F2"/>
          </w:tcPr>
          <w:p w14:paraId="1934DB1E" w14:textId="2F1E9487" w:rsidR="00850413" w:rsidRPr="006D3F86" w:rsidRDefault="00000000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ACADEMIC SUCCESS - Percent Change from Baseline to Final Data"/>
                <w:id w:val="-1306622765"/>
                <w:placeholder>
                  <w:docPart w:val="D37251A3B8A04684B9CC80F4289D32E1"/>
                </w:placeholder>
                <w:showingPlcHdr/>
                <w15:color w:val="0000FF"/>
                <w:text w:multiLine="1"/>
              </w:sdtPr>
              <w:sdtContent>
                <w:r w:rsidR="00437EAA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3F6107" w:rsidRPr="006D3F86">
              <w:rPr>
                <w:rFonts w:ascii="Aptos" w:hAnsi="Aptos"/>
                <w:color w:val="000000"/>
                <w:sz w:val="20"/>
                <w:szCs w:val="20"/>
              </w:rPr>
              <w:t xml:space="preserve">   %</w:t>
            </w:r>
          </w:p>
          <w:p w14:paraId="1BC6C0B4" w14:textId="77777777" w:rsidR="00850413" w:rsidRPr="00961AAD" w:rsidRDefault="00850413">
            <w:pPr>
              <w:rPr>
                <w:rFonts w:ascii="Aptos" w:hAnsi="Aptos"/>
                <w:color w:val="000000"/>
                <w:sz w:val="20"/>
                <w:szCs w:val="20"/>
              </w:rPr>
            </w:pPr>
          </w:p>
        </w:tc>
      </w:tr>
    </w:tbl>
    <w:p w14:paraId="27CC883C" w14:textId="77777777" w:rsidR="00850413" w:rsidRDefault="00850413" w:rsidP="00440AAA">
      <w:pPr>
        <w:rPr>
          <w:rFonts w:ascii="Aptos" w:hAnsi="Aptos"/>
        </w:rPr>
      </w:pPr>
    </w:p>
    <w:p w14:paraId="6C9330A6" w14:textId="77777777" w:rsidR="00850413" w:rsidRDefault="00850413">
      <w:pPr>
        <w:rPr>
          <w:rFonts w:ascii="Aptos" w:hAnsi="Aptos"/>
        </w:rPr>
      </w:pPr>
      <w:r>
        <w:rPr>
          <w:rFonts w:ascii="Aptos" w:hAnsi="Aptos"/>
        </w:rPr>
        <w:br w:type="page"/>
      </w:r>
    </w:p>
    <w:tbl>
      <w:tblPr>
        <w:tblW w:w="9535" w:type="dxa"/>
        <w:tblInd w:w="-185" w:type="dxa"/>
        <w:tblBorders>
          <w:top w:val="single" w:sz="48" w:space="0" w:color="FFFFFF" w:themeColor="background1"/>
          <w:left w:val="single" w:sz="48" w:space="0" w:color="FFFFFF" w:themeColor="background1"/>
          <w:bottom w:val="single" w:sz="48" w:space="0" w:color="FFFFFF" w:themeColor="background1"/>
          <w:right w:val="single" w:sz="48" w:space="0" w:color="FFFFFF" w:themeColor="background1"/>
          <w:insideH w:val="single" w:sz="48" w:space="0" w:color="FFFFFF" w:themeColor="background1"/>
          <w:insideV w:val="single" w:sz="48" w:space="0" w:color="FFFFFF" w:themeColor="background1"/>
        </w:tblBorders>
        <w:tblLayout w:type="fixed"/>
        <w:tblLook w:val="0400" w:firstRow="0" w:lastRow="0" w:firstColumn="0" w:lastColumn="0" w:noHBand="0" w:noVBand="1"/>
      </w:tblPr>
      <w:tblGrid>
        <w:gridCol w:w="4770"/>
        <w:gridCol w:w="4765"/>
      </w:tblGrid>
      <w:tr w:rsidR="00850413" w:rsidRPr="00961AAD" w14:paraId="4E0720DF" w14:textId="77777777">
        <w:tc>
          <w:tcPr>
            <w:tcW w:w="9535" w:type="dxa"/>
            <w:gridSpan w:val="2"/>
            <w:tcBorders>
              <w:bottom w:val="nil"/>
            </w:tcBorders>
            <w:shd w:val="clear" w:color="auto" w:fill="8C1515"/>
          </w:tcPr>
          <w:p w14:paraId="65BE3BC0" w14:textId="77777777" w:rsidR="00850413" w:rsidRPr="00961AAD" w:rsidRDefault="00850413">
            <w:pPr>
              <w:ind w:hanging="72"/>
              <w:rPr>
                <w:rFonts w:ascii="Aptos" w:hAnsi="Aptos"/>
                <w:b/>
                <w:color w:val="FFFFFF"/>
                <w:sz w:val="20"/>
                <w:szCs w:val="20"/>
              </w:rPr>
            </w:pPr>
            <w:r w:rsidRPr="00961AAD">
              <w:rPr>
                <w:rFonts w:ascii="Aptos" w:hAnsi="Aptos"/>
              </w:rPr>
              <w:lastRenderedPageBreak/>
              <w:br w:type="page"/>
            </w:r>
            <w:r>
              <w:rPr>
                <w:rFonts w:ascii="Aptos" w:hAnsi="Aptos"/>
                <w:b/>
                <w:noProof/>
                <w:color w:val="FFFFFF"/>
                <w:sz w:val="20"/>
                <w:szCs w:val="20"/>
              </w:rPr>
              <w:drawing>
                <wp:inline distT="0" distB="0" distL="0" distR="0" wp14:anchorId="3958A9DE" wp14:editId="73A20851">
                  <wp:extent cx="5917565" cy="316230"/>
                  <wp:effectExtent l="0" t="0" r="635" b="1270"/>
                  <wp:docPr id="37" name="Picture 37" descr="Contributing-Factors Data – What other data has been impacted through this plan?" title="Contributing-Factors Data – What other data has been impacted through this plan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ntributing-Factors Data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7565" cy="31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6181" w:rsidRPr="00961AAD" w14:paraId="7E55FA9E" w14:textId="77777777" w:rsidTr="00FE50C8">
        <w:tblPrEx>
          <w:tblCellMar>
            <w:left w:w="115" w:type="dxa"/>
            <w:bottom w:w="43" w:type="dxa"/>
            <w:right w:w="115" w:type="dxa"/>
          </w:tblCellMar>
        </w:tblPrEx>
        <w:trPr>
          <w:trHeight w:val="276"/>
        </w:trPr>
        <w:tc>
          <w:tcPr>
            <w:tcW w:w="4770" w:type="dxa"/>
            <w:tcBorders>
              <w:top w:val="nil"/>
              <w:bottom w:val="nil"/>
            </w:tcBorders>
          </w:tcPr>
          <w:p w14:paraId="0D152062" w14:textId="77777777" w:rsidR="00DF6181" w:rsidRPr="00961AAD" w:rsidRDefault="00DF6181" w:rsidP="00FE50C8">
            <w:pPr>
              <w:spacing w:before="120"/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Baseline Attendance Data</w:t>
            </w:r>
          </w:p>
          <w:p w14:paraId="7E87F729" w14:textId="77777777" w:rsidR="00DF6181" w:rsidRPr="0057410D" w:rsidRDefault="00DF6181" w:rsidP="00FE50C8">
            <w:pPr>
              <w:rPr>
                <w:rFonts w:ascii="Aptos" w:hAnsi="Aptos"/>
                <w:i/>
                <w:iCs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  <w:tc>
          <w:tcPr>
            <w:tcW w:w="4765" w:type="dxa"/>
            <w:tcBorders>
              <w:top w:val="nil"/>
              <w:bottom w:val="nil"/>
            </w:tcBorders>
          </w:tcPr>
          <w:p w14:paraId="4121DC80" w14:textId="77777777" w:rsidR="00DF6181" w:rsidRPr="00961AAD" w:rsidRDefault="00DF6181" w:rsidP="00FE50C8">
            <w:pPr>
              <w:spacing w:before="120"/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Final Attendance Data</w:t>
            </w:r>
          </w:p>
          <w:p w14:paraId="4B14F709" w14:textId="77777777" w:rsidR="00DF6181" w:rsidRPr="00961AAD" w:rsidRDefault="00DF6181" w:rsidP="00FE50C8">
            <w:pPr>
              <w:rPr>
                <w:rFonts w:ascii="Aptos" w:hAnsi="Aptos"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</w:tr>
      <w:tr w:rsidR="00DF6181" w:rsidRPr="00961AAD" w14:paraId="27BFF3E2" w14:textId="77777777" w:rsidTr="00FE50C8">
        <w:tblPrEx>
          <w:tblCellMar>
            <w:left w:w="115" w:type="dxa"/>
            <w:bottom w:w="43" w:type="dxa"/>
            <w:right w:w="115" w:type="dxa"/>
          </w:tblCellMar>
        </w:tblPrEx>
        <w:tc>
          <w:tcPr>
            <w:tcW w:w="4770" w:type="dxa"/>
            <w:tcBorders>
              <w:top w:val="nil"/>
            </w:tcBorders>
            <w:shd w:val="clear" w:color="auto" w:fill="F2F2F2" w:themeFill="background1" w:themeFillShade="F2"/>
          </w:tcPr>
          <w:p w14:paraId="437C843F" w14:textId="77777777" w:rsidR="00DF6181" w:rsidRPr="00961AAD" w:rsidRDefault="00000000" w:rsidP="00FE50C8">
            <w:pPr>
              <w:rPr>
                <w:rFonts w:ascii="Aptos" w:hAnsi="Aptos"/>
                <w:iCs/>
                <w:color w:val="000000"/>
                <w:sz w:val="20"/>
                <w:szCs w:val="20"/>
              </w:rPr>
            </w:pPr>
            <w:sdt>
              <w:sdtPr>
                <w:alias w:val="CONTRIBUTING FACTORS DATA - Baseline Attendance  Data"/>
                <w:tag w:val="CONTRIBUTING FACTORS DATA - Baseline Attendance  Data"/>
                <w:id w:val="-1619220784"/>
                <w:placeholder>
                  <w:docPart w:val="90FE7C7B03D5463CB7DA9B1C8B5C57CA"/>
                </w:placeholder>
                <w:showingPlcHdr/>
                <w15:color w:val="0000FF"/>
                <w:text w:multiLine="1"/>
              </w:sdtPr>
              <w:sdtContent>
                <w:r w:rsidR="00DF6181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  <w:r w:rsidR="00DF6181" w:rsidRPr="00961AAD">
              <w:rPr>
                <w:rFonts w:ascii="Aptos" w:hAnsi="Aptos"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765" w:type="dxa"/>
            <w:tcBorders>
              <w:top w:val="nil"/>
            </w:tcBorders>
            <w:shd w:val="clear" w:color="auto" w:fill="F2F2F2" w:themeFill="background1" w:themeFillShade="F2"/>
          </w:tcPr>
          <w:p w14:paraId="1AEA40AD" w14:textId="77777777" w:rsidR="00DF6181" w:rsidRPr="00961AAD" w:rsidRDefault="00000000" w:rsidP="00FE50C8">
            <w:pPr>
              <w:rPr>
                <w:rFonts w:ascii="Aptos" w:hAnsi="Aptos"/>
                <w:iCs/>
                <w:color w:val="000000"/>
                <w:sz w:val="20"/>
                <w:szCs w:val="20"/>
              </w:rPr>
            </w:pPr>
            <w:sdt>
              <w:sdtPr>
                <w:alias w:val="CONTRIBUTING FACTORS DATA - Final Attendance Data"/>
                <w:id w:val="-576359209"/>
                <w:placeholder>
                  <w:docPart w:val="E250032FE25C4EE191ADAD65680F361D"/>
                </w:placeholder>
                <w:showingPlcHdr/>
                <w15:color w:val="0000FF"/>
                <w:text w:multiLine="1"/>
              </w:sdtPr>
              <w:sdtContent>
                <w:r w:rsidR="00DF6181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  <w:tr w:rsidR="00DF6181" w:rsidRPr="00961AAD" w14:paraId="6E67CC6C" w14:textId="77777777" w:rsidTr="00FE50C8">
        <w:tblPrEx>
          <w:tblCellMar>
            <w:left w:w="115" w:type="dxa"/>
            <w:bottom w:w="43" w:type="dxa"/>
            <w:right w:w="115" w:type="dxa"/>
          </w:tblCellMar>
        </w:tblPrEx>
        <w:tc>
          <w:tcPr>
            <w:tcW w:w="4770" w:type="dxa"/>
          </w:tcPr>
          <w:p w14:paraId="09FBE013" w14:textId="77777777" w:rsidR="00DF6181" w:rsidRPr="00961AAD" w:rsidRDefault="00DF6181" w:rsidP="00FE50C8">
            <w:pP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Baseline Discipline Data</w:t>
            </w:r>
          </w:p>
          <w:p w14:paraId="1ECFEA82" w14:textId="77777777" w:rsidR="00DF6181" w:rsidRPr="00961AAD" w:rsidRDefault="00DF6181" w:rsidP="00FE50C8">
            <w:pPr>
              <w:rPr>
                <w:rFonts w:ascii="Aptos" w:hAnsi="Aptos"/>
                <w:i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  <w:tc>
          <w:tcPr>
            <w:tcW w:w="4765" w:type="dxa"/>
          </w:tcPr>
          <w:p w14:paraId="29643A25" w14:textId="77777777" w:rsidR="00DF6181" w:rsidRPr="00961AAD" w:rsidRDefault="00DF6181" w:rsidP="00FE50C8">
            <w:pPr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</w:pPr>
            <w:r w:rsidRPr="00961AAD">
              <w:rPr>
                <w:rFonts w:ascii="Aptos" w:hAnsi="Aptos"/>
                <w:b/>
                <w:bCs/>
                <w:color w:val="000000"/>
                <w:sz w:val="20"/>
                <w:szCs w:val="20"/>
              </w:rPr>
              <w:t>Final Discipline Data</w:t>
            </w:r>
          </w:p>
          <w:p w14:paraId="05176AC5" w14:textId="77777777" w:rsidR="00DF6181" w:rsidRPr="00961AAD" w:rsidRDefault="00DF6181" w:rsidP="00FE50C8">
            <w:pPr>
              <w:rPr>
                <w:rFonts w:ascii="Aptos" w:hAnsi="Aptos"/>
                <w:i/>
                <w:color w:val="000000"/>
                <w:sz w:val="20"/>
                <w:szCs w:val="20"/>
              </w:rPr>
            </w:pPr>
            <w:r w:rsidRPr="0057410D">
              <w:rPr>
                <w:rFonts w:ascii="Aptos" w:hAnsi="Aptos"/>
                <w:i/>
                <w:iCs/>
                <w:color w:val="000000"/>
                <w:sz w:val="18"/>
                <w:szCs w:val="18"/>
              </w:rPr>
              <w:t>(when applicable)</w:t>
            </w:r>
          </w:p>
        </w:tc>
      </w:tr>
      <w:tr w:rsidR="00DF6181" w:rsidRPr="00961AAD" w14:paraId="3393E999" w14:textId="77777777" w:rsidTr="00FE50C8">
        <w:tblPrEx>
          <w:tblCellMar>
            <w:left w:w="115" w:type="dxa"/>
            <w:bottom w:w="43" w:type="dxa"/>
            <w:right w:w="115" w:type="dxa"/>
          </w:tblCellMar>
        </w:tblPrEx>
        <w:tc>
          <w:tcPr>
            <w:tcW w:w="4770" w:type="dxa"/>
            <w:shd w:val="clear" w:color="auto" w:fill="F2F2F2" w:themeFill="background1" w:themeFillShade="F2"/>
          </w:tcPr>
          <w:p w14:paraId="1F1A48AB" w14:textId="77777777" w:rsidR="00DF6181" w:rsidRPr="00961AAD" w:rsidRDefault="00000000" w:rsidP="00FE50C8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CONTRIBUTING FACTORS DATA - Baseline Discipline Data"/>
                <w:id w:val="1471563826"/>
                <w:placeholder>
                  <w:docPart w:val="393844574B134BA19F6982478D49107D"/>
                </w:placeholder>
                <w:showingPlcHdr/>
                <w15:color w:val="0000FF"/>
                <w:text w:multiLine="1"/>
              </w:sdtPr>
              <w:sdtContent>
                <w:r w:rsidR="00DF6181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  <w:tc>
          <w:tcPr>
            <w:tcW w:w="4765" w:type="dxa"/>
            <w:shd w:val="clear" w:color="auto" w:fill="F2F2F2" w:themeFill="background1" w:themeFillShade="F2"/>
          </w:tcPr>
          <w:p w14:paraId="4E627E4B" w14:textId="77777777" w:rsidR="00DF6181" w:rsidRPr="00961AAD" w:rsidRDefault="00000000" w:rsidP="00FE50C8">
            <w:pPr>
              <w:rPr>
                <w:rFonts w:ascii="Aptos" w:hAnsi="Aptos"/>
                <w:color w:val="000000"/>
                <w:sz w:val="20"/>
                <w:szCs w:val="20"/>
              </w:rPr>
            </w:pPr>
            <w:sdt>
              <w:sdtPr>
                <w:alias w:val="CONTRIBUTING FACTORS DATA - Fiinal Discipline Data"/>
                <w:tag w:val="CONTRIBUTING FACTORS DATA - Baseline Attendance  Data"/>
                <w:id w:val="1594365576"/>
                <w:placeholder>
                  <w:docPart w:val="F28BA996557842A6BE2D114B3B1A8479"/>
                </w:placeholder>
                <w:showingPlcHdr/>
                <w15:color w:val="0000FF"/>
                <w:text w:multiLine="1"/>
              </w:sdtPr>
              <w:sdtContent>
                <w:r w:rsidR="00DF6181" w:rsidRPr="008653B3">
                  <w:rPr>
                    <w:rStyle w:val="PlaceholderText"/>
                    <w:color w:val="000000" w:themeColor="text1"/>
                  </w:rPr>
                  <w:t>Type here</w:t>
                </w:r>
              </w:sdtContent>
            </w:sdt>
          </w:p>
        </w:tc>
      </w:tr>
    </w:tbl>
    <w:p w14:paraId="731EDBAE" w14:textId="77777777" w:rsidR="00850413" w:rsidRPr="00961AAD" w:rsidRDefault="00850413" w:rsidP="00440AAA">
      <w:pPr>
        <w:rPr>
          <w:rFonts w:ascii="Aptos" w:hAnsi="Aptos"/>
        </w:rPr>
      </w:pPr>
    </w:p>
    <w:p w14:paraId="01DE9BD3" w14:textId="77777777" w:rsidR="00850413" w:rsidRDefault="00850413" w:rsidP="00EB6357">
      <w:pPr>
        <w:jc w:val="center"/>
        <w:rPr>
          <w:rFonts w:ascii="Aptos" w:hAnsi="Aptos"/>
          <w:b/>
          <w:bCs/>
          <w:sz w:val="28"/>
          <w:szCs w:val="26"/>
        </w:rPr>
      </w:pPr>
    </w:p>
    <w:p w14:paraId="222A0037" w14:textId="4264B2C5" w:rsidR="00440AAA" w:rsidRDefault="00440AAA" w:rsidP="00EB6357">
      <w:pPr>
        <w:jc w:val="center"/>
        <w:rPr>
          <w:rFonts w:ascii="Aptos" w:hAnsi="Aptos"/>
          <w:b/>
          <w:bCs/>
          <w:sz w:val="28"/>
          <w:szCs w:val="26"/>
        </w:rPr>
      </w:pPr>
    </w:p>
    <w:sectPr w:rsidR="00440AAA" w:rsidSect="00FC2AAC">
      <w:headerReference w:type="default" r:id="rId25"/>
      <w:footerReference w:type="even" r:id="rId26"/>
      <w:footerReference w:type="default" r:id="rId27"/>
      <w:pgSz w:w="12240" w:h="15840"/>
      <w:pgMar w:top="1938" w:right="1440" w:bottom="1152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04A20" w14:textId="77777777" w:rsidR="00067A54" w:rsidRDefault="00067A54">
      <w:r>
        <w:separator/>
      </w:r>
    </w:p>
  </w:endnote>
  <w:endnote w:type="continuationSeparator" w:id="0">
    <w:p w14:paraId="24DAC37E" w14:textId="77777777" w:rsidR="00067A54" w:rsidRDefault="00067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65 Bold">
    <w:altName w:val="Arial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77455112"/>
      <w:docPartObj>
        <w:docPartGallery w:val="Page Numbers (Bottom of Page)"/>
        <w:docPartUnique/>
      </w:docPartObj>
    </w:sdtPr>
    <w:sdtContent>
      <w:p w14:paraId="6D6BAC6E" w14:textId="77777777" w:rsidR="005D5F2C" w:rsidRDefault="005D5F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6C2E98D" w14:textId="77777777" w:rsidR="005D5F2C" w:rsidRDefault="005D5F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076398389"/>
      <w:docPartObj>
        <w:docPartGallery w:val="Page Numbers (Bottom of Page)"/>
        <w:docPartUnique/>
      </w:docPartObj>
    </w:sdtPr>
    <w:sdtEndPr>
      <w:rPr>
        <w:rStyle w:val="PageNumber"/>
        <w:rFonts w:ascii="Aptos" w:hAnsi="Aptos"/>
        <w:sz w:val="16"/>
        <w:szCs w:val="16"/>
      </w:rPr>
    </w:sdtEndPr>
    <w:sdtContent>
      <w:p w14:paraId="5FD3BF2B" w14:textId="77777777" w:rsidR="005D5F2C" w:rsidRPr="005D5F2C" w:rsidRDefault="005D5F2C">
        <w:pPr>
          <w:pStyle w:val="Footer"/>
          <w:framePr w:wrap="none" w:vAnchor="text" w:hAnchor="margin" w:xAlign="center" w:y="1"/>
          <w:rPr>
            <w:rStyle w:val="PageNumber"/>
            <w:rFonts w:ascii="Aptos" w:hAnsi="Aptos"/>
            <w:sz w:val="16"/>
            <w:szCs w:val="16"/>
          </w:rPr>
        </w:pPr>
        <w:r w:rsidRPr="005D5F2C">
          <w:rPr>
            <w:rStyle w:val="PageNumber"/>
            <w:rFonts w:ascii="Aptos" w:hAnsi="Aptos"/>
            <w:sz w:val="16"/>
            <w:szCs w:val="16"/>
          </w:rPr>
          <w:fldChar w:fldCharType="begin"/>
        </w:r>
        <w:r w:rsidRPr="005D5F2C">
          <w:rPr>
            <w:rStyle w:val="PageNumber"/>
            <w:rFonts w:ascii="Aptos" w:hAnsi="Aptos"/>
            <w:sz w:val="16"/>
            <w:szCs w:val="16"/>
          </w:rPr>
          <w:instrText xml:space="preserve"> PAGE </w:instrText>
        </w:r>
        <w:r w:rsidRPr="005D5F2C">
          <w:rPr>
            <w:rStyle w:val="PageNumber"/>
            <w:rFonts w:ascii="Aptos" w:hAnsi="Aptos"/>
            <w:sz w:val="16"/>
            <w:szCs w:val="16"/>
          </w:rPr>
          <w:fldChar w:fldCharType="separate"/>
        </w:r>
        <w:r w:rsidRPr="005D5F2C">
          <w:rPr>
            <w:rStyle w:val="PageNumber"/>
            <w:rFonts w:ascii="Aptos" w:hAnsi="Aptos"/>
            <w:noProof/>
            <w:sz w:val="16"/>
            <w:szCs w:val="16"/>
          </w:rPr>
          <w:t>1</w:t>
        </w:r>
        <w:r w:rsidRPr="005D5F2C">
          <w:rPr>
            <w:rStyle w:val="PageNumber"/>
            <w:rFonts w:ascii="Aptos" w:hAnsi="Aptos"/>
            <w:sz w:val="16"/>
            <w:szCs w:val="16"/>
          </w:rPr>
          <w:fldChar w:fldCharType="end"/>
        </w:r>
      </w:p>
    </w:sdtContent>
  </w:sdt>
  <w:p w14:paraId="5959CCE1" w14:textId="6FA43F94" w:rsidR="00712342" w:rsidRPr="005D5F2C" w:rsidRDefault="005D5F2C" w:rsidP="005D5F2C">
    <w:pPr>
      <w:pStyle w:val="Footer"/>
      <w:rPr>
        <w:rFonts w:ascii="Aptos" w:hAnsi="Aptos"/>
        <w:sz w:val="16"/>
        <w:szCs w:val="16"/>
      </w:rPr>
    </w:pPr>
    <w:r w:rsidRPr="005D5F2C">
      <w:rPr>
        <w:rFonts w:ascii="Aptos" w:eastAsia="Times New Roman" w:hAnsi="Aptos" w:cs="Times New Roman"/>
        <w:color w:val="000000"/>
        <w:sz w:val="16"/>
        <w:szCs w:val="16"/>
      </w:rPr>
      <w:t xml:space="preserve">ASCA National Model® Fifth Edition </w:t>
    </w:r>
    <w:r w:rsidRPr="005D5F2C">
      <w:rPr>
        <w:rFonts w:ascii="Aptos" w:eastAsia="Calibri" w:hAnsi="Aptos" w:cs="Calibri"/>
        <w:color w:val="000000"/>
        <w:sz w:val="16"/>
        <w:szCs w:val="16"/>
      </w:rPr>
      <w:tab/>
    </w:r>
    <w:r w:rsidRPr="003522BB">
      <w:rPr>
        <w:rFonts w:ascii="Aptos" w:eastAsia="Calibri" w:hAnsi="Aptos" w:cs="Calibri"/>
        <w:color w:val="000000"/>
        <w:sz w:val="16"/>
        <w:szCs w:val="16"/>
      </w:rPr>
      <w:ptab w:relativeTo="margin" w:alignment="right" w:leader="none"/>
    </w:r>
    <w:r w:rsidR="00CF04CE">
      <w:rPr>
        <w:rFonts w:ascii="Aptos" w:eastAsia="Calibri" w:hAnsi="Aptos" w:cs="Calibri"/>
        <w:color w:val="000000"/>
        <w:sz w:val="16"/>
        <w:szCs w:val="16"/>
      </w:rPr>
      <w:t>8</w:t>
    </w:r>
    <w:r w:rsidRPr="003522BB">
      <w:rPr>
        <w:rFonts w:ascii="Aptos" w:eastAsia="Calibri" w:hAnsi="Aptos" w:cs="Calibri"/>
        <w:color w:val="000000"/>
        <w:sz w:val="16"/>
        <w:szCs w:val="16"/>
      </w:rPr>
      <w:t>/25</w:t>
    </w:r>
    <w:r w:rsidR="005C3469">
      <w:rPr>
        <w:rFonts w:ascii="Aptos" w:eastAsia="Calibri" w:hAnsi="Aptos" w:cs="Calibri"/>
        <w:color w:val="000000"/>
        <w:sz w:val="16"/>
        <w:szCs w:val="16"/>
      </w:rPr>
      <w:t xml:space="preserve"> v2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86E22" w14:textId="77777777" w:rsidR="00067A54" w:rsidRDefault="00067A54">
      <w:r>
        <w:separator/>
      </w:r>
    </w:p>
  </w:footnote>
  <w:footnote w:type="continuationSeparator" w:id="0">
    <w:p w14:paraId="2B86F307" w14:textId="77777777" w:rsidR="00067A54" w:rsidRDefault="00067A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DA41E" w14:textId="77777777" w:rsidR="00712342" w:rsidRDefault="00FC2AAC" w:rsidP="00FC2AA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left="-1440"/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EC19523" wp14:editId="3383063B">
              <wp:simplePos x="0" y="0"/>
              <wp:positionH relativeFrom="column">
                <wp:posOffset>1708150</wp:posOffset>
              </wp:positionH>
              <wp:positionV relativeFrom="paragraph">
                <wp:posOffset>375138</wp:posOffset>
              </wp:positionV>
              <wp:extent cx="4834269" cy="368596"/>
              <wp:effectExtent l="0" t="0" r="0" b="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4269" cy="368596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E505C66" w14:textId="77777777" w:rsidR="00FC2AAC" w:rsidRPr="00FC2AAC" w:rsidRDefault="00FC2AAC" w:rsidP="00FC2AAC">
                          <w:pPr>
                            <w:widowControl/>
                            <w:rPr>
                              <w:color w:val="FFFFFF" w:themeColor="background1"/>
                            </w:rPr>
                          </w:pPr>
                          <w:r w:rsidRPr="00FC2AAC">
                            <w:rPr>
                              <w:rFonts w:ascii="Aptos" w:eastAsia="Frutiger 65 Bold" w:hAnsi="Aptos" w:cs="Calibr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 xml:space="preserve">Small-Group </w:t>
                          </w:r>
                          <w:r w:rsidRPr="00FC2AAC">
                            <w:rPr>
                              <w:rFonts w:ascii="Aptos" w:eastAsia="Calibri" w:hAnsi="Aptos" w:cs="Calibri"/>
                              <w:b/>
                              <w:color w:val="FFFFFF" w:themeColor="background1"/>
                              <w:sz w:val="36"/>
                              <w:szCs w:val="36"/>
                            </w:rPr>
                            <w:t>Plan and Data Report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C19523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6" type="#_x0000_t202" style="position:absolute;left:0;text-align:left;margin-left:134.5pt;margin-top:29.55pt;width:380.65pt;height:29pt;z-index:25165824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" filled="f" stroked="f" strokeweight=".5pt">
              <v:textbox>
                <w:txbxContent>
                  <w:p w14:paraId="3E505C66" w14:textId="77777777" w:rsidR="00FC2AAC" w:rsidRPr="00FC2AAC" w:rsidRDefault="00FC2AAC" w:rsidP="00FC2AAC">
                    <w:pPr>
                      <w:widowControl/>
                      <w:rPr>
                        <w:color w:val="FFFFFF" w:themeColor="background1"/>
                      </w:rPr>
                    </w:pPr>
                    <w:r w:rsidRPr="00FC2AAC">
                      <w:rPr>
                        <w:rFonts w:ascii="Aptos" w:eastAsia="Frutiger 65 Bold" w:hAnsi="Aptos" w:cs="Calibri"/>
                        <w:b/>
                        <w:color w:val="FFFFFF" w:themeColor="background1"/>
                        <w:sz w:val="36"/>
                        <w:szCs w:val="36"/>
                      </w:rPr>
                      <w:t xml:space="preserve">Small-Group </w:t>
                    </w:r>
                    <w:r w:rsidRPr="00FC2AAC">
                      <w:rPr>
                        <w:rFonts w:ascii="Aptos" w:eastAsia="Calibri" w:hAnsi="Aptos" w:cs="Calibri"/>
                        <w:b/>
                        <w:color w:val="FFFFFF" w:themeColor="background1"/>
                        <w:sz w:val="36"/>
                        <w:szCs w:val="36"/>
                      </w:rPr>
                      <w:t>Plan and Data Report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color w:val="000000"/>
      </w:rPr>
      <w:drawing>
        <wp:inline distT="0" distB="0" distL="0" distR="0" wp14:anchorId="4492C6D9" wp14:editId="6DDF74B0">
          <wp:extent cx="7764260" cy="1027769"/>
          <wp:effectExtent l="0" t="0" r="0" b="1270"/>
          <wp:docPr id="38" name="Picture 38" descr="ASCA Small Group Plan and Data Report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8" descr="ASCA Small Group Plan and Data Report 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64851" cy="10410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12649"/>
    <w:multiLevelType w:val="hybridMultilevel"/>
    <w:tmpl w:val="00D082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812AF4"/>
    <w:multiLevelType w:val="hybridMultilevel"/>
    <w:tmpl w:val="616A7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23432D"/>
    <w:multiLevelType w:val="hybridMultilevel"/>
    <w:tmpl w:val="CAE8B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01F7E84"/>
    <w:multiLevelType w:val="hybridMultilevel"/>
    <w:tmpl w:val="DC9874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6D0"/>
    <w:multiLevelType w:val="hybridMultilevel"/>
    <w:tmpl w:val="45C86C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D56A9A"/>
    <w:multiLevelType w:val="hybridMultilevel"/>
    <w:tmpl w:val="C6C4DA28"/>
    <w:lvl w:ilvl="0" w:tplc="D3481C8A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62963"/>
    <w:multiLevelType w:val="hybridMultilevel"/>
    <w:tmpl w:val="BD9E0F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1C6567"/>
    <w:multiLevelType w:val="hybridMultilevel"/>
    <w:tmpl w:val="084ED2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5200F5"/>
    <w:multiLevelType w:val="hybridMultilevel"/>
    <w:tmpl w:val="0C6ABE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421789"/>
    <w:multiLevelType w:val="hybridMultilevel"/>
    <w:tmpl w:val="61600352"/>
    <w:lvl w:ilvl="0" w:tplc="A8A68A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CD0C07"/>
    <w:multiLevelType w:val="hybridMultilevel"/>
    <w:tmpl w:val="A494618C"/>
    <w:lvl w:ilvl="0" w:tplc="CE448C0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E1D7C13"/>
    <w:multiLevelType w:val="hybridMultilevel"/>
    <w:tmpl w:val="616A76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D51C9"/>
    <w:multiLevelType w:val="hybridMultilevel"/>
    <w:tmpl w:val="C4740B3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B15723"/>
    <w:multiLevelType w:val="hybridMultilevel"/>
    <w:tmpl w:val="2FB0BD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5859F7"/>
    <w:multiLevelType w:val="hybridMultilevel"/>
    <w:tmpl w:val="E1A4ED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AD40736"/>
    <w:multiLevelType w:val="hybridMultilevel"/>
    <w:tmpl w:val="53685188"/>
    <w:lvl w:ilvl="0" w:tplc="4EA46D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18"/>
        <w:szCs w:val="18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8A0829"/>
    <w:multiLevelType w:val="hybridMultilevel"/>
    <w:tmpl w:val="96C6B78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59872454">
    <w:abstractNumId w:val="14"/>
  </w:num>
  <w:num w:numId="2" w16cid:durableId="719937321">
    <w:abstractNumId w:val="7"/>
  </w:num>
  <w:num w:numId="3" w16cid:durableId="1810438830">
    <w:abstractNumId w:val="16"/>
  </w:num>
  <w:num w:numId="4" w16cid:durableId="583299726">
    <w:abstractNumId w:val="4"/>
  </w:num>
  <w:num w:numId="5" w16cid:durableId="1437211804">
    <w:abstractNumId w:val="10"/>
  </w:num>
  <w:num w:numId="6" w16cid:durableId="1299604828">
    <w:abstractNumId w:val="13"/>
  </w:num>
  <w:num w:numId="7" w16cid:durableId="448161668">
    <w:abstractNumId w:val="3"/>
  </w:num>
  <w:num w:numId="8" w16cid:durableId="936601999">
    <w:abstractNumId w:val="11"/>
  </w:num>
  <w:num w:numId="9" w16cid:durableId="322857119">
    <w:abstractNumId w:val="1"/>
  </w:num>
  <w:num w:numId="10" w16cid:durableId="4284626">
    <w:abstractNumId w:val="5"/>
  </w:num>
  <w:num w:numId="11" w16cid:durableId="615406396">
    <w:abstractNumId w:val="6"/>
  </w:num>
  <w:num w:numId="12" w16cid:durableId="1707756394">
    <w:abstractNumId w:val="2"/>
  </w:num>
  <w:num w:numId="13" w16cid:durableId="1050375181">
    <w:abstractNumId w:val="0"/>
  </w:num>
  <w:num w:numId="14" w16cid:durableId="1003313765">
    <w:abstractNumId w:val="12"/>
  </w:num>
  <w:num w:numId="15" w16cid:durableId="1811705636">
    <w:abstractNumId w:val="15"/>
  </w:num>
  <w:num w:numId="16" w16cid:durableId="1778598767">
    <w:abstractNumId w:val="8"/>
  </w:num>
  <w:num w:numId="17" w16cid:durableId="336545768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342"/>
    <w:rsid w:val="0000173E"/>
    <w:rsid w:val="00011926"/>
    <w:rsid w:val="00011DCE"/>
    <w:rsid w:val="0001734E"/>
    <w:rsid w:val="000232BD"/>
    <w:rsid w:val="00023ADE"/>
    <w:rsid w:val="000245B0"/>
    <w:rsid w:val="000276F4"/>
    <w:rsid w:val="00030048"/>
    <w:rsid w:val="000325FA"/>
    <w:rsid w:val="000341FE"/>
    <w:rsid w:val="00035596"/>
    <w:rsid w:val="00041608"/>
    <w:rsid w:val="00042577"/>
    <w:rsid w:val="00051F03"/>
    <w:rsid w:val="00052C6B"/>
    <w:rsid w:val="00053824"/>
    <w:rsid w:val="0005397C"/>
    <w:rsid w:val="000609CC"/>
    <w:rsid w:val="00062F2F"/>
    <w:rsid w:val="000635D3"/>
    <w:rsid w:val="00067A54"/>
    <w:rsid w:val="00067C14"/>
    <w:rsid w:val="00081366"/>
    <w:rsid w:val="0008159C"/>
    <w:rsid w:val="00085668"/>
    <w:rsid w:val="000879B2"/>
    <w:rsid w:val="000920E3"/>
    <w:rsid w:val="000A5E4E"/>
    <w:rsid w:val="000B0960"/>
    <w:rsid w:val="000B1823"/>
    <w:rsid w:val="000B1A35"/>
    <w:rsid w:val="000B3B32"/>
    <w:rsid w:val="000B45F7"/>
    <w:rsid w:val="000B5EA3"/>
    <w:rsid w:val="000C33DF"/>
    <w:rsid w:val="000D03E0"/>
    <w:rsid w:val="000D1768"/>
    <w:rsid w:val="000D3E81"/>
    <w:rsid w:val="000D7641"/>
    <w:rsid w:val="000D782D"/>
    <w:rsid w:val="000E19AC"/>
    <w:rsid w:val="000E3C9A"/>
    <w:rsid w:val="000E78B1"/>
    <w:rsid w:val="000F7336"/>
    <w:rsid w:val="00100146"/>
    <w:rsid w:val="00101274"/>
    <w:rsid w:val="00105799"/>
    <w:rsid w:val="001074B7"/>
    <w:rsid w:val="00110483"/>
    <w:rsid w:val="001134ED"/>
    <w:rsid w:val="00114EB0"/>
    <w:rsid w:val="00115142"/>
    <w:rsid w:val="001158AE"/>
    <w:rsid w:val="001215A1"/>
    <w:rsid w:val="00123BCE"/>
    <w:rsid w:val="00133639"/>
    <w:rsid w:val="001350BA"/>
    <w:rsid w:val="0013554C"/>
    <w:rsid w:val="00141D53"/>
    <w:rsid w:val="0014381B"/>
    <w:rsid w:val="001534EE"/>
    <w:rsid w:val="00161BC9"/>
    <w:rsid w:val="00163DD8"/>
    <w:rsid w:val="00164F8D"/>
    <w:rsid w:val="00165C51"/>
    <w:rsid w:val="00166305"/>
    <w:rsid w:val="00166360"/>
    <w:rsid w:val="001677B3"/>
    <w:rsid w:val="00174BE4"/>
    <w:rsid w:val="001756C8"/>
    <w:rsid w:val="0017677E"/>
    <w:rsid w:val="0018036C"/>
    <w:rsid w:val="00180F28"/>
    <w:rsid w:val="001848A7"/>
    <w:rsid w:val="0019280E"/>
    <w:rsid w:val="001944F7"/>
    <w:rsid w:val="001954A0"/>
    <w:rsid w:val="001A1CCF"/>
    <w:rsid w:val="001A337A"/>
    <w:rsid w:val="001A511B"/>
    <w:rsid w:val="001A5D53"/>
    <w:rsid w:val="001A5F27"/>
    <w:rsid w:val="001A7F40"/>
    <w:rsid w:val="001B5A9D"/>
    <w:rsid w:val="001C2D29"/>
    <w:rsid w:val="001C4226"/>
    <w:rsid w:val="001D487B"/>
    <w:rsid w:val="001D7A86"/>
    <w:rsid w:val="001F0715"/>
    <w:rsid w:val="001F15D2"/>
    <w:rsid w:val="001F4464"/>
    <w:rsid w:val="001F6D9B"/>
    <w:rsid w:val="00201E5A"/>
    <w:rsid w:val="00204722"/>
    <w:rsid w:val="00207CA2"/>
    <w:rsid w:val="002100AB"/>
    <w:rsid w:val="00210363"/>
    <w:rsid w:val="00210381"/>
    <w:rsid w:val="00211A1E"/>
    <w:rsid w:val="00216230"/>
    <w:rsid w:val="002227F0"/>
    <w:rsid w:val="00223367"/>
    <w:rsid w:val="002274C3"/>
    <w:rsid w:val="002330D3"/>
    <w:rsid w:val="00233641"/>
    <w:rsid w:val="0023383F"/>
    <w:rsid w:val="0023655B"/>
    <w:rsid w:val="00241DF1"/>
    <w:rsid w:val="002442DF"/>
    <w:rsid w:val="002463A4"/>
    <w:rsid w:val="00255588"/>
    <w:rsid w:val="00260F4D"/>
    <w:rsid w:val="00262FBD"/>
    <w:rsid w:val="0027072D"/>
    <w:rsid w:val="00271CAA"/>
    <w:rsid w:val="0027456C"/>
    <w:rsid w:val="00274DA8"/>
    <w:rsid w:val="0028026C"/>
    <w:rsid w:val="00283511"/>
    <w:rsid w:val="002835C8"/>
    <w:rsid w:val="00283E5C"/>
    <w:rsid w:val="0029016F"/>
    <w:rsid w:val="00291199"/>
    <w:rsid w:val="00291453"/>
    <w:rsid w:val="00292193"/>
    <w:rsid w:val="0029710D"/>
    <w:rsid w:val="002A00FB"/>
    <w:rsid w:val="002A0C09"/>
    <w:rsid w:val="002A3EA8"/>
    <w:rsid w:val="002A7A4C"/>
    <w:rsid w:val="002B407A"/>
    <w:rsid w:val="002B79EF"/>
    <w:rsid w:val="002C18BF"/>
    <w:rsid w:val="002C4E64"/>
    <w:rsid w:val="002C5126"/>
    <w:rsid w:val="002D4657"/>
    <w:rsid w:val="002D6438"/>
    <w:rsid w:val="002D689A"/>
    <w:rsid w:val="002E1A28"/>
    <w:rsid w:val="002F7990"/>
    <w:rsid w:val="0030045A"/>
    <w:rsid w:val="0030357A"/>
    <w:rsid w:val="00303C96"/>
    <w:rsid w:val="003069C8"/>
    <w:rsid w:val="003069ED"/>
    <w:rsid w:val="0032218D"/>
    <w:rsid w:val="00325462"/>
    <w:rsid w:val="00331489"/>
    <w:rsid w:val="00332264"/>
    <w:rsid w:val="003324C7"/>
    <w:rsid w:val="003410FF"/>
    <w:rsid w:val="00341B01"/>
    <w:rsid w:val="00341B8B"/>
    <w:rsid w:val="00343F48"/>
    <w:rsid w:val="00347A03"/>
    <w:rsid w:val="003517E9"/>
    <w:rsid w:val="003620F6"/>
    <w:rsid w:val="0036259D"/>
    <w:rsid w:val="00363755"/>
    <w:rsid w:val="00365DD9"/>
    <w:rsid w:val="003717EC"/>
    <w:rsid w:val="00374344"/>
    <w:rsid w:val="00375CE6"/>
    <w:rsid w:val="00377BE7"/>
    <w:rsid w:val="003813D6"/>
    <w:rsid w:val="003822E3"/>
    <w:rsid w:val="003849CF"/>
    <w:rsid w:val="00386FF9"/>
    <w:rsid w:val="00391DA4"/>
    <w:rsid w:val="003924C2"/>
    <w:rsid w:val="003947D7"/>
    <w:rsid w:val="003A3C99"/>
    <w:rsid w:val="003A5A6A"/>
    <w:rsid w:val="003A72DB"/>
    <w:rsid w:val="003B59A2"/>
    <w:rsid w:val="003C018C"/>
    <w:rsid w:val="003C065B"/>
    <w:rsid w:val="003C0DB1"/>
    <w:rsid w:val="003C35AB"/>
    <w:rsid w:val="003C47B2"/>
    <w:rsid w:val="003C4BCF"/>
    <w:rsid w:val="003C5DE0"/>
    <w:rsid w:val="003D12BD"/>
    <w:rsid w:val="003D5186"/>
    <w:rsid w:val="003E3262"/>
    <w:rsid w:val="003E3F51"/>
    <w:rsid w:val="003E51C6"/>
    <w:rsid w:val="003F2010"/>
    <w:rsid w:val="003F32B1"/>
    <w:rsid w:val="003F3DFA"/>
    <w:rsid w:val="003F6107"/>
    <w:rsid w:val="003F6C28"/>
    <w:rsid w:val="00400C5E"/>
    <w:rsid w:val="0040110E"/>
    <w:rsid w:val="00405B2B"/>
    <w:rsid w:val="00406D52"/>
    <w:rsid w:val="00407348"/>
    <w:rsid w:val="004077D6"/>
    <w:rsid w:val="00410E5C"/>
    <w:rsid w:val="00411022"/>
    <w:rsid w:val="00415BF9"/>
    <w:rsid w:val="00416454"/>
    <w:rsid w:val="0041700A"/>
    <w:rsid w:val="00417A66"/>
    <w:rsid w:val="004215C6"/>
    <w:rsid w:val="00425202"/>
    <w:rsid w:val="00431053"/>
    <w:rsid w:val="00431D30"/>
    <w:rsid w:val="00437EAA"/>
    <w:rsid w:val="00440AAA"/>
    <w:rsid w:val="0044185F"/>
    <w:rsid w:val="00450E03"/>
    <w:rsid w:val="0045147C"/>
    <w:rsid w:val="00456C66"/>
    <w:rsid w:val="0046214B"/>
    <w:rsid w:val="004634D4"/>
    <w:rsid w:val="004709CF"/>
    <w:rsid w:val="004719BE"/>
    <w:rsid w:val="00490583"/>
    <w:rsid w:val="00492A5B"/>
    <w:rsid w:val="0049683B"/>
    <w:rsid w:val="004A2C8C"/>
    <w:rsid w:val="004A3FFD"/>
    <w:rsid w:val="004A4BF6"/>
    <w:rsid w:val="004A65BF"/>
    <w:rsid w:val="004A73C7"/>
    <w:rsid w:val="004B1B51"/>
    <w:rsid w:val="004B1C36"/>
    <w:rsid w:val="004B4063"/>
    <w:rsid w:val="004C15F4"/>
    <w:rsid w:val="004C22E4"/>
    <w:rsid w:val="004C2932"/>
    <w:rsid w:val="004C3D13"/>
    <w:rsid w:val="004C4E1D"/>
    <w:rsid w:val="004C5E02"/>
    <w:rsid w:val="004D748B"/>
    <w:rsid w:val="004E10A3"/>
    <w:rsid w:val="004F2BCF"/>
    <w:rsid w:val="004F2E5C"/>
    <w:rsid w:val="004F303D"/>
    <w:rsid w:val="004F7FC7"/>
    <w:rsid w:val="005039AC"/>
    <w:rsid w:val="00504D0D"/>
    <w:rsid w:val="00510408"/>
    <w:rsid w:val="00517576"/>
    <w:rsid w:val="00532E78"/>
    <w:rsid w:val="00540267"/>
    <w:rsid w:val="00546728"/>
    <w:rsid w:val="00546975"/>
    <w:rsid w:val="00547D8F"/>
    <w:rsid w:val="00550580"/>
    <w:rsid w:val="00550DB0"/>
    <w:rsid w:val="00555547"/>
    <w:rsid w:val="0055659C"/>
    <w:rsid w:val="00563501"/>
    <w:rsid w:val="00565B50"/>
    <w:rsid w:val="00565D27"/>
    <w:rsid w:val="00571624"/>
    <w:rsid w:val="0057494F"/>
    <w:rsid w:val="00576748"/>
    <w:rsid w:val="00577530"/>
    <w:rsid w:val="00580471"/>
    <w:rsid w:val="00581078"/>
    <w:rsid w:val="0058239D"/>
    <w:rsid w:val="0058576C"/>
    <w:rsid w:val="0058733C"/>
    <w:rsid w:val="005879C6"/>
    <w:rsid w:val="0059019D"/>
    <w:rsid w:val="005947FF"/>
    <w:rsid w:val="00595A13"/>
    <w:rsid w:val="00595BB1"/>
    <w:rsid w:val="005A0188"/>
    <w:rsid w:val="005A3BE1"/>
    <w:rsid w:val="005A61CE"/>
    <w:rsid w:val="005A6963"/>
    <w:rsid w:val="005A6F47"/>
    <w:rsid w:val="005A7EC8"/>
    <w:rsid w:val="005B4DD3"/>
    <w:rsid w:val="005B589D"/>
    <w:rsid w:val="005B7A30"/>
    <w:rsid w:val="005C3469"/>
    <w:rsid w:val="005C4D4B"/>
    <w:rsid w:val="005C5274"/>
    <w:rsid w:val="005C6821"/>
    <w:rsid w:val="005D12CC"/>
    <w:rsid w:val="005D1B06"/>
    <w:rsid w:val="005D5F2C"/>
    <w:rsid w:val="005E1262"/>
    <w:rsid w:val="005E30B3"/>
    <w:rsid w:val="005E4F13"/>
    <w:rsid w:val="005E76BC"/>
    <w:rsid w:val="005F26C1"/>
    <w:rsid w:val="005F26E8"/>
    <w:rsid w:val="005F34FE"/>
    <w:rsid w:val="005F5A3C"/>
    <w:rsid w:val="005F7DB5"/>
    <w:rsid w:val="00600B3F"/>
    <w:rsid w:val="00614028"/>
    <w:rsid w:val="00615802"/>
    <w:rsid w:val="006176D2"/>
    <w:rsid w:val="00623DCB"/>
    <w:rsid w:val="00625B87"/>
    <w:rsid w:val="006320DA"/>
    <w:rsid w:val="00632DFC"/>
    <w:rsid w:val="00634E31"/>
    <w:rsid w:val="00644E59"/>
    <w:rsid w:val="00646140"/>
    <w:rsid w:val="00657F65"/>
    <w:rsid w:val="00660DD3"/>
    <w:rsid w:val="00666230"/>
    <w:rsid w:val="00667C9A"/>
    <w:rsid w:val="00670588"/>
    <w:rsid w:val="00671257"/>
    <w:rsid w:val="00672426"/>
    <w:rsid w:val="006805C1"/>
    <w:rsid w:val="00683596"/>
    <w:rsid w:val="00690667"/>
    <w:rsid w:val="006945C5"/>
    <w:rsid w:val="00697A86"/>
    <w:rsid w:val="006A0110"/>
    <w:rsid w:val="006A14A6"/>
    <w:rsid w:val="006A4690"/>
    <w:rsid w:val="006A6737"/>
    <w:rsid w:val="006A6E0B"/>
    <w:rsid w:val="006B16CA"/>
    <w:rsid w:val="006B7D17"/>
    <w:rsid w:val="006C475E"/>
    <w:rsid w:val="006C4F7E"/>
    <w:rsid w:val="006D3F86"/>
    <w:rsid w:val="006D5630"/>
    <w:rsid w:val="006E0EA5"/>
    <w:rsid w:val="006E1BD0"/>
    <w:rsid w:val="006E4331"/>
    <w:rsid w:val="006E79C5"/>
    <w:rsid w:val="006E7FD6"/>
    <w:rsid w:val="006F1118"/>
    <w:rsid w:val="006F2E42"/>
    <w:rsid w:val="006F7024"/>
    <w:rsid w:val="006F7851"/>
    <w:rsid w:val="00712342"/>
    <w:rsid w:val="00715099"/>
    <w:rsid w:val="00715DFE"/>
    <w:rsid w:val="007324CE"/>
    <w:rsid w:val="00732874"/>
    <w:rsid w:val="0074185A"/>
    <w:rsid w:val="00742D25"/>
    <w:rsid w:val="00743DD9"/>
    <w:rsid w:val="00744CAF"/>
    <w:rsid w:val="007466E3"/>
    <w:rsid w:val="00750330"/>
    <w:rsid w:val="00752720"/>
    <w:rsid w:val="007548F4"/>
    <w:rsid w:val="007601C5"/>
    <w:rsid w:val="00760658"/>
    <w:rsid w:val="00762CA6"/>
    <w:rsid w:val="00772FB4"/>
    <w:rsid w:val="00773000"/>
    <w:rsid w:val="00776014"/>
    <w:rsid w:val="0077615E"/>
    <w:rsid w:val="00777B64"/>
    <w:rsid w:val="00777E8B"/>
    <w:rsid w:val="00777F02"/>
    <w:rsid w:val="00780EB3"/>
    <w:rsid w:val="00782C59"/>
    <w:rsid w:val="00783241"/>
    <w:rsid w:val="00787B98"/>
    <w:rsid w:val="007A0EE9"/>
    <w:rsid w:val="007A138B"/>
    <w:rsid w:val="007A3F19"/>
    <w:rsid w:val="007B1990"/>
    <w:rsid w:val="007B6450"/>
    <w:rsid w:val="007C1CEE"/>
    <w:rsid w:val="007C3B6D"/>
    <w:rsid w:val="007C4089"/>
    <w:rsid w:val="007C66C5"/>
    <w:rsid w:val="007C6F4F"/>
    <w:rsid w:val="007C7DF3"/>
    <w:rsid w:val="007D30D2"/>
    <w:rsid w:val="007D33C2"/>
    <w:rsid w:val="007D5137"/>
    <w:rsid w:val="007D5ED2"/>
    <w:rsid w:val="007E10D3"/>
    <w:rsid w:val="007E4776"/>
    <w:rsid w:val="007E4F93"/>
    <w:rsid w:val="007E6C29"/>
    <w:rsid w:val="007F42F2"/>
    <w:rsid w:val="007F6C85"/>
    <w:rsid w:val="00802FD6"/>
    <w:rsid w:val="008036FC"/>
    <w:rsid w:val="008051FA"/>
    <w:rsid w:val="00810AEA"/>
    <w:rsid w:val="0081794D"/>
    <w:rsid w:val="00822F68"/>
    <w:rsid w:val="00823C61"/>
    <w:rsid w:val="00827554"/>
    <w:rsid w:val="0082787C"/>
    <w:rsid w:val="00831BBF"/>
    <w:rsid w:val="008361E1"/>
    <w:rsid w:val="00837945"/>
    <w:rsid w:val="00840FEC"/>
    <w:rsid w:val="008433E8"/>
    <w:rsid w:val="00843A23"/>
    <w:rsid w:val="00845CD5"/>
    <w:rsid w:val="00850413"/>
    <w:rsid w:val="00850F59"/>
    <w:rsid w:val="008526D6"/>
    <w:rsid w:val="0086088E"/>
    <w:rsid w:val="00866C0B"/>
    <w:rsid w:val="0087071E"/>
    <w:rsid w:val="00872113"/>
    <w:rsid w:val="008745A6"/>
    <w:rsid w:val="00875D96"/>
    <w:rsid w:val="00876FF0"/>
    <w:rsid w:val="00880FBF"/>
    <w:rsid w:val="00882E5F"/>
    <w:rsid w:val="0088708D"/>
    <w:rsid w:val="0089162D"/>
    <w:rsid w:val="00893ED7"/>
    <w:rsid w:val="00893F11"/>
    <w:rsid w:val="008971ED"/>
    <w:rsid w:val="008A1C59"/>
    <w:rsid w:val="008A222B"/>
    <w:rsid w:val="008A3054"/>
    <w:rsid w:val="008A51C2"/>
    <w:rsid w:val="008A673F"/>
    <w:rsid w:val="008B071E"/>
    <w:rsid w:val="008B5D62"/>
    <w:rsid w:val="008B66AF"/>
    <w:rsid w:val="008B7716"/>
    <w:rsid w:val="008C032D"/>
    <w:rsid w:val="008C15E7"/>
    <w:rsid w:val="008C1C7B"/>
    <w:rsid w:val="008C2841"/>
    <w:rsid w:val="008C4DA0"/>
    <w:rsid w:val="008C70F6"/>
    <w:rsid w:val="008D231B"/>
    <w:rsid w:val="008D3279"/>
    <w:rsid w:val="008D384D"/>
    <w:rsid w:val="008D3A09"/>
    <w:rsid w:val="008D4BF2"/>
    <w:rsid w:val="008D5551"/>
    <w:rsid w:val="008E1F8B"/>
    <w:rsid w:val="008E3154"/>
    <w:rsid w:val="008E76D5"/>
    <w:rsid w:val="008F0DB2"/>
    <w:rsid w:val="008F4176"/>
    <w:rsid w:val="008F44FD"/>
    <w:rsid w:val="008F51D1"/>
    <w:rsid w:val="008F78F4"/>
    <w:rsid w:val="00906328"/>
    <w:rsid w:val="009114EF"/>
    <w:rsid w:val="009134C5"/>
    <w:rsid w:val="00915D40"/>
    <w:rsid w:val="0091616E"/>
    <w:rsid w:val="009166CD"/>
    <w:rsid w:val="0092089A"/>
    <w:rsid w:val="00920CBE"/>
    <w:rsid w:val="00923F0D"/>
    <w:rsid w:val="00924D0D"/>
    <w:rsid w:val="00930B2C"/>
    <w:rsid w:val="00936008"/>
    <w:rsid w:val="00936E84"/>
    <w:rsid w:val="00937E56"/>
    <w:rsid w:val="009439DE"/>
    <w:rsid w:val="00944E95"/>
    <w:rsid w:val="00945B77"/>
    <w:rsid w:val="00952DF2"/>
    <w:rsid w:val="009549B5"/>
    <w:rsid w:val="00954A10"/>
    <w:rsid w:val="00955B07"/>
    <w:rsid w:val="00962304"/>
    <w:rsid w:val="00967F6C"/>
    <w:rsid w:val="009711A2"/>
    <w:rsid w:val="009711FB"/>
    <w:rsid w:val="009759E7"/>
    <w:rsid w:val="0098143E"/>
    <w:rsid w:val="00987B96"/>
    <w:rsid w:val="0099107F"/>
    <w:rsid w:val="00991C69"/>
    <w:rsid w:val="00994223"/>
    <w:rsid w:val="009B1E36"/>
    <w:rsid w:val="009B2E95"/>
    <w:rsid w:val="009C0BA3"/>
    <w:rsid w:val="009C7532"/>
    <w:rsid w:val="009D21CA"/>
    <w:rsid w:val="009D2F59"/>
    <w:rsid w:val="009D521F"/>
    <w:rsid w:val="009D7F03"/>
    <w:rsid w:val="009E15A8"/>
    <w:rsid w:val="009E2C27"/>
    <w:rsid w:val="009E6B17"/>
    <w:rsid w:val="009F3886"/>
    <w:rsid w:val="009F4A60"/>
    <w:rsid w:val="009F6C7F"/>
    <w:rsid w:val="00A03481"/>
    <w:rsid w:val="00A0689A"/>
    <w:rsid w:val="00A11AE8"/>
    <w:rsid w:val="00A12093"/>
    <w:rsid w:val="00A1355D"/>
    <w:rsid w:val="00A14730"/>
    <w:rsid w:val="00A17AA6"/>
    <w:rsid w:val="00A20B93"/>
    <w:rsid w:val="00A20B99"/>
    <w:rsid w:val="00A23429"/>
    <w:rsid w:val="00A242A7"/>
    <w:rsid w:val="00A27206"/>
    <w:rsid w:val="00A27415"/>
    <w:rsid w:val="00A3144A"/>
    <w:rsid w:val="00A31852"/>
    <w:rsid w:val="00A31C8B"/>
    <w:rsid w:val="00A31E83"/>
    <w:rsid w:val="00A32693"/>
    <w:rsid w:val="00A3388C"/>
    <w:rsid w:val="00A3702F"/>
    <w:rsid w:val="00A37A18"/>
    <w:rsid w:val="00A402D6"/>
    <w:rsid w:val="00A40C55"/>
    <w:rsid w:val="00A416A5"/>
    <w:rsid w:val="00A45377"/>
    <w:rsid w:val="00A5030D"/>
    <w:rsid w:val="00A51C0B"/>
    <w:rsid w:val="00A52B17"/>
    <w:rsid w:val="00A61BE0"/>
    <w:rsid w:val="00A64F13"/>
    <w:rsid w:val="00A6511F"/>
    <w:rsid w:val="00A72054"/>
    <w:rsid w:val="00A74B0B"/>
    <w:rsid w:val="00A80986"/>
    <w:rsid w:val="00A82093"/>
    <w:rsid w:val="00A8506C"/>
    <w:rsid w:val="00A85AB1"/>
    <w:rsid w:val="00A92A06"/>
    <w:rsid w:val="00A95AD2"/>
    <w:rsid w:val="00AA6A87"/>
    <w:rsid w:val="00AA73FC"/>
    <w:rsid w:val="00AB183A"/>
    <w:rsid w:val="00AB3B30"/>
    <w:rsid w:val="00AB4D4C"/>
    <w:rsid w:val="00AB771E"/>
    <w:rsid w:val="00AC21E3"/>
    <w:rsid w:val="00AC2296"/>
    <w:rsid w:val="00AC5057"/>
    <w:rsid w:val="00AC61BD"/>
    <w:rsid w:val="00AD15BD"/>
    <w:rsid w:val="00AD6FA6"/>
    <w:rsid w:val="00AE0542"/>
    <w:rsid w:val="00AE06B2"/>
    <w:rsid w:val="00AF01E9"/>
    <w:rsid w:val="00AF1C9A"/>
    <w:rsid w:val="00AF7878"/>
    <w:rsid w:val="00B116E5"/>
    <w:rsid w:val="00B14CBF"/>
    <w:rsid w:val="00B15297"/>
    <w:rsid w:val="00B152CF"/>
    <w:rsid w:val="00B15456"/>
    <w:rsid w:val="00B17485"/>
    <w:rsid w:val="00B208A2"/>
    <w:rsid w:val="00B24B70"/>
    <w:rsid w:val="00B3309C"/>
    <w:rsid w:val="00B37D33"/>
    <w:rsid w:val="00B40211"/>
    <w:rsid w:val="00B40C24"/>
    <w:rsid w:val="00B501A1"/>
    <w:rsid w:val="00B56817"/>
    <w:rsid w:val="00B60F4F"/>
    <w:rsid w:val="00B70017"/>
    <w:rsid w:val="00B7075B"/>
    <w:rsid w:val="00B744B4"/>
    <w:rsid w:val="00B76550"/>
    <w:rsid w:val="00B808F2"/>
    <w:rsid w:val="00B85F5C"/>
    <w:rsid w:val="00B92EAD"/>
    <w:rsid w:val="00B92F29"/>
    <w:rsid w:val="00B95178"/>
    <w:rsid w:val="00B95A05"/>
    <w:rsid w:val="00BA23DF"/>
    <w:rsid w:val="00BA38BE"/>
    <w:rsid w:val="00BA3A4A"/>
    <w:rsid w:val="00BB2BA1"/>
    <w:rsid w:val="00BB3E80"/>
    <w:rsid w:val="00BB74DB"/>
    <w:rsid w:val="00BC24E1"/>
    <w:rsid w:val="00BD0128"/>
    <w:rsid w:val="00BD0F1E"/>
    <w:rsid w:val="00BD34AB"/>
    <w:rsid w:val="00BE0FC9"/>
    <w:rsid w:val="00BE1F7A"/>
    <w:rsid w:val="00BE5EAA"/>
    <w:rsid w:val="00BE5FC9"/>
    <w:rsid w:val="00BE60AD"/>
    <w:rsid w:val="00BF2D41"/>
    <w:rsid w:val="00C04F3F"/>
    <w:rsid w:val="00C23AE2"/>
    <w:rsid w:val="00C25D1F"/>
    <w:rsid w:val="00C26DE2"/>
    <w:rsid w:val="00C3605C"/>
    <w:rsid w:val="00C4054E"/>
    <w:rsid w:val="00C434D7"/>
    <w:rsid w:val="00C51381"/>
    <w:rsid w:val="00C51A51"/>
    <w:rsid w:val="00C57E71"/>
    <w:rsid w:val="00C67446"/>
    <w:rsid w:val="00C70611"/>
    <w:rsid w:val="00C758E3"/>
    <w:rsid w:val="00C815CD"/>
    <w:rsid w:val="00C907EE"/>
    <w:rsid w:val="00C912F8"/>
    <w:rsid w:val="00C93D6A"/>
    <w:rsid w:val="00C9664F"/>
    <w:rsid w:val="00C96B8E"/>
    <w:rsid w:val="00C977D0"/>
    <w:rsid w:val="00CA443F"/>
    <w:rsid w:val="00CA7B9F"/>
    <w:rsid w:val="00CB16AA"/>
    <w:rsid w:val="00CB21A5"/>
    <w:rsid w:val="00CB7926"/>
    <w:rsid w:val="00CC436C"/>
    <w:rsid w:val="00CC5276"/>
    <w:rsid w:val="00CC564F"/>
    <w:rsid w:val="00CC67E7"/>
    <w:rsid w:val="00CD0C21"/>
    <w:rsid w:val="00CD3C24"/>
    <w:rsid w:val="00CD478E"/>
    <w:rsid w:val="00CD6A73"/>
    <w:rsid w:val="00CE027B"/>
    <w:rsid w:val="00CE3550"/>
    <w:rsid w:val="00CE481E"/>
    <w:rsid w:val="00CF04CE"/>
    <w:rsid w:val="00CF2AD0"/>
    <w:rsid w:val="00CF2FD8"/>
    <w:rsid w:val="00CF3212"/>
    <w:rsid w:val="00CF3605"/>
    <w:rsid w:val="00CF396A"/>
    <w:rsid w:val="00CF4826"/>
    <w:rsid w:val="00CF6393"/>
    <w:rsid w:val="00D00AD9"/>
    <w:rsid w:val="00D00FAC"/>
    <w:rsid w:val="00D01986"/>
    <w:rsid w:val="00D01E6F"/>
    <w:rsid w:val="00D06018"/>
    <w:rsid w:val="00D0690C"/>
    <w:rsid w:val="00D06952"/>
    <w:rsid w:val="00D133C7"/>
    <w:rsid w:val="00D147B5"/>
    <w:rsid w:val="00D14A05"/>
    <w:rsid w:val="00D1753E"/>
    <w:rsid w:val="00D205D4"/>
    <w:rsid w:val="00D26F5A"/>
    <w:rsid w:val="00D27B65"/>
    <w:rsid w:val="00D33B69"/>
    <w:rsid w:val="00D33C54"/>
    <w:rsid w:val="00D351CA"/>
    <w:rsid w:val="00D375D3"/>
    <w:rsid w:val="00D5037B"/>
    <w:rsid w:val="00D50532"/>
    <w:rsid w:val="00D52137"/>
    <w:rsid w:val="00D5557D"/>
    <w:rsid w:val="00D64739"/>
    <w:rsid w:val="00D64792"/>
    <w:rsid w:val="00D65D92"/>
    <w:rsid w:val="00D660BB"/>
    <w:rsid w:val="00D66974"/>
    <w:rsid w:val="00D67A41"/>
    <w:rsid w:val="00D7023A"/>
    <w:rsid w:val="00D7414C"/>
    <w:rsid w:val="00D823A3"/>
    <w:rsid w:val="00D83E6C"/>
    <w:rsid w:val="00D84E59"/>
    <w:rsid w:val="00D932E3"/>
    <w:rsid w:val="00D96A31"/>
    <w:rsid w:val="00DB44EF"/>
    <w:rsid w:val="00DB6DF0"/>
    <w:rsid w:val="00DC4C3E"/>
    <w:rsid w:val="00DC6EFB"/>
    <w:rsid w:val="00DD3F5F"/>
    <w:rsid w:val="00DD7BF4"/>
    <w:rsid w:val="00DE031A"/>
    <w:rsid w:val="00DE1362"/>
    <w:rsid w:val="00DE36ED"/>
    <w:rsid w:val="00DE557A"/>
    <w:rsid w:val="00DE7105"/>
    <w:rsid w:val="00DF1444"/>
    <w:rsid w:val="00DF2DE4"/>
    <w:rsid w:val="00DF381F"/>
    <w:rsid w:val="00DF54E7"/>
    <w:rsid w:val="00DF6181"/>
    <w:rsid w:val="00DF791C"/>
    <w:rsid w:val="00DF7A58"/>
    <w:rsid w:val="00E028CC"/>
    <w:rsid w:val="00E04AA1"/>
    <w:rsid w:val="00E05514"/>
    <w:rsid w:val="00E0576E"/>
    <w:rsid w:val="00E12A24"/>
    <w:rsid w:val="00E3621C"/>
    <w:rsid w:val="00E41EB6"/>
    <w:rsid w:val="00E426AA"/>
    <w:rsid w:val="00E45F25"/>
    <w:rsid w:val="00E47F57"/>
    <w:rsid w:val="00E500AD"/>
    <w:rsid w:val="00E54E44"/>
    <w:rsid w:val="00E629D6"/>
    <w:rsid w:val="00E64AD4"/>
    <w:rsid w:val="00E70B0C"/>
    <w:rsid w:val="00E73E59"/>
    <w:rsid w:val="00E848CF"/>
    <w:rsid w:val="00E870DD"/>
    <w:rsid w:val="00E87E16"/>
    <w:rsid w:val="00E970B7"/>
    <w:rsid w:val="00EA3F48"/>
    <w:rsid w:val="00EA4F4D"/>
    <w:rsid w:val="00EB56C4"/>
    <w:rsid w:val="00EB5EAD"/>
    <w:rsid w:val="00EB6357"/>
    <w:rsid w:val="00EC5792"/>
    <w:rsid w:val="00EC6399"/>
    <w:rsid w:val="00ED4B5D"/>
    <w:rsid w:val="00ED5EDF"/>
    <w:rsid w:val="00ED692E"/>
    <w:rsid w:val="00EE0EC7"/>
    <w:rsid w:val="00EE4EBC"/>
    <w:rsid w:val="00EE5CA1"/>
    <w:rsid w:val="00EE70D2"/>
    <w:rsid w:val="00EE76C7"/>
    <w:rsid w:val="00EF12F7"/>
    <w:rsid w:val="00EF549F"/>
    <w:rsid w:val="00EF7ED8"/>
    <w:rsid w:val="00F02AE6"/>
    <w:rsid w:val="00F07924"/>
    <w:rsid w:val="00F1091A"/>
    <w:rsid w:val="00F13EB3"/>
    <w:rsid w:val="00F14A54"/>
    <w:rsid w:val="00F161A9"/>
    <w:rsid w:val="00F16814"/>
    <w:rsid w:val="00F1736E"/>
    <w:rsid w:val="00F22CDE"/>
    <w:rsid w:val="00F27A9E"/>
    <w:rsid w:val="00F30472"/>
    <w:rsid w:val="00F42CB2"/>
    <w:rsid w:val="00F43DE8"/>
    <w:rsid w:val="00F4797D"/>
    <w:rsid w:val="00F51F91"/>
    <w:rsid w:val="00F57AA6"/>
    <w:rsid w:val="00F622FC"/>
    <w:rsid w:val="00F623A5"/>
    <w:rsid w:val="00F6560D"/>
    <w:rsid w:val="00F671E1"/>
    <w:rsid w:val="00F71D3D"/>
    <w:rsid w:val="00F7722D"/>
    <w:rsid w:val="00F80722"/>
    <w:rsid w:val="00F80B1A"/>
    <w:rsid w:val="00F84FC0"/>
    <w:rsid w:val="00F924E1"/>
    <w:rsid w:val="00F9458E"/>
    <w:rsid w:val="00FA0E2F"/>
    <w:rsid w:val="00FA0F23"/>
    <w:rsid w:val="00FA2E3D"/>
    <w:rsid w:val="00FB1483"/>
    <w:rsid w:val="00FB4CC9"/>
    <w:rsid w:val="00FC2AAC"/>
    <w:rsid w:val="00FC43C4"/>
    <w:rsid w:val="00FC4CC2"/>
    <w:rsid w:val="00FC666A"/>
    <w:rsid w:val="00FC67C7"/>
    <w:rsid w:val="00FD39B3"/>
    <w:rsid w:val="00FD4E84"/>
    <w:rsid w:val="00FF4CF5"/>
    <w:rsid w:val="00FF5521"/>
    <w:rsid w:val="00FF78F3"/>
    <w:rsid w:val="04392859"/>
    <w:rsid w:val="09184A8E"/>
    <w:rsid w:val="09CE0D01"/>
    <w:rsid w:val="13036E71"/>
    <w:rsid w:val="16ACC565"/>
    <w:rsid w:val="17D6601C"/>
    <w:rsid w:val="1BCF8B71"/>
    <w:rsid w:val="266BAF3F"/>
    <w:rsid w:val="2ADDB592"/>
    <w:rsid w:val="35FE968E"/>
    <w:rsid w:val="371E503C"/>
    <w:rsid w:val="386BBFF8"/>
    <w:rsid w:val="3C11A889"/>
    <w:rsid w:val="3C5C0DB8"/>
    <w:rsid w:val="3F2A95E0"/>
    <w:rsid w:val="3F6B4E82"/>
    <w:rsid w:val="416F6AF2"/>
    <w:rsid w:val="450C2A1B"/>
    <w:rsid w:val="4DCBF0D1"/>
    <w:rsid w:val="4E22A675"/>
    <w:rsid w:val="5463B3E3"/>
    <w:rsid w:val="55D777C4"/>
    <w:rsid w:val="58DFA6FD"/>
    <w:rsid w:val="5905E522"/>
    <w:rsid w:val="597A3C45"/>
    <w:rsid w:val="5B933191"/>
    <w:rsid w:val="6052A9DE"/>
    <w:rsid w:val="639F7EA0"/>
    <w:rsid w:val="679D8546"/>
    <w:rsid w:val="6BC3443D"/>
    <w:rsid w:val="6F72D7AE"/>
    <w:rsid w:val="700923A0"/>
    <w:rsid w:val="70255B47"/>
    <w:rsid w:val="71D3B83F"/>
    <w:rsid w:val="777A90FF"/>
    <w:rsid w:val="77EF12D9"/>
    <w:rsid w:val="79669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099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Open Sans" w:eastAsia="Open Sans" w:hAnsi="Open Sans" w:cs="Open Sans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C24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8">
    <w:name w:val="28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7">
    <w:name w:val="2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styleId="TableGrid">
    <w:name w:val="Table Grid"/>
    <w:basedOn w:val="TableNormal"/>
    <w:uiPriority w:val="39"/>
    <w:rsid w:val="00DF3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8C47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22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2293"/>
  </w:style>
  <w:style w:type="paragraph" w:styleId="Footer">
    <w:name w:val="footer"/>
    <w:basedOn w:val="Normal"/>
    <w:link w:val="FooterChar"/>
    <w:uiPriority w:val="99"/>
    <w:unhideWhenUsed/>
    <w:rsid w:val="0042229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2293"/>
  </w:style>
  <w:style w:type="table" w:customStyle="1" w:styleId="19">
    <w:name w:val="19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176D2"/>
    <w:rPr>
      <w:color w:val="0000FF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C03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C032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F2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F2C"/>
    <w:rPr>
      <w:rFonts w:ascii="Times New Roman" w:hAnsi="Times New Roman" w:cs="Times New Roman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D5F2C"/>
  </w:style>
  <w:style w:type="paragraph" w:styleId="Revision">
    <w:name w:val="Revision"/>
    <w:hidden/>
    <w:uiPriority w:val="99"/>
    <w:semiHidden/>
    <w:rsid w:val="00580471"/>
    <w:pPr>
      <w:widowControl/>
    </w:pPr>
  </w:style>
  <w:style w:type="character" w:styleId="UnresolvedMention">
    <w:name w:val="Unresolved Mention"/>
    <w:basedOn w:val="DefaultParagraphFont"/>
    <w:uiPriority w:val="99"/>
    <w:semiHidden/>
    <w:unhideWhenUsed/>
    <w:rsid w:val="00AD6FA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23F0D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A31C8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tyles" Target="styles.xml"/><Relationship Id="rId12" Type="http://schemas.openxmlformats.org/officeDocument/2006/relationships/hyperlink" Target="https://www.schoolcounselor.org/getmedia/7428a787-a452-4abb-afec-d78ec77870cd/mindsets-behaviors.pdf" TargetMode="External"/><Relationship Id="rId17" Type="http://schemas.openxmlformats.org/officeDocument/2006/relationships/image" Target="media/image4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choolcounselor.org/getmedia/7428a787-a452-4abb-afec-d78ec77870cd/mindsets-behaviors.pdf" TargetMode="External"/><Relationship Id="rId20" Type="http://schemas.openxmlformats.org/officeDocument/2006/relationships/image" Target="media/image7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1.png"/><Relationship Id="rId5" Type="http://schemas.openxmlformats.org/officeDocument/2006/relationships/customXml" Target="../customXml/item5.xml"/><Relationship Id="rId15" Type="http://schemas.openxmlformats.org/officeDocument/2006/relationships/image" Target="media/image3.png"/><Relationship Id="rId23" Type="http://schemas.openxmlformats.org/officeDocument/2006/relationships/image" Target="media/image10.png"/><Relationship Id="rId28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png"/><Relationship Id="rId22" Type="http://schemas.openxmlformats.org/officeDocument/2006/relationships/image" Target="media/image9.pn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F2599EED0714C32A613BE93F5F4E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EDD0B-D89A-4559-AAD2-DE8BBAC92085}"/>
      </w:docPartPr>
      <w:docPartBody>
        <w:p w:rsidR="002D36C5" w:rsidRDefault="001D439A" w:rsidP="001D439A">
          <w:pPr>
            <w:pStyle w:val="CF2599EED0714C32A613BE93F5F4E986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0BF6BBFA2FC4B17B87A7504DCE3B0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3747F3-968D-48F6-A368-505AAB3E03BF}"/>
      </w:docPartPr>
      <w:docPartBody>
        <w:p w:rsidR="002D36C5" w:rsidRDefault="001D439A" w:rsidP="001D439A">
          <w:pPr>
            <w:pStyle w:val="70BF6BBFA2FC4B17B87A7504DCE3B047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2BCDBD1AA074C979F81A16C830BE6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A7184-4CD2-47E0-85BF-7D6BA858C14F}"/>
      </w:docPartPr>
      <w:docPartBody>
        <w:p w:rsidR="002D36C5" w:rsidRDefault="001D439A" w:rsidP="001D439A">
          <w:pPr>
            <w:pStyle w:val="62BCDBD1AA074C979F81A16C830BE6C3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118FBFC80AF46EDBA9A7D539A341B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D5587-DC3B-440A-8395-0CDDD3F7346C}"/>
      </w:docPartPr>
      <w:docPartBody>
        <w:p w:rsidR="002D36C5" w:rsidRDefault="001D439A" w:rsidP="001D439A">
          <w:pPr>
            <w:pStyle w:val="F118FBFC80AF46EDBA9A7D539A341B12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5077F7964A44D9F867A0DF770B581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A456B-C4EC-41AC-9BB8-0B406DF2355D}"/>
      </w:docPartPr>
      <w:docPartBody>
        <w:p w:rsidR="002D36C5" w:rsidRDefault="001D439A" w:rsidP="001D439A">
          <w:pPr>
            <w:pStyle w:val="C5077F7964A44D9F867A0DF770B581CB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EA2F750DDAD456192F8D5284B046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A38319-B474-4AA0-B484-4D9A0B2A8AF5}"/>
      </w:docPartPr>
      <w:docPartBody>
        <w:p w:rsidR="002D36C5" w:rsidRDefault="001D439A" w:rsidP="001D439A">
          <w:pPr>
            <w:pStyle w:val="DEA2F750DDAD456192F8D5284B0465D83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83E8DDBCA3547CFA4A5ABB6B9441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8DFD1-7016-4202-81EE-9C20477945FD}"/>
      </w:docPartPr>
      <w:docPartBody>
        <w:p w:rsidR="002D36C5" w:rsidRDefault="001D439A" w:rsidP="001D439A">
          <w:pPr>
            <w:pStyle w:val="383E8DDBCA3547CFA4A5ABB6B944186A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59CA038CB004C8785A3DD1E93F4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8D24B6-DEE4-4425-A02C-AE24C2C5B4B5}"/>
      </w:docPartPr>
      <w:docPartBody>
        <w:p w:rsidR="002D36C5" w:rsidRDefault="001D439A" w:rsidP="001D439A">
          <w:pPr>
            <w:pStyle w:val="759CA038CB004C8785A3DD1E93F4928A2"/>
          </w:pPr>
          <w:r w:rsidRPr="00CB751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4F2B15FFB4A4961835D281EBFB71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E4DDFA-DD8F-470E-9354-92FABE5CAE5B}"/>
      </w:docPartPr>
      <w:docPartBody>
        <w:p w:rsidR="002D36C5" w:rsidRDefault="001D439A" w:rsidP="001D439A">
          <w:pPr>
            <w:pStyle w:val="A4F2B15FFB4A4961835D281EBFB717D32"/>
          </w:pPr>
          <w:r w:rsidRPr="00CB751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1BDEA75FA174395A39CE46D29832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95110-5C34-4E28-81EE-5761DFB57FE8}"/>
      </w:docPartPr>
      <w:docPartBody>
        <w:p w:rsidR="002D36C5" w:rsidRDefault="001D439A" w:rsidP="001D439A">
          <w:pPr>
            <w:pStyle w:val="F1BDEA75FA174395A39CE46D29832F83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16ABEE3ED3340579B8D6F0039BE9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E5738-758F-4BBD-AE18-EC98E6CB1734}"/>
      </w:docPartPr>
      <w:docPartBody>
        <w:p w:rsidR="002D36C5" w:rsidRDefault="001D439A" w:rsidP="001D439A">
          <w:pPr>
            <w:pStyle w:val="016ABEE3ED3340579B8D6F0039BE99EF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C8486363601A42FC9AF4E29FB9831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EF509-379C-41C3-86EC-F364A5F3389D}"/>
      </w:docPartPr>
      <w:docPartBody>
        <w:p w:rsidR="002D36C5" w:rsidRDefault="001D439A" w:rsidP="001D439A">
          <w:pPr>
            <w:pStyle w:val="C8486363601A42FC9AF4E29FB9831D77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DE1EE701254411094C18E341B414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3284-7254-4421-9752-8C11B808B4BB}"/>
      </w:docPartPr>
      <w:docPartBody>
        <w:p w:rsidR="002D36C5" w:rsidRDefault="001D439A" w:rsidP="001D439A">
          <w:pPr>
            <w:pStyle w:val="6DE1EE701254411094C18E341B4145E32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3D835E24C0894B44B9737D3D1109E0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1B27E6-B9B4-4A23-A61E-02D907D52713}"/>
      </w:docPartPr>
      <w:docPartBody>
        <w:p w:rsidR="002D36C5" w:rsidRDefault="001D439A" w:rsidP="001D439A">
          <w:pPr>
            <w:pStyle w:val="3D835E24C0894B44B9737D3D1109E07F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6DD4BAFABAC40F584680478918DE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9B569-1785-4891-A58B-C28685BA17CA}"/>
      </w:docPartPr>
      <w:docPartBody>
        <w:p w:rsidR="002D36C5" w:rsidRDefault="001D439A" w:rsidP="001D439A">
          <w:pPr>
            <w:pStyle w:val="96DD4BAFABAC40F584680478918DE5E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819DD455C7E40EA8B4605E401BFC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D3667-FEA7-402F-A599-3837BDCE4977}"/>
      </w:docPartPr>
      <w:docPartBody>
        <w:p w:rsidR="002D36C5" w:rsidRDefault="001D439A" w:rsidP="001D439A">
          <w:pPr>
            <w:pStyle w:val="2819DD455C7E40EA8B4605E401BFCD8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D4590AA26B64A16B241BF695EAD34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6C101-E3D5-419C-AE20-440230109A65}"/>
      </w:docPartPr>
      <w:docPartBody>
        <w:p w:rsidR="002D36C5" w:rsidRDefault="001D439A" w:rsidP="001D439A">
          <w:pPr>
            <w:pStyle w:val="6D4590AA26B64A16B241BF695EAD344B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11B26D7B90E45C98FC92EA253FB8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1D49D8-D3E4-48A1-AA26-77C0B479F60B}"/>
      </w:docPartPr>
      <w:docPartBody>
        <w:p w:rsidR="002D36C5" w:rsidRDefault="001D439A" w:rsidP="001D439A">
          <w:pPr>
            <w:pStyle w:val="911B26D7B90E45C98FC92EA253FB853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526E4FF955E410694F1AA8C9DEEC7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8623D-BCEC-497C-A892-8F97FEAFE140}"/>
      </w:docPartPr>
      <w:docPartBody>
        <w:p w:rsidR="002D36C5" w:rsidRDefault="001D439A" w:rsidP="001D439A">
          <w:pPr>
            <w:pStyle w:val="6526E4FF955E410694F1AA8C9DEEC791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71102F9017304FB69CD4CD884FD1F3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FD458-C8F7-4A38-990D-D776A6A7B6F4}"/>
      </w:docPartPr>
      <w:docPartBody>
        <w:p w:rsidR="002D36C5" w:rsidRDefault="001D439A" w:rsidP="001D439A">
          <w:pPr>
            <w:pStyle w:val="71102F9017304FB69CD4CD884FD1F380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DD82A8F84404D10934077396D48C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564E61-E315-4F8B-8A09-BA0B5BA8485B}"/>
      </w:docPartPr>
      <w:docPartBody>
        <w:p w:rsidR="002D36C5" w:rsidRDefault="001D439A" w:rsidP="001D439A">
          <w:pPr>
            <w:pStyle w:val="EDD82A8F84404D10934077396D48CBBC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6AC5D373C0F4F9EA0D0328ABA3231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332F6-8D76-4E91-945F-1EA38A456F4B}"/>
      </w:docPartPr>
      <w:docPartBody>
        <w:p w:rsidR="002D36C5" w:rsidRDefault="001D439A" w:rsidP="001D439A">
          <w:pPr>
            <w:pStyle w:val="26AC5D373C0F4F9EA0D0328ABA32310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1B30919A0564DA9A609A2FF91D75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678845-565E-4C59-8B48-9AB512C9BF6C}"/>
      </w:docPartPr>
      <w:docPartBody>
        <w:p w:rsidR="002D36C5" w:rsidRDefault="001D439A" w:rsidP="001D439A">
          <w:pPr>
            <w:pStyle w:val="61B30919A0564DA9A609A2FF91D7564D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FFA85170A14D4B868301A992002DD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13406-8F4C-4F2D-A7BC-11EB9ED12045}"/>
      </w:docPartPr>
      <w:docPartBody>
        <w:p w:rsidR="002D36C5" w:rsidRDefault="001D439A" w:rsidP="001D439A">
          <w:pPr>
            <w:pStyle w:val="FFA85170A14D4B868301A992002DD2D1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3DA3611648942D1B342E343E67E3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ABA6AA-E94E-428C-BF9C-E1CEDA7D8CBA}"/>
      </w:docPartPr>
      <w:docPartBody>
        <w:p w:rsidR="002D36C5" w:rsidRDefault="001D439A" w:rsidP="001D439A">
          <w:pPr>
            <w:pStyle w:val="73DA3611648942D1B342E343E67E3F50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83420CF72384A8E91EA71AC67705D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BFAF07-79B7-42C6-A0C6-3737A2579844}"/>
      </w:docPartPr>
      <w:docPartBody>
        <w:p w:rsidR="002D36C5" w:rsidRDefault="001D439A" w:rsidP="001D439A">
          <w:pPr>
            <w:pStyle w:val="583420CF72384A8E91EA71AC67705DB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2CB267DA5C84C0490E5E1EC9DD70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349241-571A-44D1-AD12-8B5CDBC7FBD2}"/>
      </w:docPartPr>
      <w:docPartBody>
        <w:p w:rsidR="002D36C5" w:rsidRDefault="001D439A" w:rsidP="001D439A">
          <w:pPr>
            <w:pStyle w:val="72CB267DA5C84C0490E5E1EC9DD70BB6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F27EE3EB036D459CBB9F86950206C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63DE65-923E-451F-B1C4-D4D1E735C850}"/>
      </w:docPartPr>
      <w:docPartBody>
        <w:p w:rsidR="002D36C5" w:rsidRDefault="001D439A" w:rsidP="001D439A">
          <w:pPr>
            <w:pStyle w:val="F27EE3EB036D459CBB9F86950206C7B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E52312B2EE4499387AF903336F3C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24733E-D9BC-41CB-9F88-B03E7DC361F9}"/>
      </w:docPartPr>
      <w:docPartBody>
        <w:p w:rsidR="002D36C5" w:rsidRDefault="001D439A" w:rsidP="001D439A">
          <w:pPr>
            <w:pStyle w:val="DE52312B2EE4499387AF903336F3CD8D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8F3DDA761264FBC9B78102A4226C6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ABA522-06C1-4621-A6BF-B31588105910}"/>
      </w:docPartPr>
      <w:docPartBody>
        <w:p w:rsidR="002D36C5" w:rsidRDefault="001D439A" w:rsidP="001D439A">
          <w:pPr>
            <w:pStyle w:val="78F3DDA761264FBC9B78102A4226C6BB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5C2D201F46D4CD992943A92CAFB1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D4C1C0-0DD5-484D-807E-357C7133FCBF}"/>
      </w:docPartPr>
      <w:docPartBody>
        <w:p w:rsidR="002D36C5" w:rsidRDefault="001D439A" w:rsidP="001D439A">
          <w:pPr>
            <w:pStyle w:val="E5C2D201F46D4CD992943A92CAFB1A2A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58322D0E7BB74172A1D9ECA3F7E1A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9D2CF-0952-465C-9540-EC847D56533B}"/>
      </w:docPartPr>
      <w:docPartBody>
        <w:p w:rsidR="002D36C5" w:rsidRDefault="001D439A" w:rsidP="001D439A">
          <w:pPr>
            <w:pStyle w:val="58322D0E7BB74172A1D9ECA3F7E1A016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60AABE116FD4B02B1ED2194BD437F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4DDEF2-2BC1-4F40-8784-7A6B999C7A49}"/>
      </w:docPartPr>
      <w:docPartBody>
        <w:p w:rsidR="002D36C5" w:rsidRDefault="001D439A" w:rsidP="001D439A">
          <w:pPr>
            <w:pStyle w:val="560AABE116FD4B02B1ED2194BD437FC2"/>
          </w:pPr>
          <w:r w:rsidRPr="00FD0A69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25C6136A35E4D7A982DA77D0C9E0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B43173-57C7-4BF9-AAFE-92E0A04F0ED3}"/>
      </w:docPartPr>
      <w:docPartBody>
        <w:p w:rsidR="002D36C5" w:rsidRDefault="001D439A" w:rsidP="001D439A">
          <w:pPr>
            <w:pStyle w:val="725C6136A35E4D7A982DA77D0C9E0B3F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8A0D0AF898F4ECBAE83A4D39A735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367368-9D80-410F-9006-0FCA8F43EA8E}"/>
      </w:docPartPr>
      <w:docPartBody>
        <w:p w:rsidR="002D36C5" w:rsidRDefault="001D439A" w:rsidP="001D439A">
          <w:pPr>
            <w:pStyle w:val="38A0D0AF898F4ECBAE83A4D39A7352C6"/>
          </w:pPr>
          <w:r>
            <w:rPr>
              <w:rStyle w:val="PlaceholderText"/>
              <w:color w:val="000000" w:themeColor="text1"/>
            </w:rPr>
            <w:t>Text</w:t>
          </w:r>
        </w:p>
      </w:docPartBody>
    </w:docPart>
    <w:docPart>
      <w:docPartPr>
        <w:name w:val="6AEF37EB82D14DFCA3A73515B3D24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1D83C2-8855-4587-8E88-0F2C89B7E3CA}"/>
      </w:docPartPr>
      <w:docPartBody>
        <w:p w:rsidR="002D36C5" w:rsidRDefault="001D439A" w:rsidP="001D439A">
          <w:pPr>
            <w:pStyle w:val="6AEF37EB82D14DFCA3A73515B3D243C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4A545EE11BE4870A01A46CAEF918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B0902-14CB-4760-A42D-A2574B83FD6F}"/>
      </w:docPartPr>
      <w:docPartBody>
        <w:p w:rsidR="002D36C5" w:rsidRDefault="001D439A" w:rsidP="001D439A">
          <w:pPr>
            <w:pStyle w:val="B4A545EE11BE4870A01A46CAEF9187A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E751016CE0F4A1CBFDE0806DCE89C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A348D-D4F7-4812-8182-B822B04D6E6D}"/>
      </w:docPartPr>
      <w:docPartBody>
        <w:p w:rsidR="002D36C5" w:rsidRDefault="001D439A" w:rsidP="001D439A">
          <w:pPr>
            <w:pStyle w:val="7E751016CE0F4A1CBFDE0806DCE89C16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FD11E6BBB5740049C7A5E3DD2CC97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544230-666D-416B-9B32-8B981D41EB64}"/>
      </w:docPartPr>
      <w:docPartBody>
        <w:p w:rsidR="002D36C5" w:rsidRDefault="001D439A" w:rsidP="001D439A">
          <w:pPr>
            <w:pStyle w:val="1FD11E6BBB5740049C7A5E3DD2CC97DF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A4265B500C146D2861450279CE84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88112-93FF-41EC-99F2-D4753EDB04A5}"/>
      </w:docPartPr>
      <w:docPartBody>
        <w:p w:rsidR="002D36C5" w:rsidRDefault="001D439A" w:rsidP="001D439A">
          <w:pPr>
            <w:pStyle w:val="6A4265B500C146D2861450279CE84418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35204A7EB6342B7AF2C360E9A2B52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0B36C5-98BE-46CB-B034-DCEE68C412BB}"/>
      </w:docPartPr>
      <w:docPartBody>
        <w:p w:rsidR="002D36C5" w:rsidRDefault="001D439A" w:rsidP="001D439A">
          <w:pPr>
            <w:pStyle w:val="235204A7EB6342B7AF2C360E9A2B526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CA8BBFBBAD24351BBFECC0477F74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859E6A-AF14-4BEC-AFCC-BF2074CFAA15}"/>
      </w:docPartPr>
      <w:docPartBody>
        <w:p w:rsidR="002D36C5" w:rsidRDefault="001D439A" w:rsidP="001D439A">
          <w:pPr>
            <w:pStyle w:val="2CA8BBFBBAD24351BBFECC0477F74F5F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E547081B5E8464EB5C402A15CA845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BBEE4-1E40-4A7A-9BA5-A076C63BCAC9}"/>
      </w:docPartPr>
      <w:docPartBody>
        <w:p w:rsidR="002D36C5" w:rsidRDefault="001D439A" w:rsidP="001D439A">
          <w:pPr>
            <w:pStyle w:val="1E547081B5E8464EB5C402A15CA845A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9CB1738A92945A59A38A6BA43D97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AA4B4-05AD-4FAB-A461-E180E2954320}"/>
      </w:docPartPr>
      <w:docPartBody>
        <w:p w:rsidR="002D36C5" w:rsidRDefault="001D439A" w:rsidP="001D439A">
          <w:pPr>
            <w:pStyle w:val="99CB1738A92945A59A38A6BA43D97DFF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2D778616A264E1784D2CFF6F0BA4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13B169-7741-49BD-BF17-57F0CB4CC676}"/>
      </w:docPartPr>
      <w:docPartBody>
        <w:p w:rsidR="002D36C5" w:rsidRDefault="001D439A" w:rsidP="001D439A">
          <w:pPr>
            <w:pStyle w:val="92D778616A264E1784D2CFF6F0BA4798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0BD8ADA52FA40CFBC540E9B9DCC3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F069D-31F1-4A65-8C57-3D42CD81211F}"/>
      </w:docPartPr>
      <w:docPartBody>
        <w:p w:rsidR="002D36C5" w:rsidRDefault="001D439A" w:rsidP="001D439A">
          <w:pPr>
            <w:pStyle w:val="20BD8ADA52FA40CFBC540E9B9DCC379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82E1F1B423E14E47BE4A0FF3D59470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00A6D-1A0D-44DD-BC74-CBF5226127F0}"/>
      </w:docPartPr>
      <w:docPartBody>
        <w:p w:rsidR="002D36C5" w:rsidRDefault="001D439A" w:rsidP="001D439A">
          <w:pPr>
            <w:pStyle w:val="82E1F1B423E14E47BE4A0FF3D5947093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B6626FCFE0247C6A5B556F911BC1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BE22EA-2B58-4105-9A54-C28E3D465663}"/>
      </w:docPartPr>
      <w:docPartBody>
        <w:p w:rsidR="002D36C5" w:rsidRDefault="001D439A" w:rsidP="001D439A">
          <w:pPr>
            <w:pStyle w:val="1B6626FCFE0247C6A5B556F911BC1062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F13D5507C1A419FAD40E03362FC70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D7070-A77E-4F60-97A3-64F17D86DA6D}"/>
      </w:docPartPr>
      <w:docPartBody>
        <w:p w:rsidR="002D36C5" w:rsidRDefault="001D439A" w:rsidP="001D439A">
          <w:pPr>
            <w:pStyle w:val="3F13D5507C1A419FAD40E03362FC7028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D8270185B8C4A1CB2F8DEF0A83E3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CF73C6-21E1-4B9A-90A7-CB8D474E6DEA}"/>
      </w:docPartPr>
      <w:docPartBody>
        <w:p w:rsidR="002D36C5" w:rsidRDefault="001D439A" w:rsidP="001D439A">
          <w:pPr>
            <w:pStyle w:val="7D8270185B8C4A1CB2F8DEF0A83E355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B12333E71E140AB818EDC97F9CB52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CF04-1B44-4906-BE73-80DAF9C8EDB0}"/>
      </w:docPartPr>
      <w:docPartBody>
        <w:p w:rsidR="002D36C5" w:rsidRDefault="001D439A" w:rsidP="001D439A">
          <w:pPr>
            <w:pStyle w:val="1B12333E71E140AB818EDC97F9CB521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9004911E6DF4543A9DFDF8DF72B1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890E56-2015-4BE0-A896-98155F797AC3}"/>
      </w:docPartPr>
      <w:docPartBody>
        <w:p w:rsidR="002D36C5" w:rsidRDefault="001D439A" w:rsidP="001D439A">
          <w:pPr>
            <w:pStyle w:val="A9004911E6DF4543A9DFDF8DF72B1CD6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A144E9456A334B308EECF241C905A4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4582E-9790-4B27-AAE6-CF776AD125DE}"/>
      </w:docPartPr>
      <w:docPartBody>
        <w:p w:rsidR="002D36C5" w:rsidRDefault="001D439A" w:rsidP="001D439A">
          <w:pPr>
            <w:pStyle w:val="A144E9456A334B308EECF241C905A48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248B29E3E4D84EBBB3A3E8A09F6E2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32BE66-7D69-4883-87EA-FAD4B16F15F4}"/>
      </w:docPartPr>
      <w:docPartBody>
        <w:p w:rsidR="002D36C5" w:rsidRDefault="001D439A" w:rsidP="001D439A">
          <w:pPr>
            <w:pStyle w:val="248B29E3E4D84EBBB3A3E8A09F6E2E7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CCF080BDC914D1EB7D0F299A63EC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195AC8-BC2E-4A2F-956C-22B4415DA34A}"/>
      </w:docPartPr>
      <w:docPartBody>
        <w:p w:rsidR="002D36C5" w:rsidRDefault="001D439A" w:rsidP="001D439A">
          <w:pPr>
            <w:pStyle w:val="9CCF080BDC914D1EB7D0F299A63ECF3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2101E7FA75B44759C1CF96D04521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E6459D-01CE-467F-AA19-3BCAD5C42012}"/>
      </w:docPartPr>
      <w:docPartBody>
        <w:p w:rsidR="002D36C5" w:rsidRDefault="001D439A" w:rsidP="001D439A">
          <w:pPr>
            <w:pStyle w:val="02101E7FA75B44759C1CF96D04521BCB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84A2D2461A04EB195068D64F63B4D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1F265-92B0-4832-8303-AD6FEE431AD4}"/>
      </w:docPartPr>
      <w:docPartBody>
        <w:p w:rsidR="002D36C5" w:rsidRDefault="001D439A" w:rsidP="001D439A">
          <w:pPr>
            <w:pStyle w:val="D84A2D2461A04EB195068D64F63B4DF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AAEF0AED91C46A48D2B31695ADB7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B2C2F6-C8E9-46DD-B16C-0E273173B2C5}"/>
      </w:docPartPr>
      <w:docPartBody>
        <w:p w:rsidR="002D36C5" w:rsidRDefault="001D439A" w:rsidP="001D439A">
          <w:pPr>
            <w:pStyle w:val="EAAEF0AED91C46A48D2B31695ADB70EB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6C87CC8586A044DBA6D83CDF0F92DC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CAEBE-CBBE-4490-8E40-311542B0B8CA}"/>
      </w:docPartPr>
      <w:docPartBody>
        <w:p w:rsidR="002D36C5" w:rsidRDefault="001D439A" w:rsidP="001D439A">
          <w:pPr>
            <w:pStyle w:val="6C87CC8586A044DBA6D83CDF0F92DCDE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601F94977414365B7F36525A5A5A7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7CB7D-7A46-4EFF-A133-0E0CD080A576}"/>
      </w:docPartPr>
      <w:docPartBody>
        <w:p w:rsidR="002D36C5" w:rsidRDefault="001D439A" w:rsidP="001D439A">
          <w:pPr>
            <w:pStyle w:val="5601F94977414365B7F36525A5A5A7CB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15409128D9D4EE5A4DAA762BF7F7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1C644-5A79-4AC2-921D-BCB716C7E813}"/>
      </w:docPartPr>
      <w:docPartBody>
        <w:p w:rsidR="002D36C5" w:rsidRDefault="001D439A" w:rsidP="001D439A">
          <w:pPr>
            <w:pStyle w:val="715409128D9D4EE5A4DAA762BF7F7486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74855D65AC0646A69253FF87AF4FE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9FEB40-E089-483B-B40B-050E2FA8BD29}"/>
      </w:docPartPr>
      <w:docPartBody>
        <w:p w:rsidR="002D36C5" w:rsidRDefault="001D439A" w:rsidP="001D439A">
          <w:pPr>
            <w:pStyle w:val="74855D65AC0646A69253FF87AF4FEAF3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51159813117041D6AF7B02B4A3369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3E956-3C24-4913-AA56-D5E9AF801954}"/>
      </w:docPartPr>
      <w:docPartBody>
        <w:p w:rsidR="002D36C5" w:rsidRDefault="001D439A" w:rsidP="001D439A">
          <w:pPr>
            <w:pStyle w:val="51159813117041D6AF7B02B4A33694B9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1E5F008D9C46458BBC900970B9F06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9B1ACA-2AD9-47FA-B9D9-ACF7375DF2A2}"/>
      </w:docPartPr>
      <w:docPartBody>
        <w:p w:rsidR="002D36C5" w:rsidRDefault="001D439A" w:rsidP="001D439A">
          <w:pPr>
            <w:pStyle w:val="1E5F008D9C46458BBC900970B9F06D1C"/>
          </w:pPr>
          <w:r w:rsidRPr="000542D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88CE55A05764F3783D002B5964AC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18A86-BEE7-4947-8AE8-79CA7581B1E0}"/>
      </w:docPartPr>
      <w:docPartBody>
        <w:p w:rsidR="002D36C5" w:rsidRDefault="001D439A" w:rsidP="001D439A">
          <w:pPr>
            <w:pStyle w:val="988CE55A05764F3783D002B5964AC144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A5D3F4F0E594AD2A8A90343940F0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8F12-3BAF-4159-977C-8F465240DB51}"/>
      </w:docPartPr>
      <w:docPartBody>
        <w:p w:rsidR="002D36C5" w:rsidRDefault="001D439A" w:rsidP="001D439A">
          <w:pPr>
            <w:pStyle w:val="DA5D3F4F0E594AD2A8A90343940F0ED0"/>
          </w:pPr>
          <w:r w:rsidRPr="000542D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B1B1789A7CC14D5FBBAEFE6C760EB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7B1A4-9AB6-42EA-B059-15CEE0FFBFF4}"/>
      </w:docPartPr>
      <w:docPartBody>
        <w:p w:rsidR="002D36C5" w:rsidRDefault="001D439A" w:rsidP="001D439A">
          <w:pPr>
            <w:pStyle w:val="B1B1789A7CC14D5FBBAEFE6C760EB1C2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0AF61277C5064DFB9C5006128BE8E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D4271-1C7A-4111-89B2-E6C982673EA1}"/>
      </w:docPartPr>
      <w:docPartBody>
        <w:p w:rsidR="002D36C5" w:rsidRDefault="001D439A" w:rsidP="001D439A">
          <w:pPr>
            <w:pStyle w:val="0AF61277C5064DFB9C5006128BE8E205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D37251A3B8A04684B9CC80F4289D32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0E787-58E2-4A63-855E-A5A805F48652}"/>
      </w:docPartPr>
      <w:docPartBody>
        <w:p w:rsidR="002D36C5" w:rsidRDefault="001D439A" w:rsidP="001D439A">
          <w:pPr>
            <w:pStyle w:val="D37251A3B8A04684B9CC80F4289D32E1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90FE7C7B03D5463CB7DA9B1C8B5C57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6BE089-CD5A-479D-824E-B3BC76465992}"/>
      </w:docPartPr>
      <w:docPartBody>
        <w:p w:rsidR="002D36C5" w:rsidRDefault="001D439A" w:rsidP="001D439A">
          <w:pPr>
            <w:pStyle w:val="90FE7C7B03D5463CB7DA9B1C8B5C57CA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E250032FE25C4EE191ADAD65680F3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AF7150-86EA-4FED-B104-8A44A536AD89}"/>
      </w:docPartPr>
      <w:docPartBody>
        <w:p w:rsidR="002D36C5" w:rsidRDefault="001D439A" w:rsidP="001D439A">
          <w:pPr>
            <w:pStyle w:val="E250032FE25C4EE191ADAD65680F361D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393844574B134BA19F6982478D4910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9FA91-39FE-4FA2-A848-7E2E997FD784}"/>
      </w:docPartPr>
      <w:docPartBody>
        <w:p w:rsidR="002D36C5" w:rsidRDefault="001D439A" w:rsidP="001D439A">
          <w:pPr>
            <w:pStyle w:val="393844574B134BA19F6982478D49107D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  <w:docPart>
      <w:docPartPr>
        <w:name w:val="F28BA996557842A6BE2D114B3B1A84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28A3B-DB04-4E75-9422-8E3017A38B89}"/>
      </w:docPartPr>
      <w:docPartBody>
        <w:p w:rsidR="002D36C5" w:rsidRDefault="001D439A" w:rsidP="001D439A">
          <w:pPr>
            <w:pStyle w:val="F28BA996557842A6BE2D114B3B1A8479"/>
          </w:pPr>
          <w:r w:rsidRPr="008653B3">
            <w:rPr>
              <w:rStyle w:val="PlaceholderText"/>
              <w:color w:val="000000" w:themeColor="text1"/>
            </w:rPr>
            <w:t>Type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65 Bold">
    <w:altName w:val="Arial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39A"/>
    <w:rsid w:val="001D439A"/>
    <w:rsid w:val="00240DBD"/>
    <w:rsid w:val="002D36C5"/>
    <w:rsid w:val="00571842"/>
    <w:rsid w:val="00760658"/>
    <w:rsid w:val="00D8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439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439A"/>
    <w:rPr>
      <w:color w:val="666666"/>
    </w:rPr>
  </w:style>
  <w:style w:type="paragraph" w:customStyle="1" w:styleId="CF2599EED0714C32A613BE93F5F4E9863">
    <w:name w:val="CF2599EED0714C32A613BE93F5F4E986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70BF6BBFA2FC4B17B87A7504DCE3B0473">
    <w:name w:val="70BF6BBFA2FC4B17B87A7504DCE3B047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62BCDBD1AA074C979F81A16C830BE6C33">
    <w:name w:val="62BCDBD1AA074C979F81A16C830BE6C3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F118FBFC80AF46EDBA9A7D539A341B123">
    <w:name w:val="F118FBFC80AF46EDBA9A7D539A341B12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C5077F7964A44D9F867A0DF770B581CB3">
    <w:name w:val="C5077F7964A44D9F867A0DF770B581CB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DEA2F750DDAD456192F8D5284B0465D83">
    <w:name w:val="DEA2F750DDAD456192F8D5284B0465D83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383E8DDBCA3547CFA4A5ABB6B944186A2">
    <w:name w:val="383E8DDBCA3547CFA4A5ABB6B944186A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759CA038CB004C8785A3DD1E93F4928A2">
    <w:name w:val="759CA038CB004C8785A3DD1E93F4928A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A4F2B15FFB4A4961835D281EBFB717D32">
    <w:name w:val="A4F2B15FFB4A4961835D281EBFB717D3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F1BDEA75FA174395A39CE46D29832F832">
    <w:name w:val="F1BDEA75FA174395A39CE46D29832F83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016ABEE3ED3340579B8D6F0039BE99EF2">
    <w:name w:val="016ABEE3ED3340579B8D6F0039BE99EF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C8486363601A42FC9AF4E29FB9831D772">
    <w:name w:val="C8486363601A42FC9AF4E29FB9831D77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6DE1EE701254411094C18E341B4145E32">
    <w:name w:val="6DE1EE701254411094C18E341B4145E32"/>
    <w:rsid w:val="001D439A"/>
    <w:pPr>
      <w:widowControl w:val="0"/>
      <w:spacing w:after="0" w:line="240" w:lineRule="auto"/>
    </w:pPr>
    <w:rPr>
      <w:rFonts w:ascii="Open Sans" w:eastAsia="Open Sans" w:hAnsi="Open Sans" w:cs="Open Sans"/>
      <w:kern w:val="0"/>
      <w:sz w:val="22"/>
      <w:szCs w:val="22"/>
      <w14:ligatures w14:val="none"/>
    </w:rPr>
  </w:style>
  <w:style w:type="paragraph" w:customStyle="1" w:styleId="3D835E24C0894B44B9737D3D1109E07F">
    <w:name w:val="3D835E24C0894B44B9737D3D1109E07F"/>
    <w:rsid w:val="001D439A"/>
  </w:style>
  <w:style w:type="paragraph" w:customStyle="1" w:styleId="96DD4BAFABAC40F584680478918DE5EA">
    <w:name w:val="96DD4BAFABAC40F584680478918DE5EA"/>
    <w:rsid w:val="001D439A"/>
  </w:style>
  <w:style w:type="paragraph" w:customStyle="1" w:styleId="2819DD455C7E40EA8B4605E401BFCD8A">
    <w:name w:val="2819DD455C7E40EA8B4605E401BFCD8A"/>
    <w:rsid w:val="001D439A"/>
  </w:style>
  <w:style w:type="paragraph" w:customStyle="1" w:styleId="6D4590AA26B64A16B241BF695EAD344B">
    <w:name w:val="6D4590AA26B64A16B241BF695EAD344B"/>
    <w:rsid w:val="001D439A"/>
  </w:style>
  <w:style w:type="paragraph" w:customStyle="1" w:styleId="911B26D7B90E45C98FC92EA253FB853A">
    <w:name w:val="911B26D7B90E45C98FC92EA253FB853A"/>
    <w:rsid w:val="001D439A"/>
  </w:style>
  <w:style w:type="paragraph" w:customStyle="1" w:styleId="6526E4FF955E410694F1AA8C9DEEC791">
    <w:name w:val="6526E4FF955E410694F1AA8C9DEEC791"/>
    <w:rsid w:val="001D439A"/>
  </w:style>
  <w:style w:type="paragraph" w:customStyle="1" w:styleId="71102F9017304FB69CD4CD884FD1F380">
    <w:name w:val="71102F9017304FB69CD4CD884FD1F380"/>
    <w:rsid w:val="001D439A"/>
  </w:style>
  <w:style w:type="paragraph" w:customStyle="1" w:styleId="EDD82A8F84404D10934077396D48CBBC">
    <w:name w:val="EDD82A8F84404D10934077396D48CBBC"/>
    <w:rsid w:val="001D439A"/>
  </w:style>
  <w:style w:type="paragraph" w:customStyle="1" w:styleId="26AC5D373C0F4F9EA0D0328ABA323105">
    <w:name w:val="26AC5D373C0F4F9EA0D0328ABA323105"/>
    <w:rsid w:val="001D439A"/>
  </w:style>
  <w:style w:type="paragraph" w:customStyle="1" w:styleId="61B30919A0564DA9A609A2FF91D7564D">
    <w:name w:val="61B30919A0564DA9A609A2FF91D7564D"/>
    <w:rsid w:val="001D439A"/>
  </w:style>
  <w:style w:type="paragraph" w:customStyle="1" w:styleId="FFA85170A14D4B868301A992002DD2D1">
    <w:name w:val="FFA85170A14D4B868301A992002DD2D1"/>
    <w:rsid w:val="001D439A"/>
  </w:style>
  <w:style w:type="paragraph" w:customStyle="1" w:styleId="73DA3611648942D1B342E343E67E3F50">
    <w:name w:val="73DA3611648942D1B342E343E67E3F50"/>
    <w:rsid w:val="001D439A"/>
  </w:style>
  <w:style w:type="paragraph" w:customStyle="1" w:styleId="583420CF72384A8E91EA71AC67705DB5">
    <w:name w:val="583420CF72384A8E91EA71AC67705DB5"/>
    <w:rsid w:val="001D439A"/>
  </w:style>
  <w:style w:type="paragraph" w:customStyle="1" w:styleId="72CB267DA5C84C0490E5E1EC9DD70BB6">
    <w:name w:val="72CB267DA5C84C0490E5E1EC9DD70BB6"/>
    <w:rsid w:val="001D439A"/>
  </w:style>
  <w:style w:type="paragraph" w:customStyle="1" w:styleId="F27EE3EB036D459CBB9F86950206C7B5">
    <w:name w:val="F27EE3EB036D459CBB9F86950206C7B5"/>
    <w:rsid w:val="001D439A"/>
  </w:style>
  <w:style w:type="paragraph" w:customStyle="1" w:styleId="DE52312B2EE4499387AF903336F3CD8D">
    <w:name w:val="DE52312B2EE4499387AF903336F3CD8D"/>
    <w:rsid w:val="001D439A"/>
  </w:style>
  <w:style w:type="paragraph" w:customStyle="1" w:styleId="78F3DDA761264FBC9B78102A4226C6BB">
    <w:name w:val="78F3DDA761264FBC9B78102A4226C6BB"/>
    <w:rsid w:val="001D439A"/>
  </w:style>
  <w:style w:type="paragraph" w:customStyle="1" w:styleId="E5C2D201F46D4CD992943A92CAFB1A2A">
    <w:name w:val="E5C2D201F46D4CD992943A92CAFB1A2A"/>
    <w:rsid w:val="001D439A"/>
  </w:style>
  <w:style w:type="paragraph" w:customStyle="1" w:styleId="58322D0E7BB74172A1D9ECA3F7E1A016">
    <w:name w:val="58322D0E7BB74172A1D9ECA3F7E1A016"/>
    <w:rsid w:val="001D439A"/>
  </w:style>
  <w:style w:type="paragraph" w:customStyle="1" w:styleId="560AABE116FD4B02B1ED2194BD437FC2">
    <w:name w:val="560AABE116FD4B02B1ED2194BD437FC2"/>
    <w:rsid w:val="001D439A"/>
  </w:style>
  <w:style w:type="paragraph" w:customStyle="1" w:styleId="725C6136A35E4D7A982DA77D0C9E0B3F">
    <w:name w:val="725C6136A35E4D7A982DA77D0C9E0B3F"/>
    <w:rsid w:val="001D439A"/>
  </w:style>
  <w:style w:type="paragraph" w:customStyle="1" w:styleId="38A0D0AF898F4ECBAE83A4D39A7352C6">
    <w:name w:val="38A0D0AF898F4ECBAE83A4D39A7352C6"/>
    <w:rsid w:val="001D439A"/>
  </w:style>
  <w:style w:type="paragraph" w:customStyle="1" w:styleId="6AEF37EB82D14DFCA3A73515B3D243CA">
    <w:name w:val="6AEF37EB82D14DFCA3A73515B3D243CA"/>
    <w:rsid w:val="001D439A"/>
  </w:style>
  <w:style w:type="paragraph" w:customStyle="1" w:styleId="B4A545EE11BE4870A01A46CAEF9187AE">
    <w:name w:val="B4A545EE11BE4870A01A46CAEF9187AE"/>
    <w:rsid w:val="001D439A"/>
  </w:style>
  <w:style w:type="paragraph" w:customStyle="1" w:styleId="7E751016CE0F4A1CBFDE0806DCE89C16">
    <w:name w:val="7E751016CE0F4A1CBFDE0806DCE89C16"/>
    <w:rsid w:val="001D439A"/>
  </w:style>
  <w:style w:type="paragraph" w:customStyle="1" w:styleId="1FD11E6BBB5740049C7A5E3DD2CC97DF">
    <w:name w:val="1FD11E6BBB5740049C7A5E3DD2CC97DF"/>
    <w:rsid w:val="001D439A"/>
  </w:style>
  <w:style w:type="paragraph" w:customStyle="1" w:styleId="6A4265B500C146D2861450279CE84418">
    <w:name w:val="6A4265B500C146D2861450279CE84418"/>
    <w:rsid w:val="001D439A"/>
  </w:style>
  <w:style w:type="paragraph" w:customStyle="1" w:styleId="235204A7EB6342B7AF2C360E9A2B5265">
    <w:name w:val="235204A7EB6342B7AF2C360E9A2B5265"/>
    <w:rsid w:val="001D439A"/>
  </w:style>
  <w:style w:type="paragraph" w:customStyle="1" w:styleId="2CA8BBFBBAD24351BBFECC0477F74F5F">
    <w:name w:val="2CA8BBFBBAD24351BBFECC0477F74F5F"/>
    <w:rsid w:val="001D439A"/>
  </w:style>
  <w:style w:type="paragraph" w:customStyle="1" w:styleId="1E547081B5E8464EB5C402A15CA845AA">
    <w:name w:val="1E547081B5E8464EB5C402A15CA845AA"/>
    <w:rsid w:val="001D439A"/>
  </w:style>
  <w:style w:type="paragraph" w:customStyle="1" w:styleId="99CB1738A92945A59A38A6BA43D97DFF">
    <w:name w:val="99CB1738A92945A59A38A6BA43D97DFF"/>
    <w:rsid w:val="001D439A"/>
  </w:style>
  <w:style w:type="paragraph" w:customStyle="1" w:styleId="92D778616A264E1784D2CFF6F0BA4798">
    <w:name w:val="92D778616A264E1784D2CFF6F0BA4798"/>
    <w:rsid w:val="001D439A"/>
  </w:style>
  <w:style w:type="paragraph" w:customStyle="1" w:styleId="20BD8ADA52FA40CFBC540E9B9DCC3795">
    <w:name w:val="20BD8ADA52FA40CFBC540E9B9DCC3795"/>
    <w:rsid w:val="001D439A"/>
  </w:style>
  <w:style w:type="paragraph" w:customStyle="1" w:styleId="82E1F1B423E14E47BE4A0FF3D5947093">
    <w:name w:val="82E1F1B423E14E47BE4A0FF3D5947093"/>
    <w:rsid w:val="001D439A"/>
  </w:style>
  <w:style w:type="paragraph" w:customStyle="1" w:styleId="1B6626FCFE0247C6A5B556F911BC1062">
    <w:name w:val="1B6626FCFE0247C6A5B556F911BC1062"/>
    <w:rsid w:val="001D439A"/>
  </w:style>
  <w:style w:type="paragraph" w:customStyle="1" w:styleId="3F13D5507C1A419FAD40E03362FC7028">
    <w:name w:val="3F13D5507C1A419FAD40E03362FC7028"/>
    <w:rsid w:val="001D439A"/>
  </w:style>
  <w:style w:type="paragraph" w:customStyle="1" w:styleId="7D8270185B8C4A1CB2F8DEF0A83E355E">
    <w:name w:val="7D8270185B8C4A1CB2F8DEF0A83E355E"/>
    <w:rsid w:val="001D439A"/>
  </w:style>
  <w:style w:type="paragraph" w:customStyle="1" w:styleId="1B12333E71E140AB818EDC97F9CB521A">
    <w:name w:val="1B12333E71E140AB818EDC97F9CB521A"/>
    <w:rsid w:val="001D439A"/>
  </w:style>
  <w:style w:type="paragraph" w:customStyle="1" w:styleId="A9004911E6DF4543A9DFDF8DF72B1CD6">
    <w:name w:val="A9004911E6DF4543A9DFDF8DF72B1CD6"/>
    <w:rsid w:val="001D439A"/>
  </w:style>
  <w:style w:type="paragraph" w:customStyle="1" w:styleId="A144E9456A334B308EECF241C905A485">
    <w:name w:val="A144E9456A334B308EECF241C905A485"/>
    <w:rsid w:val="001D439A"/>
  </w:style>
  <w:style w:type="paragraph" w:customStyle="1" w:styleId="248B29E3E4D84EBBB3A3E8A09F6E2E7E">
    <w:name w:val="248B29E3E4D84EBBB3A3E8A09F6E2E7E"/>
    <w:rsid w:val="001D439A"/>
  </w:style>
  <w:style w:type="paragraph" w:customStyle="1" w:styleId="9CCF080BDC914D1EB7D0F299A63ECF35">
    <w:name w:val="9CCF080BDC914D1EB7D0F299A63ECF35"/>
    <w:rsid w:val="001D439A"/>
  </w:style>
  <w:style w:type="paragraph" w:customStyle="1" w:styleId="02101E7FA75B44759C1CF96D04521BCB">
    <w:name w:val="02101E7FA75B44759C1CF96D04521BCB"/>
    <w:rsid w:val="001D439A"/>
  </w:style>
  <w:style w:type="paragraph" w:customStyle="1" w:styleId="D84A2D2461A04EB195068D64F63B4DFE">
    <w:name w:val="D84A2D2461A04EB195068D64F63B4DFE"/>
    <w:rsid w:val="001D439A"/>
  </w:style>
  <w:style w:type="paragraph" w:customStyle="1" w:styleId="EAAEF0AED91C46A48D2B31695ADB70EB">
    <w:name w:val="EAAEF0AED91C46A48D2B31695ADB70EB"/>
    <w:rsid w:val="001D439A"/>
  </w:style>
  <w:style w:type="paragraph" w:customStyle="1" w:styleId="6C87CC8586A044DBA6D83CDF0F92DCDE">
    <w:name w:val="6C87CC8586A044DBA6D83CDF0F92DCDE"/>
    <w:rsid w:val="001D439A"/>
  </w:style>
  <w:style w:type="paragraph" w:customStyle="1" w:styleId="5601F94977414365B7F36525A5A5A7CB">
    <w:name w:val="5601F94977414365B7F36525A5A5A7CB"/>
    <w:rsid w:val="001D439A"/>
  </w:style>
  <w:style w:type="paragraph" w:customStyle="1" w:styleId="715409128D9D4EE5A4DAA762BF7F7486">
    <w:name w:val="715409128D9D4EE5A4DAA762BF7F7486"/>
    <w:rsid w:val="001D439A"/>
  </w:style>
  <w:style w:type="paragraph" w:customStyle="1" w:styleId="74855D65AC0646A69253FF87AF4FEAF3">
    <w:name w:val="74855D65AC0646A69253FF87AF4FEAF3"/>
    <w:rsid w:val="001D439A"/>
  </w:style>
  <w:style w:type="paragraph" w:customStyle="1" w:styleId="51159813117041D6AF7B02B4A33694B9">
    <w:name w:val="51159813117041D6AF7B02B4A33694B9"/>
    <w:rsid w:val="001D439A"/>
  </w:style>
  <w:style w:type="paragraph" w:customStyle="1" w:styleId="1E5F008D9C46458BBC900970B9F06D1C">
    <w:name w:val="1E5F008D9C46458BBC900970B9F06D1C"/>
    <w:rsid w:val="001D439A"/>
  </w:style>
  <w:style w:type="paragraph" w:customStyle="1" w:styleId="988CE55A05764F3783D002B5964AC144">
    <w:name w:val="988CE55A05764F3783D002B5964AC144"/>
    <w:rsid w:val="001D439A"/>
  </w:style>
  <w:style w:type="paragraph" w:customStyle="1" w:styleId="DA5D3F4F0E594AD2A8A90343940F0ED0">
    <w:name w:val="DA5D3F4F0E594AD2A8A90343940F0ED0"/>
    <w:rsid w:val="001D439A"/>
  </w:style>
  <w:style w:type="paragraph" w:customStyle="1" w:styleId="B1B1789A7CC14D5FBBAEFE6C760EB1C2">
    <w:name w:val="B1B1789A7CC14D5FBBAEFE6C760EB1C2"/>
    <w:rsid w:val="001D439A"/>
  </w:style>
  <w:style w:type="paragraph" w:customStyle="1" w:styleId="0AF61277C5064DFB9C5006128BE8E205">
    <w:name w:val="0AF61277C5064DFB9C5006128BE8E205"/>
    <w:rsid w:val="001D439A"/>
  </w:style>
  <w:style w:type="paragraph" w:customStyle="1" w:styleId="D37251A3B8A04684B9CC80F4289D32E1">
    <w:name w:val="D37251A3B8A04684B9CC80F4289D32E1"/>
    <w:rsid w:val="001D439A"/>
  </w:style>
  <w:style w:type="paragraph" w:customStyle="1" w:styleId="90FE7C7B03D5463CB7DA9B1C8B5C57CA">
    <w:name w:val="90FE7C7B03D5463CB7DA9B1C8B5C57CA"/>
    <w:rsid w:val="001D439A"/>
  </w:style>
  <w:style w:type="paragraph" w:customStyle="1" w:styleId="E250032FE25C4EE191ADAD65680F361D">
    <w:name w:val="E250032FE25C4EE191ADAD65680F361D"/>
    <w:rsid w:val="001D439A"/>
  </w:style>
  <w:style w:type="paragraph" w:customStyle="1" w:styleId="393844574B134BA19F6982478D49107D">
    <w:name w:val="393844574B134BA19F6982478D49107D"/>
    <w:rsid w:val="001D439A"/>
  </w:style>
  <w:style w:type="paragraph" w:customStyle="1" w:styleId="F28BA996557842A6BE2D114B3B1A8479">
    <w:name w:val="F28BA996557842A6BE2D114B3B1A8479"/>
    <w:rsid w:val="001D439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DD21FFDCCC5447882BA3E005D0C5C4" ma:contentTypeVersion="13" ma:contentTypeDescription="Create a new document." ma:contentTypeScope="" ma:versionID="17b6d2d5644d60185d07cb12f7eb60c2">
  <xsd:schema xmlns:xsd="http://www.w3.org/2001/XMLSchema" xmlns:xs="http://www.w3.org/2001/XMLSchema" xmlns:p="http://schemas.microsoft.com/office/2006/metadata/properties" xmlns:ns2="70323f1b-2ea2-42d4-998f-b550c68bcfee" xmlns:ns3="e22182be-5fc9-442e-98ae-d2b3d9fe3f19" targetNamespace="http://schemas.microsoft.com/office/2006/metadata/properties" ma:root="true" ma:fieldsID="8d6ecf25c18b22cc8cf6fbecfced74a5" ns2:_="" ns3:_="">
    <xsd:import namespace="70323f1b-2ea2-42d4-998f-b550c68bcfee"/>
    <xsd:import namespace="e22182be-5fc9-442e-98ae-d2b3d9fe3f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323f1b-2ea2-42d4-998f-b550c68bc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079e5af-fcb9-4239-8f53-2dcbfeccd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182be-5fc9-442e-98ae-d2b3d9fe3f1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418c2e6-30b5-4463-b4eb-82a4d1d22635}" ma:internalName="TaxCatchAll" ma:showField="CatchAllData" ma:web="e22182be-5fc9-442e-98ae-d2b3d9fe3f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2182be-5fc9-442e-98ae-d2b3d9fe3f19" xsi:nil="true"/>
    <lcf76f155ced4ddcb4097134ff3c332f xmlns="70323f1b-2ea2-42d4-998f-b550c68bcfee">
      <Terms xmlns="http://schemas.microsoft.com/office/infopath/2007/PartnerControls"/>
    </lcf76f155ced4ddcb4097134ff3c332f>
  </documentManagement>
</p:properti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dJg+p/86XV3ePjWfnOgFRxBpEw==">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F0891-57E1-6144-A628-9D5C8DCCC14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9EB0EE5-D897-4B8B-AF4D-F12DF5B85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323f1b-2ea2-42d4-998f-b550c68bcfee"/>
    <ds:schemaRef ds:uri="e22182be-5fc9-442e-98ae-d2b3d9fe3f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58EDBA-3D2B-4A76-B049-6F2BD51C2E15}">
  <ds:schemaRefs>
    <ds:schemaRef ds:uri="http://schemas.microsoft.com/office/2006/metadata/properties"/>
    <ds:schemaRef ds:uri="http://schemas.microsoft.com/office/infopath/2007/PartnerControls"/>
    <ds:schemaRef ds:uri="e22182be-5fc9-442e-98ae-d2b3d9fe3f19"/>
    <ds:schemaRef ds:uri="70323f1b-2ea2-42d4-998f-b550c68bcfee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75C58AFB-5E1A-4EAC-BAE7-E5422E9C6F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5-small-group-plan-CC-TEMPLATE.dotx</Template>
  <TotalTime>24</TotalTime>
  <Pages>7</Pages>
  <Words>709</Words>
  <Characters>4042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ASCA</dc:creator>
  <cp:keywords/>
  <cp:lastModifiedBy>Rocio Gomez</cp:lastModifiedBy>
  <cp:revision>1</cp:revision>
  <dcterms:created xsi:type="dcterms:W3CDTF">2026-01-07T02:40:00Z</dcterms:created>
  <dcterms:modified xsi:type="dcterms:W3CDTF">2026-01-07T03:57:00Z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lpwstr>2016-09-22T00:00:00Z</vt:lpwstr>
  </property>
  <property fmtid="{D5CDD505-2E9C-101B-9397-08002B2CF9AE}" pid="3" name="Creator">
    <vt:lpwstr>Adobe InDesign CC 2015 (Macintosh)</vt:lpwstr>
  </property>
  <property fmtid="{D5CDD505-2E9C-101B-9397-08002B2CF9AE}" pid="4" name="Created">
    <vt:lpwstr>2016-09-22T00:00:00Z</vt:lpwstr>
  </property>
  <property fmtid="{D5CDD505-2E9C-101B-9397-08002B2CF9AE}" pid="5" name="ContentTypeId">
    <vt:lpwstr>0x010100F0DD21FFDCCC5447882BA3E005D0C5C4</vt:lpwstr>
  </property>
  <property fmtid="{D5CDD505-2E9C-101B-9397-08002B2CF9AE}" pid="6" name="MediaServiceImageTags">
    <vt:lpwstr/>
  </property>
</Properties>
</file>