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55" w:type="dxa"/>
        <w:tblLayout w:type="fixed"/>
        <w:tblCellMar>
          <w:left w:w="0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360"/>
        <w:gridCol w:w="3552"/>
        <w:gridCol w:w="318"/>
        <w:gridCol w:w="1829"/>
        <w:gridCol w:w="1951"/>
        <w:gridCol w:w="895"/>
      </w:tblGrid>
      <w:tr w:rsidR="002D7594" w:rsidRPr="00F31C1D" w14:paraId="46E90DC5" w14:textId="77777777" w:rsidTr="00B0311B">
        <w:trPr>
          <w:trHeight w:val="188"/>
        </w:trPr>
        <w:tc>
          <w:tcPr>
            <w:tcW w:w="6509" w:type="dxa"/>
            <w:gridSpan w:val="5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95EF3" w14:textId="77777777" w:rsidR="002D7594" w:rsidRPr="00F31C1D" w:rsidRDefault="002D7594" w:rsidP="00B0311B">
            <w:pPr>
              <w:spacing w:after="0" w:line="240" w:lineRule="auto"/>
              <w:ind w:left="72" w:hanging="89"/>
              <w:rPr>
                <w:rFonts w:ascii="Aptos" w:eastAsia="Times New Roman" w:hAnsi="Aptos" w:cstheme="minorHAnsi"/>
                <w:b/>
                <w:bCs/>
                <w:caps/>
                <w:color w:val="FFFFFF" w:themeColor="background1"/>
                <w:kern w:val="0"/>
                <w:sz w:val="20"/>
                <w:szCs w:val="20"/>
                <w14:ligatures w14:val="none"/>
              </w:rPr>
            </w:pPr>
            <w:r w:rsidRPr="00F31C1D">
              <w:rPr>
                <w:rFonts w:ascii="Aptos" w:hAnsi="Aptos"/>
                <w:b/>
                <w:bCs/>
                <w:sz w:val="20"/>
                <w:szCs w:val="20"/>
              </w:rPr>
              <w:t>School Name:</w:t>
            </w:r>
          </w:p>
        </w:tc>
        <w:tc>
          <w:tcPr>
            <w:tcW w:w="2846" w:type="dxa"/>
            <w:gridSpan w:val="2"/>
            <w:shd w:val="clear" w:color="auto" w:fill="FFFFFF" w:themeFill="background1"/>
          </w:tcPr>
          <w:p w14:paraId="162C91FB" w14:textId="77777777" w:rsidR="002D7594" w:rsidRPr="00F31C1D" w:rsidRDefault="002D7594" w:rsidP="005C62E5">
            <w:pPr>
              <w:spacing w:after="0" w:line="240" w:lineRule="auto"/>
              <w:ind w:left="72"/>
              <w:rPr>
                <w:rFonts w:ascii="Aptos" w:eastAsia="Times New Roman" w:hAnsi="Aptos" w:cstheme="minorHAnsi"/>
                <w:b/>
                <w:bCs/>
                <w:caps/>
                <w:color w:val="FFFFFF" w:themeColor="background1"/>
                <w:kern w:val="0"/>
                <w:sz w:val="20"/>
                <w:szCs w:val="20"/>
                <w14:ligatures w14:val="none"/>
              </w:rPr>
            </w:pPr>
            <w:r w:rsidRPr="00F31C1D">
              <w:rPr>
                <w:rFonts w:ascii="Aptos" w:eastAsia="Times New Roman" w:hAnsi="Aptos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School Year: </w:t>
            </w:r>
          </w:p>
        </w:tc>
      </w:tr>
      <w:tr w:rsidR="002D7594" w:rsidRPr="00F31C1D" w14:paraId="02489380" w14:textId="77777777" w:rsidTr="00B50064">
        <w:trPr>
          <w:trHeight w:val="188"/>
        </w:trPr>
        <w:sdt>
          <w:sdtPr>
            <w:rPr>
              <w:rFonts w:ascii="Aptos" w:hAnsi="Aptos"/>
              <w:sz w:val="20"/>
              <w:szCs w:val="20"/>
            </w:rPr>
            <w:alias w:val="SCHOOL NAME"/>
            <w:tag w:val="SCHOOL NAME"/>
            <w:id w:val="-277490932"/>
            <w:placeholder>
              <w:docPart w:val="7F52A7525FFD4579974AF1E383F7BC4B"/>
            </w:placeholder>
            <w15:color w:val="0000FF"/>
            <w:text/>
          </w:sdtPr>
          <w:sdtContent>
            <w:tc>
              <w:tcPr>
                <w:tcW w:w="6509" w:type="dxa"/>
                <w:gridSpan w:val="5"/>
                <w:tcBorders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5C21242" w14:textId="77777777" w:rsidR="002D7594" w:rsidRPr="00F31C1D" w:rsidRDefault="00116E41" w:rsidP="000969BB">
                <w:pPr>
                  <w:spacing w:before="120" w:after="120" w:line="240" w:lineRule="auto"/>
                  <w:ind w:left="72"/>
                  <w:rPr>
                    <w:rFonts w:ascii="Aptos" w:hAnsi="Aptos"/>
                    <w:sz w:val="20"/>
                    <w:szCs w:val="20"/>
                  </w:rPr>
                </w:pPr>
                <w:r>
                  <w:rPr>
                    <w:rFonts w:ascii="Aptos" w:hAnsi="Aptos"/>
                    <w:sz w:val="20"/>
                    <w:szCs w:val="20"/>
                  </w:rPr>
                  <w:t>Enter School Name</w:t>
                </w:r>
              </w:p>
            </w:tc>
          </w:sdtContent>
        </w:sdt>
        <w:sdt>
          <w:sdtPr>
            <w:rPr>
              <w:rFonts w:ascii="Aptos" w:eastAsia="Times New Roman" w:hAnsi="Aptos"/>
              <w:color w:val="000000"/>
              <w:kern w:val="0"/>
              <w:sz w:val="20"/>
              <w:szCs w:val="20"/>
              <w14:ligatures w14:val="none"/>
            </w:rPr>
            <w:alias w:val="SCHOOL YEAR"/>
            <w:tag w:val="SCHOOL YEAR"/>
            <w:id w:val="1186406912"/>
            <w:placeholder>
              <w:docPart w:val="7F52A7525FFD4579974AF1E383F7BC4B"/>
            </w:placeholder>
            <w15:color w:val="0000FF"/>
            <w:text/>
          </w:sdtPr>
          <w:sdtContent>
            <w:tc>
              <w:tcPr>
                <w:tcW w:w="2846" w:type="dxa"/>
                <w:gridSpan w:val="2"/>
                <w:tcBorders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31436A0F" w14:textId="77777777" w:rsidR="002D7594" w:rsidRPr="00F31C1D" w:rsidRDefault="00116E41" w:rsidP="000969BB">
                <w:pPr>
                  <w:spacing w:before="120" w:after="120" w:line="240" w:lineRule="auto"/>
                  <w:ind w:left="72"/>
                  <w:rPr>
                    <w:rFonts w:ascii="Aptos" w:eastAsia="Times New Roman" w:hAnsi="Aptos"/>
                    <w:color w:val="000000"/>
                    <w:kern w:val="0"/>
                    <w:sz w:val="20"/>
                    <w:szCs w:val="20"/>
                    <w14:ligatures w14:val="none"/>
                  </w:rPr>
                </w:pPr>
                <w:r>
                  <w:rPr>
                    <w:rFonts w:ascii="Aptos" w:eastAsia="Times New Roman" w:hAnsi="Aptos"/>
                    <w:color w:val="000000"/>
                    <w:kern w:val="0"/>
                    <w:sz w:val="20"/>
                    <w:szCs w:val="20"/>
                    <w14:ligatures w14:val="none"/>
                  </w:rPr>
                  <w:t>Enter School Year</w:t>
                </w:r>
              </w:p>
            </w:tc>
          </w:sdtContent>
        </w:sdt>
      </w:tr>
      <w:tr w:rsidR="002D7594" w:rsidRPr="00F31C1D" w14:paraId="39E795F6" w14:textId="77777777" w:rsidTr="00443A4D">
        <w:trPr>
          <w:trHeight w:val="377"/>
        </w:trPr>
        <w:tc>
          <w:tcPr>
            <w:tcW w:w="810" w:type="dxa"/>
            <w:gridSpan w:val="2"/>
            <w:tcBorders>
              <w:top w:val="single" w:sz="48" w:space="0" w:color="FFFFFF" w:themeColor="background1"/>
            </w:tcBorders>
            <w:shd w:val="clear" w:color="auto" w:fill="8C151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F4501" w14:textId="77777777" w:rsidR="002D7594" w:rsidRPr="00F31C1D" w:rsidRDefault="002D7594" w:rsidP="00A86145">
            <w:pPr>
              <w:spacing w:after="0" w:line="240" w:lineRule="auto"/>
              <w:ind w:left="-109"/>
              <w:rPr>
                <w:rFonts w:ascii="Aptos" w:eastAsia="Times New Roman" w:hAnsi="Aptos" w:cstheme="minorHAnsi"/>
                <w:b/>
                <w:bCs/>
                <w:caps/>
                <w:color w:val="FFFFFF" w:themeColor="background1"/>
                <w:kern w:val="0"/>
                <w:sz w:val="28"/>
                <w:szCs w:val="28"/>
                <w14:ligatures w14:val="none"/>
              </w:rPr>
            </w:pPr>
            <w:r>
              <w:rPr>
                <w:rFonts w:ascii="Aptos" w:eastAsia="Times New Roman" w:hAnsi="Aptos" w:cstheme="minorHAnsi"/>
                <w:b/>
                <w:bCs/>
                <w:caps/>
                <w:noProof/>
                <w:color w:val="FFFFFF" w:themeColor="background1"/>
                <w:kern w:val="0"/>
                <w:sz w:val="28"/>
                <w:szCs w:val="28"/>
              </w:rPr>
              <w:drawing>
                <wp:inline distT="0" distB="0" distL="0" distR="0" wp14:anchorId="1E186BC2" wp14:editId="29EAB4D7">
                  <wp:extent cx="377190" cy="276860"/>
                  <wp:effectExtent l="0" t="0" r="3810" b="2540"/>
                  <wp:docPr id="5" name="Picture 5" title="Decorative Dingb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emplate Banner 1 Section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" cy="276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45" w:type="dxa"/>
            <w:gridSpan w:val="5"/>
            <w:tcBorders>
              <w:top w:val="single" w:sz="48" w:space="0" w:color="FFFFFF" w:themeColor="background1"/>
            </w:tcBorders>
            <w:shd w:val="clear" w:color="auto" w:fill="8C1515"/>
            <w:vAlign w:val="center"/>
          </w:tcPr>
          <w:p w14:paraId="3D171759" w14:textId="77777777" w:rsidR="002D7594" w:rsidRPr="00F31C1D" w:rsidRDefault="002D7594" w:rsidP="00AC5AB5">
            <w:pPr>
              <w:spacing w:after="0" w:line="240" w:lineRule="auto"/>
              <w:ind w:left="72"/>
              <w:rPr>
                <w:rFonts w:ascii="Aptos" w:eastAsia="Times New Roman" w:hAnsi="Aptos" w:cstheme="minorHAnsi"/>
                <w:b/>
                <w:bCs/>
                <w:caps/>
                <w:color w:val="FFFFFF" w:themeColor="background1"/>
                <w:kern w:val="0"/>
                <w:sz w:val="28"/>
                <w:szCs w:val="28"/>
                <w14:ligatures w14:val="none"/>
              </w:rPr>
            </w:pPr>
            <w:r w:rsidRPr="00F31C1D">
              <w:rPr>
                <w:rFonts w:ascii="Aptos" w:eastAsia="Times New Roman" w:hAnsi="Aptos" w:cstheme="minorHAnsi"/>
                <w:b/>
                <w:bCs/>
                <w:color w:val="FFFFFF" w:themeColor="background1"/>
                <w:kern w:val="0"/>
                <w:sz w:val="28"/>
                <w:szCs w:val="28"/>
                <w14:ligatures w14:val="none"/>
              </w:rPr>
              <w:t xml:space="preserve">Achievement Priorities </w:t>
            </w:r>
            <w:r>
              <w:rPr>
                <w:rFonts w:ascii="Aptos" w:eastAsia="Times New Roman" w:hAnsi="Aptos" w:cstheme="minorHAnsi"/>
                <w:b/>
                <w:bCs/>
                <w:color w:val="FFFFFF" w:themeColor="background1"/>
                <w:kern w:val="0"/>
                <w:sz w:val="28"/>
                <w:szCs w:val="28"/>
                <w14:ligatures w14:val="none"/>
              </w:rPr>
              <w:t>a</w:t>
            </w:r>
            <w:r w:rsidRPr="00F31C1D">
              <w:rPr>
                <w:rFonts w:ascii="Aptos" w:eastAsia="Times New Roman" w:hAnsi="Aptos" w:cstheme="minorHAnsi"/>
                <w:b/>
                <w:bCs/>
                <w:color w:val="FFFFFF" w:themeColor="background1"/>
                <w:kern w:val="0"/>
                <w:sz w:val="28"/>
                <w:szCs w:val="28"/>
                <w14:ligatures w14:val="none"/>
              </w:rPr>
              <w:t>nd Data Points</w:t>
            </w:r>
          </w:p>
        </w:tc>
      </w:tr>
      <w:tr w:rsidR="002D7594" w:rsidRPr="00F31C1D" w14:paraId="77CFDEAC" w14:textId="77777777" w:rsidTr="00EC3434">
        <w:tc>
          <w:tcPr>
            <w:tcW w:w="9355" w:type="dxa"/>
            <w:gridSpan w:val="7"/>
            <w:tcBorders>
              <w:bottom w:val="single" w:sz="48" w:space="0" w:color="FFFFFF" w:themeColor="background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0D60A" w14:textId="77777777" w:rsidR="002D7594" w:rsidRPr="00F31C1D" w:rsidRDefault="008E27FD" w:rsidP="00B0311B">
            <w:pPr>
              <w:spacing w:before="120" w:after="60" w:line="240" w:lineRule="auto"/>
              <w:textAlignment w:val="baseline"/>
              <w:rPr>
                <w:rFonts w:ascii="Aptos" w:eastAsia="Times New Roman" w:hAnsi="Aptos" w:cstheme="minorHAns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" w:eastAsia="Times New Roman" w:hAnsi="Aptos" w:cstheme="minorHAns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Review g</w:t>
            </w:r>
            <w:r w:rsidR="002D7594" w:rsidRPr="00F31C1D">
              <w:rPr>
                <w:rFonts w:ascii="Aptos" w:eastAsia="Times New Roman" w:hAnsi="Aptos" w:cstheme="minorHAns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oals/priorities</w:t>
            </w:r>
            <w:r w:rsidR="002D7594" w:rsidRPr="00F31C1D">
              <w:rPr>
                <w:rFonts w:ascii="Aptos" w:eastAsia="Times New Roman" w:hAnsi="Aptos" w:cstheme="minorHAnsi"/>
                <w:color w:val="000000"/>
                <w:kern w:val="0"/>
                <w:sz w:val="20"/>
                <w:szCs w:val="20"/>
                <w14:ligatures w14:val="none"/>
              </w:rPr>
              <w:t xml:space="preserve"> found in the school improvement plan, strategic plan, district and state initiatives.</w:t>
            </w:r>
          </w:p>
        </w:tc>
      </w:tr>
      <w:tr w:rsidR="002D7594" w:rsidRPr="00F31C1D" w14:paraId="56F8DAD5" w14:textId="77777777" w:rsidTr="00EC3434">
        <w:trPr>
          <w:trHeight w:val="484"/>
        </w:trPr>
        <w:tc>
          <w:tcPr>
            <w:tcW w:w="4362" w:type="dxa"/>
            <w:gridSpan w:val="3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E70A8" w14:textId="77777777" w:rsidR="002D7594" w:rsidRPr="000C26B6" w:rsidRDefault="008E27FD" w:rsidP="00D26176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textAlignment w:val="baseline"/>
              <w:rPr>
                <w:rFonts w:ascii="Aptos" w:eastAsia="Times New Roman" w:hAnsi="Aptos" w:cstheme="minorHAns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" w:eastAsia="Times New Roman" w:hAnsi="Aptos" w:cstheme="minorHAns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List a</w:t>
            </w:r>
            <w:r w:rsidR="002D7594" w:rsidRPr="000C26B6">
              <w:rPr>
                <w:rFonts w:ascii="Aptos" w:eastAsia="Times New Roman" w:hAnsi="Aptos" w:cstheme="minorHAns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ll student achievement goals/priorities in school/district/state plan(s).</w:t>
            </w:r>
          </w:p>
        </w:tc>
        <w:tc>
          <w:tcPr>
            <w:tcW w:w="4098" w:type="dxa"/>
            <w:gridSpan w:val="3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6554C6C1" w14:textId="77777777" w:rsidR="002D7594" w:rsidRPr="00F31C1D" w:rsidRDefault="002D7594" w:rsidP="00D26176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385" w:hanging="311"/>
              <w:textAlignment w:val="baseline"/>
              <w:rPr>
                <w:rFonts w:ascii="Aptos" w:eastAsia="Times New Roman" w:hAnsi="Aptos" w:cstheme="minorHAns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F31C1D">
              <w:rPr>
                <w:rFonts w:ascii="Aptos" w:eastAsia="Times New Roman" w:hAnsi="Aptos" w:cstheme="minorHAnsi"/>
                <w:b/>
                <w:bCs/>
                <w:kern w:val="0"/>
                <w:sz w:val="20"/>
                <w:szCs w:val="20"/>
                <w14:ligatures w14:val="none"/>
              </w:rPr>
              <w:t>Achievement Data Point(s)</w:t>
            </w:r>
          </w:p>
          <w:p w14:paraId="0059BF58" w14:textId="77777777" w:rsidR="002D7594" w:rsidRPr="00A0699A" w:rsidRDefault="002D7594" w:rsidP="00B0311B">
            <w:pPr>
              <w:spacing w:after="0" w:line="240" w:lineRule="auto"/>
              <w:rPr>
                <w:rFonts w:ascii="Aptos" w:eastAsia="Times New Roman" w:hAnsi="Aptos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vAlign w:val="center"/>
          </w:tcPr>
          <w:p w14:paraId="0E0E55A9" w14:textId="77777777" w:rsidR="002D7594" w:rsidRPr="00F31C1D" w:rsidRDefault="002D7594" w:rsidP="003C6555">
            <w:pPr>
              <w:spacing w:after="0" w:line="240" w:lineRule="auto"/>
              <w:jc w:val="center"/>
              <w:textAlignment w:val="baseline"/>
              <w:rPr>
                <w:rFonts w:ascii="Aptos" w:eastAsia="Times New Roman" w:hAnsi="Aptos" w:cstheme="minorHAns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" w:eastAsia="Times New Roman" w:hAnsi="Aptos" w:cstheme="minorHAnsi"/>
                <w:b/>
                <w:bCs/>
                <w:kern w:val="0"/>
                <w:sz w:val="20"/>
                <w:szCs w:val="20"/>
                <w14:ligatures w14:val="none"/>
              </w:rPr>
              <w:t xml:space="preserve">C. </w:t>
            </w:r>
            <w:r w:rsidRPr="00F31C1D">
              <w:rPr>
                <w:rFonts w:ascii="Aptos" w:eastAsia="Times New Roman" w:hAnsi="Aptos" w:cstheme="minorHAnsi"/>
                <w:b/>
                <w:bCs/>
                <w:kern w:val="0"/>
                <w:sz w:val="20"/>
                <w:szCs w:val="20"/>
                <w14:ligatures w14:val="none"/>
              </w:rPr>
              <w:t>Will Address</w:t>
            </w:r>
          </w:p>
        </w:tc>
      </w:tr>
      <w:tr w:rsidR="002D7594" w:rsidRPr="00F31C1D" w14:paraId="2588154D" w14:textId="77777777" w:rsidTr="00116E41">
        <w:trPr>
          <w:trHeight w:val="20"/>
        </w:trPr>
        <w:tc>
          <w:tcPr>
            <w:tcW w:w="45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00C8E" w14:textId="77777777" w:rsidR="002D7594" w:rsidRPr="002D7594" w:rsidRDefault="002D7594" w:rsidP="002D7594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kern w:val="0"/>
                <w:sz w:val="12"/>
                <w:szCs w:val="12"/>
                <w14:ligatures w14:val="none"/>
              </w:rPr>
            </w:pPr>
            <w:r w:rsidRPr="002D7594">
              <w:rPr>
                <w:rFonts w:ascii="Aptos" w:eastAsia="Times New Roman" w:hAnsi="Aptos" w:cstheme="minorHAnsi"/>
                <w:kern w:val="0"/>
                <w:sz w:val="20"/>
                <w:szCs w:val="20"/>
                <w14:ligatures w14:val="none"/>
              </w:rPr>
              <w:t>1.</w:t>
            </w:r>
          </w:p>
        </w:tc>
        <w:tc>
          <w:tcPr>
            <w:tcW w:w="3912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Calibri" w:eastAsia="Calibri" w:hAnsi="Calibri"/>
                <w:kern w:val="0"/>
                <w14:ligatures w14:val="none"/>
              </w:rPr>
              <w:alias w:val="STUDENT GOALS"/>
              <w:tag w:val="STUDENT GOALS"/>
              <w:id w:val="1023826926"/>
              <w:placeholder>
                <w:docPart w:val="7F52A7525FFD4579974AF1E383F7BC4B"/>
              </w:placeholder>
              <w15:color w:val="0000FF"/>
              <w:text w:multiLine="1"/>
            </w:sdtPr>
            <w:sdtContent>
              <w:p w14:paraId="4B1E7435" w14:textId="77777777" w:rsidR="002D7594" w:rsidRPr="00F31C1D" w:rsidRDefault="00000000" w:rsidP="00116E41">
                <w:pPr>
                  <w:spacing w:after="0" w:line="240" w:lineRule="auto"/>
                  <w:ind w:left="72"/>
                  <w:textAlignment w:val="baseline"/>
                  <w:rPr>
                    <w:rFonts w:ascii="Aptos" w:eastAsia="Times New Roman" w:hAnsi="Aptos" w:cstheme="minorHAnsi"/>
                    <w:kern w:val="0"/>
                    <w:sz w:val="20"/>
                    <w:szCs w:val="20"/>
                    <w14:ligatures w14:val="none"/>
                  </w:rPr>
                </w:pPr>
                <w:sdt>
                  <w:sdtPr>
                    <w:rPr>
                      <w:rFonts w:ascii="Calibri" w:eastAsia="Calibri" w:hAnsi="Calibri"/>
                      <w:kern w:val="0"/>
                      <w14:ligatures w14:val="none"/>
                    </w:rPr>
                    <w:alias w:val="ACHIEVEMENT GOAL"/>
                    <w:tag w:val="ACHIEVEMENT GOAL"/>
                    <w:id w:val="899248397"/>
                    <w:placeholder>
                      <w:docPart w:val="3AAD3084D3B14E59A0EE4DF5DB427081"/>
                    </w:placeholder>
                    <w:showingPlcHdr/>
                    <w15:color w:val="0000FF"/>
                    <w:text w:multiLine="1"/>
                  </w:sdtPr>
                  <w:sdtContent>
                    <w:r w:rsidR="00623334" w:rsidRPr="00623334">
                      <w:rPr>
                        <w:rFonts w:ascii="Calibri" w:eastAsia="Calibri" w:hAnsi="Calibri"/>
                        <w:kern w:val="0"/>
                        <w14:ligatures w14:val="none"/>
                      </w:rPr>
                      <w:t>Type here</w:t>
                    </w:r>
                  </w:sdtContent>
                </w:sdt>
              </w:p>
            </w:sdtContent>
          </w:sdt>
        </w:tc>
        <w:tc>
          <w:tcPr>
            <w:tcW w:w="318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6A5D002D" w14:textId="77777777" w:rsidR="002D7594" w:rsidRPr="00F31C1D" w:rsidRDefault="002D7594" w:rsidP="002D7594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" w:eastAsia="Times New Roman" w:hAnsi="Aptos" w:cstheme="minorHAnsi"/>
                <w:kern w:val="0"/>
                <w:sz w:val="20"/>
                <w:szCs w:val="20"/>
                <w14:ligatures w14:val="none"/>
              </w:rPr>
              <w:t>1.</w:t>
            </w:r>
          </w:p>
        </w:tc>
        <w:tc>
          <w:tcPr>
            <w:tcW w:w="378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Calibri" w:eastAsia="Calibri" w:hAnsi="Calibri" w:cs="Calibri"/>
                <w:kern w:val="0"/>
                <w14:ligatures w14:val="none"/>
              </w:rPr>
              <w:alias w:val="ACHIEVEMENT DATA"/>
              <w:tag w:val="ACHIEVEMENT DATA"/>
              <w:id w:val="2097275852"/>
              <w:placeholder>
                <w:docPart w:val="0D3011C5813D4C77BBF228F653FADC4B"/>
              </w:placeholder>
              <w15:color w:val="0000FF"/>
              <w:text w:multiLine="1"/>
            </w:sdtPr>
            <w:sdtContent>
              <w:p w14:paraId="0CDC9FE8" w14:textId="77777777" w:rsidR="002D7594" w:rsidRPr="00F31C1D" w:rsidRDefault="00623334" w:rsidP="00116E41">
                <w:pPr>
                  <w:spacing w:after="0" w:line="240" w:lineRule="auto"/>
                  <w:ind w:left="72"/>
                  <w:textAlignment w:val="baseline"/>
                  <w:rPr>
                    <w:rFonts w:ascii="Aptos" w:eastAsia="Times New Roman" w:hAnsi="Aptos" w:cstheme="minorHAnsi"/>
                    <w:kern w:val="0"/>
                    <w:sz w:val="20"/>
                    <w:szCs w:val="20"/>
                    <w14:ligatures w14:val="none"/>
                  </w:rPr>
                </w:pPr>
                <w:r w:rsidRPr="00623334">
                  <w:rPr>
                    <w:rFonts w:ascii="Calibri" w:eastAsia="Calibri" w:hAnsi="Calibri" w:cs="Calibri"/>
                    <w:kern w:val="0"/>
                    <w14:ligatures w14:val="none"/>
                  </w:rPr>
                  <w:t>Type here</w:t>
                </w:r>
              </w:p>
            </w:sdtContent>
          </w:sdt>
        </w:tc>
        <w:sdt>
          <w:sdtPr>
            <w:rPr>
              <w:rFonts w:ascii="Aptos" w:eastAsia="Times New Roman" w:hAnsi="Aptos" w:cstheme="minorHAnsi"/>
              <w:kern w:val="0"/>
              <w:sz w:val="48"/>
              <w:szCs w:val="48"/>
              <w14:ligatures w14:val="none"/>
            </w:rPr>
            <w:alias w:val="WILL ADDRESS"/>
            <w:tag w:val="WILL ADDRESS"/>
            <w:id w:val="-1073266281"/>
            <w15:color w:val="0000FF"/>
            <w14:checkbox>
              <w14:checked w14:val="0"/>
              <w14:checkedState w14:val="0078" w14:font="Wingdings"/>
              <w14:uncheckedState w14:val="2610" w14:font="MS Gothic"/>
            </w14:checkbox>
          </w:sdtPr>
          <w:sdtContent>
            <w:tc>
              <w:tcPr>
                <w:tcW w:w="895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06EF4DCB" w14:textId="77777777" w:rsidR="002D7594" w:rsidRPr="00113D19" w:rsidRDefault="00116E41" w:rsidP="002D7594">
                <w:pPr>
                  <w:spacing w:after="0" w:line="240" w:lineRule="auto"/>
                  <w:jc w:val="center"/>
                  <w:textAlignment w:val="baseline"/>
                  <w:rPr>
                    <w:rFonts w:ascii="Aptos" w:eastAsia="Times New Roman" w:hAnsi="Aptos" w:cstheme="minorHAnsi"/>
                    <w:kern w:val="0"/>
                    <w:sz w:val="40"/>
                    <w:szCs w:val="40"/>
                    <w14:ligatures w14:val="none"/>
                  </w:rPr>
                </w:pPr>
                <w:r>
                  <w:rPr>
                    <w:rFonts w:ascii="MS Gothic" w:eastAsia="MS Gothic" w:hAnsi="MS Gothic" w:cstheme="minorHAnsi" w:hint="eastAsia"/>
                    <w:kern w:val="0"/>
                    <w:sz w:val="48"/>
                    <w:szCs w:val="48"/>
                    <w14:ligatures w14:val="none"/>
                  </w:rPr>
                  <w:t>☐</w:t>
                </w:r>
              </w:p>
            </w:tc>
          </w:sdtContent>
        </w:sdt>
      </w:tr>
      <w:tr w:rsidR="00116E41" w:rsidRPr="00F31C1D" w14:paraId="48F4F7B0" w14:textId="77777777" w:rsidTr="00116E41">
        <w:trPr>
          <w:trHeight w:val="20"/>
        </w:trPr>
        <w:tc>
          <w:tcPr>
            <w:tcW w:w="45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5F96C" w14:textId="77777777" w:rsidR="00116E41" w:rsidRPr="002D7594" w:rsidRDefault="00116E41" w:rsidP="00116E41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kern w:val="0"/>
                <w:sz w:val="12"/>
                <w:szCs w:val="12"/>
                <w14:ligatures w14:val="none"/>
              </w:rPr>
            </w:pPr>
            <w:r w:rsidRPr="002D7594">
              <w:rPr>
                <w:rFonts w:ascii="Aptos" w:eastAsia="Times New Roman" w:hAnsi="Aptos" w:cstheme="minorHAnsi"/>
                <w:kern w:val="0"/>
                <w:sz w:val="20"/>
                <w:szCs w:val="20"/>
                <w14:ligatures w14:val="none"/>
              </w:rPr>
              <w:t>2.</w:t>
            </w:r>
          </w:p>
        </w:tc>
        <w:tc>
          <w:tcPr>
            <w:tcW w:w="3912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Calibri" w:eastAsia="Calibri" w:hAnsi="Calibri" w:cs="Calibri"/>
                <w:kern w:val="0"/>
                <w14:ligatures w14:val="none"/>
              </w:rPr>
              <w:alias w:val="STUDENT GOALS"/>
              <w:tag w:val="STUDENT GOALS"/>
              <w:id w:val="-357122517"/>
              <w:placeholder>
                <w:docPart w:val="3D0487A3EE6747D1A9CC9C71E4CC8F60"/>
              </w:placeholder>
              <w15:color w:val="0000FF"/>
              <w:text w:multiLine="1"/>
            </w:sdtPr>
            <w:sdtContent>
              <w:p w14:paraId="2A5E84E5" w14:textId="77777777" w:rsidR="00116E41" w:rsidRDefault="00623334" w:rsidP="00116E41">
                <w:pPr>
                  <w:spacing w:after="0" w:line="240" w:lineRule="auto"/>
                  <w:ind w:left="72"/>
                  <w:textAlignment w:val="baseline"/>
                  <w:rPr>
                    <w:rFonts w:ascii="Aptos" w:eastAsia="Times New Roman" w:hAnsi="Aptos" w:cstheme="minorHAnsi"/>
                    <w:kern w:val="0"/>
                    <w:sz w:val="20"/>
                    <w:szCs w:val="20"/>
                    <w14:ligatures w14:val="none"/>
                  </w:rPr>
                </w:pPr>
                <w:r w:rsidRPr="00623334">
                  <w:rPr>
                    <w:rFonts w:ascii="Calibri" w:eastAsia="Calibri" w:hAnsi="Calibri" w:cs="Calibri"/>
                    <w:kern w:val="0"/>
                    <w14:ligatures w14:val="none"/>
                  </w:rPr>
                  <w:t>Type here</w:t>
                </w:r>
              </w:p>
            </w:sdtContent>
          </w:sdt>
          <w:p w14:paraId="071D04F6" w14:textId="77777777" w:rsidR="00116E41" w:rsidRPr="00644A77" w:rsidRDefault="00116E41" w:rsidP="00116E41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18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7F53F494" w14:textId="77777777" w:rsidR="00116E41" w:rsidRDefault="00116E41" w:rsidP="00116E41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0"/>
              <w:textAlignment w:val="baseline"/>
              <w:rPr>
                <w:rFonts w:ascii="Aptos" w:eastAsia="Times New Roman" w:hAnsi="Aptos"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" w:eastAsia="Times New Roman" w:hAnsi="Aptos" w:cstheme="minorHAnsi"/>
                <w:kern w:val="0"/>
                <w:sz w:val="20"/>
                <w:szCs w:val="20"/>
                <w14:ligatures w14:val="none"/>
              </w:rPr>
              <w:t>2.</w:t>
            </w:r>
          </w:p>
        </w:tc>
        <w:tc>
          <w:tcPr>
            <w:tcW w:w="378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Calibri" w:eastAsia="Calibri" w:hAnsi="Calibri" w:cs="Calibri"/>
                <w:kern w:val="0"/>
                <w14:ligatures w14:val="none"/>
              </w:rPr>
              <w:alias w:val="ACHIEVEMENT DATA"/>
              <w:tag w:val="ACHIEVEMENT DATA"/>
              <w:id w:val="-1028261872"/>
              <w:placeholder>
                <w:docPart w:val="32FF787F403E4AE0948FB5ECFFED9F98"/>
              </w:placeholder>
              <w15:color w:val="0000FF"/>
              <w:text w:multiLine="1"/>
            </w:sdtPr>
            <w:sdtContent>
              <w:p w14:paraId="52DAE034" w14:textId="77777777" w:rsidR="00116E41" w:rsidRPr="00F31C1D" w:rsidRDefault="00623334" w:rsidP="00116E41">
                <w:pPr>
                  <w:pStyle w:val="ListParagraph"/>
                  <w:numPr>
                    <w:ilvl w:val="0"/>
                    <w:numId w:val="24"/>
                  </w:numPr>
                  <w:spacing w:after="0" w:line="240" w:lineRule="auto"/>
                  <w:ind w:left="72"/>
                  <w:textAlignment w:val="baseline"/>
                  <w:rPr>
                    <w:rFonts w:ascii="Aptos" w:eastAsia="Times New Roman" w:hAnsi="Aptos" w:cstheme="minorHAnsi"/>
                    <w:kern w:val="0"/>
                    <w:sz w:val="20"/>
                    <w:szCs w:val="20"/>
                    <w14:ligatures w14:val="none"/>
                  </w:rPr>
                </w:pPr>
                <w:r w:rsidRPr="00623334">
                  <w:rPr>
                    <w:rFonts w:ascii="Calibri" w:eastAsia="Calibri" w:hAnsi="Calibri" w:cs="Calibri"/>
                    <w:kern w:val="0"/>
                    <w14:ligatures w14:val="none"/>
                  </w:rPr>
                  <w:t>Type here</w:t>
                </w:r>
              </w:p>
            </w:sdtContent>
          </w:sdt>
        </w:tc>
        <w:sdt>
          <w:sdtPr>
            <w:rPr>
              <w:rFonts w:ascii="Aptos" w:eastAsia="Times New Roman" w:hAnsi="Aptos" w:cstheme="minorHAnsi"/>
              <w:kern w:val="0"/>
              <w:sz w:val="48"/>
              <w:szCs w:val="48"/>
              <w14:ligatures w14:val="none"/>
            </w:rPr>
            <w:alias w:val="WILL ADDRESS"/>
            <w:tag w:val="WILL ADDRESS"/>
            <w:id w:val="-2073646160"/>
            <w15:color w:val="0000FF"/>
            <w14:checkbox>
              <w14:checked w14:val="0"/>
              <w14:checkedState w14:val="0078" w14:font="Wingdings"/>
              <w14:uncheckedState w14:val="2610" w14:font="MS Gothic"/>
            </w14:checkbox>
          </w:sdtPr>
          <w:sdtContent>
            <w:tc>
              <w:tcPr>
                <w:tcW w:w="895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31D81045" w14:textId="77777777" w:rsidR="00116E41" w:rsidRPr="00113D19" w:rsidRDefault="00116E41" w:rsidP="00116E41">
                <w:pPr>
                  <w:spacing w:after="0" w:line="240" w:lineRule="auto"/>
                  <w:jc w:val="center"/>
                  <w:textAlignment w:val="baseline"/>
                  <w:rPr>
                    <w:rFonts w:ascii="Aptos" w:eastAsia="Times New Roman" w:hAnsi="Aptos" w:cstheme="minorHAnsi"/>
                    <w:kern w:val="0"/>
                    <w:sz w:val="40"/>
                    <w:szCs w:val="40"/>
                    <w14:ligatures w14:val="none"/>
                  </w:rPr>
                </w:pPr>
                <w:r w:rsidRPr="008A3E35">
                  <w:rPr>
                    <w:rFonts w:ascii="MS Gothic" w:eastAsia="MS Gothic" w:hAnsi="MS Gothic" w:cstheme="minorHAnsi" w:hint="eastAsia"/>
                    <w:kern w:val="0"/>
                    <w:sz w:val="48"/>
                    <w:szCs w:val="48"/>
                    <w14:ligatures w14:val="none"/>
                  </w:rPr>
                  <w:t>☐</w:t>
                </w:r>
              </w:p>
            </w:tc>
          </w:sdtContent>
        </w:sdt>
      </w:tr>
      <w:tr w:rsidR="00116E41" w:rsidRPr="00F31C1D" w14:paraId="18A4EC50" w14:textId="77777777" w:rsidTr="00116E41">
        <w:trPr>
          <w:trHeight w:val="20"/>
        </w:trPr>
        <w:tc>
          <w:tcPr>
            <w:tcW w:w="45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F05DB" w14:textId="77777777" w:rsidR="00116E41" w:rsidRPr="002D7594" w:rsidRDefault="00116E41" w:rsidP="00116E41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kern w:val="0"/>
                <w:sz w:val="12"/>
                <w:szCs w:val="12"/>
                <w14:ligatures w14:val="none"/>
              </w:rPr>
            </w:pPr>
            <w:r w:rsidRPr="002D7594">
              <w:rPr>
                <w:rFonts w:ascii="Aptos" w:eastAsia="Times New Roman" w:hAnsi="Aptos" w:cstheme="minorHAnsi"/>
                <w:kern w:val="0"/>
                <w:sz w:val="20"/>
                <w:szCs w:val="20"/>
                <w14:ligatures w14:val="none"/>
              </w:rPr>
              <w:t>3.</w:t>
            </w:r>
          </w:p>
        </w:tc>
        <w:tc>
          <w:tcPr>
            <w:tcW w:w="3912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Calibri" w:eastAsia="Calibri" w:hAnsi="Calibri" w:cs="Calibri"/>
                <w:kern w:val="0"/>
                <w14:ligatures w14:val="none"/>
              </w:rPr>
              <w:alias w:val="STUDENT GOALS"/>
              <w:tag w:val="STUDENT GOALS"/>
              <w:id w:val="998078073"/>
              <w:placeholder>
                <w:docPart w:val="6C5A6E37D4D242C580B550D0B755332D"/>
              </w:placeholder>
              <w15:color w:val="0000FF"/>
              <w:text w:multiLine="1"/>
            </w:sdtPr>
            <w:sdtContent>
              <w:p w14:paraId="3920AA7B" w14:textId="77777777" w:rsidR="00116E41" w:rsidRPr="00644A77" w:rsidRDefault="00623334" w:rsidP="00116E41">
                <w:pPr>
                  <w:spacing w:after="0" w:line="240" w:lineRule="auto"/>
                  <w:ind w:left="72"/>
                  <w:textAlignment w:val="baseline"/>
                  <w:rPr>
                    <w:rFonts w:ascii="Aptos" w:eastAsia="Times New Roman" w:hAnsi="Aptos" w:cstheme="minorHAnsi"/>
                    <w:kern w:val="0"/>
                    <w:sz w:val="20"/>
                    <w:szCs w:val="20"/>
                    <w14:ligatures w14:val="none"/>
                  </w:rPr>
                </w:pPr>
                <w:r w:rsidRPr="00623334">
                  <w:rPr>
                    <w:rFonts w:ascii="Calibri" w:eastAsia="Calibri" w:hAnsi="Calibri" w:cs="Calibri"/>
                    <w:kern w:val="0"/>
                    <w14:ligatures w14:val="none"/>
                  </w:rPr>
                  <w:t>Type here</w:t>
                </w:r>
              </w:p>
            </w:sdtContent>
          </w:sdt>
        </w:tc>
        <w:tc>
          <w:tcPr>
            <w:tcW w:w="318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3538F758" w14:textId="77777777" w:rsidR="00116E41" w:rsidRPr="00F31C1D" w:rsidRDefault="00116E41" w:rsidP="00116E41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0"/>
              <w:textAlignment w:val="baseline"/>
              <w:rPr>
                <w:rFonts w:ascii="Aptos" w:eastAsia="Times New Roman" w:hAnsi="Aptos"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" w:eastAsia="Times New Roman" w:hAnsi="Aptos" w:cstheme="minorHAnsi"/>
                <w:kern w:val="0"/>
                <w:sz w:val="20"/>
                <w:szCs w:val="20"/>
                <w14:ligatures w14:val="none"/>
              </w:rPr>
              <w:t>3.</w:t>
            </w:r>
          </w:p>
        </w:tc>
        <w:tc>
          <w:tcPr>
            <w:tcW w:w="378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Calibri" w:eastAsia="Calibri" w:hAnsi="Calibri" w:cs="Calibri"/>
                <w:kern w:val="0"/>
                <w14:ligatures w14:val="none"/>
              </w:rPr>
              <w:alias w:val="ACHIEVEMENT DATA"/>
              <w:tag w:val="ACHIEVEMENT DATA"/>
              <w:id w:val="1184717082"/>
              <w:placeholder>
                <w:docPart w:val="B7D43C68B898481AADE1CBD62F12952D"/>
              </w:placeholder>
              <w15:color w:val="0000FF"/>
              <w:text w:multiLine="1"/>
            </w:sdtPr>
            <w:sdtContent>
              <w:p w14:paraId="6575A975" w14:textId="77777777" w:rsidR="00116E41" w:rsidRPr="00F31C1D" w:rsidRDefault="00623334" w:rsidP="00116E41">
                <w:pPr>
                  <w:pStyle w:val="ListParagraph"/>
                  <w:numPr>
                    <w:ilvl w:val="0"/>
                    <w:numId w:val="24"/>
                  </w:numPr>
                  <w:spacing w:after="0" w:line="240" w:lineRule="auto"/>
                  <w:ind w:left="72"/>
                  <w:textAlignment w:val="baseline"/>
                  <w:rPr>
                    <w:rFonts w:ascii="Aptos" w:eastAsia="Times New Roman" w:hAnsi="Aptos" w:cstheme="minorHAnsi"/>
                    <w:kern w:val="0"/>
                    <w:sz w:val="20"/>
                    <w:szCs w:val="20"/>
                    <w14:ligatures w14:val="none"/>
                  </w:rPr>
                </w:pPr>
                <w:r w:rsidRPr="00623334">
                  <w:rPr>
                    <w:rFonts w:ascii="Calibri" w:eastAsia="Calibri" w:hAnsi="Calibri" w:cs="Calibri"/>
                    <w:kern w:val="0"/>
                    <w14:ligatures w14:val="none"/>
                  </w:rPr>
                  <w:t>Type here</w:t>
                </w:r>
              </w:p>
            </w:sdtContent>
          </w:sdt>
        </w:tc>
        <w:sdt>
          <w:sdtPr>
            <w:rPr>
              <w:rFonts w:ascii="Aptos" w:eastAsia="Times New Roman" w:hAnsi="Aptos" w:cstheme="minorHAnsi"/>
              <w:kern w:val="0"/>
              <w:sz w:val="48"/>
              <w:szCs w:val="48"/>
              <w14:ligatures w14:val="none"/>
            </w:rPr>
            <w:alias w:val="WILL ADDRESS"/>
            <w:tag w:val="WILL ADDRESS"/>
            <w:id w:val="1792484625"/>
            <w15:color w:val="0000FF"/>
            <w14:checkbox>
              <w14:checked w14:val="0"/>
              <w14:checkedState w14:val="0078" w14:font="Wingdings"/>
              <w14:uncheckedState w14:val="2610" w14:font="MS Gothic"/>
            </w14:checkbox>
          </w:sdtPr>
          <w:sdtContent>
            <w:tc>
              <w:tcPr>
                <w:tcW w:w="895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6DF2DA13" w14:textId="77777777" w:rsidR="00116E41" w:rsidRPr="00113D19" w:rsidRDefault="00116E41" w:rsidP="00116E41">
                <w:pPr>
                  <w:spacing w:after="0" w:line="240" w:lineRule="auto"/>
                  <w:jc w:val="center"/>
                  <w:textAlignment w:val="baseline"/>
                  <w:rPr>
                    <w:rFonts w:ascii="Aptos" w:eastAsia="Times New Roman" w:hAnsi="Aptos" w:cstheme="minorHAnsi"/>
                    <w:kern w:val="0"/>
                    <w:sz w:val="40"/>
                    <w:szCs w:val="40"/>
                    <w14:ligatures w14:val="none"/>
                  </w:rPr>
                </w:pPr>
                <w:r w:rsidRPr="008A3E35">
                  <w:rPr>
                    <w:rFonts w:ascii="MS Gothic" w:eastAsia="MS Gothic" w:hAnsi="MS Gothic" w:cstheme="minorHAnsi" w:hint="eastAsia"/>
                    <w:kern w:val="0"/>
                    <w:sz w:val="48"/>
                    <w:szCs w:val="48"/>
                    <w14:ligatures w14:val="none"/>
                  </w:rPr>
                  <w:t>☐</w:t>
                </w:r>
              </w:p>
            </w:tc>
          </w:sdtContent>
        </w:sdt>
      </w:tr>
      <w:tr w:rsidR="00116E41" w:rsidRPr="00F31C1D" w14:paraId="2C3FAC19" w14:textId="77777777" w:rsidTr="00116E41">
        <w:trPr>
          <w:trHeight w:val="20"/>
        </w:trPr>
        <w:tc>
          <w:tcPr>
            <w:tcW w:w="45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A71A3" w14:textId="77777777" w:rsidR="00116E41" w:rsidRPr="002D7594" w:rsidRDefault="00116E41" w:rsidP="00116E41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kern w:val="0"/>
                <w:sz w:val="12"/>
                <w:szCs w:val="12"/>
                <w14:ligatures w14:val="none"/>
              </w:rPr>
            </w:pPr>
            <w:r w:rsidRPr="002D7594">
              <w:rPr>
                <w:rFonts w:ascii="Aptos" w:eastAsia="Times New Roman" w:hAnsi="Aptos" w:cstheme="minorHAnsi"/>
                <w:kern w:val="0"/>
                <w:sz w:val="20"/>
                <w:szCs w:val="20"/>
                <w14:ligatures w14:val="none"/>
              </w:rPr>
              <w:t xml:space="preserve">4. </w:t>
            </w:r>
          </w:p>
        </w:tc>
        <w:tc>
          <w:tcPr>
            <w:tcW w:w="3912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Calibri" w:eastAsia="Calibri" w:hAnsi="Calibri" w:cs="Calibri"/>
                <w:kern w:val="0"/>
                <w14:ligatures w14:val="none"/>
              </w:rPr>
              <w:alias w:val="STUDENT GOALS"/>
              <w:tag w:val="STUDENT GOALS"/>
              <w:id w:val="899251698"/>
              <w:placeholder>
                <w:docPart w:val="864494288BE74B43B344C247278E2EFE"/>
              </w:placeholder>
              <w15:color w:val="0000FF"/>
              <w:text w:multiLine="1"/>
            </w:sdtPr>
            <w:sdtContent>
              <w:p w14:paraId="4DB63303" w14:textId="77777777" w:rsidR="00116E41" w:rsidRDefault="00623334" w:rsidP="00116E41">
                <w:pPr>
                  <w:spacing w:after="0" w:line="240" w:lineRule="auto"/>
                  <w:ind w:left="72"/>
                  <w:textAlignment w:val="baseline"/>
                  <w:rPr>
                    <w:rFonts w:ascii="Aptos" w:eastAsia="Times New Roman" w:hAnsi="Aptos" w:cstheme="minorHAnsi"/>
                    <w:kern w:val="0"/>
                    <w:sz w:val="20"/>
                    <w:szCs w:val="20"/>
                    <w14:ligatures w14:val="none"/>
                  </w:rPr>
                </w:pPr>
                <w:r w:rsidRPr="00623334">
                  <w:rPr>
                    <w:rFonts w:ascii="Calibri" w:eastAsia="Calibri" w:hAnsi="Calibri" w:cs="Calibri"/>
                    <w:kern w:val="0"/>
                    <w14:ligatures w14:val="none"/>
                  </w:rPr>
                  <w:t>Type here</w:t>
                </w:r>
              </w:p>
            </w:sdtContent>
          </w:sdt>
          <w:p w14:paraId="61CFC7CA" w14:textId="77777777" w:rsidR="00116E41" w:rsidRPr="00644A77" w:rsidRDefault="00116E41" w:rsidP="00116E41">
            <w:pPr>
              <w:spacing w:after="0" w:line="240" w:lineRule="auto"/>
              <w:ind w:left="72"/>
              <w:textAlignment w:val="baseline"/>
              <w:rPr>
                <w:rFonts w:ascii="Aptos" w:eastAsia="Times New Roman" w:hAnsi="Aptos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18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7B307815" w14:textId="77777777" w:rsidR="00116E41" w:rsidRPr="00F31C1D" w:rsidRDefault="00116E41" w:rsidP="00116E41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0"/>
              <w:textAlignment w:val="baseline"/>
              <w:rPr>
                <w:rFonts w:ascii="Aptos" w:eastAsia="Times New Roman" w:hAnsi="Aptos"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ptos" w:eastAsia="Times New Roman" w:hAnsi="Aptos" w:cstheme="minorHAnsi"/>
                <w:kern w:val="0"/>
                <w:sz w:val="20"/>
                <w:szCs w:val="20"/>
                <w14:ligatures w14:val="none"/>
              </w:rPr>
              <w:t xml:space="preserve">4. </w:t>
            </w:r>
          </w:p>
        </w:tc>
        <w:tc>
          <w:tcPr>
            <w:tcW w:w="378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Calibri" w:eastAsia="Calibri" w:hAnsi="Calibri" w:cs="Calibri"/>
                <w:kern w:val="0"/>
                <w14:ligatures w14:val="none"/>
              </w:rPr>
              <w:alias w:val="ACHIEVEMENT DATA"/>
              <w:tag w:val="ACHIEVEMENT DATA"/>
              <w:id w:val="1342048045"/>
              <w:placeholder>
                <w:docPart w:val="A8BFF6F1AD8347DFACB3A6D13188C416"/>
              </w:placeholder>
              <w15:color w:val="0000FF"/>
              <w:text w:multiLine="1"/>
            </w:sdtPr>
            <w:sdtContent>
              <w:p w14:paraId="0D7BA675" w14:textId="77777777" w:rsidR="00116E41" w:rsidRPr="00F31C1D" w:rsidRDefault="00623334" w:rsidP="00116E41">
                <w:pPr>
                  <w:pStyle w:val="ListParagraph"/>
                  <w:numPr>
                    <w:ilvl w:val="0"/>
                    <w:numId w:val="24"/>
                  </w:numPr>
                  <w:spacing w:after="0" w:line="240" w:lineRule="auto"/>
                  <w:ind w:left="72"/>
                  <w:textAlignment w:val="baseline"/>
                  <w:rPr>
                    <w:rFonts w:ascii="Aptos" w:eastAsia="Times New Roman" w:hAnsi="Aptos" w:cstheme="minorHAnsi"/>
                    <w:kern w:val="0"/>
                    <w:sz w:val="20"/>
                    <w:szCs w:val="20"/>
                    <w14:ligatures w14:val="none"/>
                  </w:rPr>
                </w:pPr>
                <w:r w:rsidRPr="00623334">
                  <w:rPr>
                    <w:rFonts w:ascii="Calibri" w:eastAsia="Calibri" w:hAnsi="Calibri" w:cs="Calibri"/>
                    <w:kern w:val="0"/>
                    <w14:ligatures w14:val="none"/>
                  </w:rPr>
                  <w:t>Type here</w:t>
                </w:r>
              </w:p>
            </w:sdtContent>
          </w:sdt>
        </w:tc>
        <w:sdt>
          <w:sdtPr>
            <w:rPr>
              <w:rFonts w:ascii="Aptos" w:eastAsia="Times New Roman" w:hAnsi="Aptos" w:cstheme="minorHAnsi"/>
              <w:kern w:val="0"/>
              <w:sz w:val="48"/>
              <w:szCs w:val="48"/>
              <w14:ligatures w14:val="none"/>
            </w:rPr>
            <w:alias w:val="WILL ADDRESS"/>
            <w:tag w:val="WILL ADDRESS"/>
            <w:id w:val="-1864816584"/>
            <w15:color w:val="0000FF"/>
            <w14:checkbox>
              <w14:checked w14:val="0"/>
              <w14:checkedState w14:val="0078" w14:font="Wingdings"/>
              <w14:uncheckedState w14:val="2610" w14:font="MS Gothic"/>
            </w14:checkbox>
          </w:sdtPr>
          <w:sdtContent>
            <w:tc>
              <w:tcPr>
                <w:tcW w:w="895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5BAD8E79" w14:textId="77777777" w:rsidR="00116E41" w:rsidRPr="00113D19" w:rsidRDefault="00116E41" w:rsidP="00116E41">
                <w:pPr>
                  <w:spacing w:after="0" w:line="240" w:lineRule="auto"/>
                  <w:jc w:val="center"/>
                  <w:textAlignment w:val="baseline"/>
                  <w:rPr>
                    <w:rFonts w:ascii="Aptos" w:eastAsia="Times New Roman" w:hAnsi="Aptos" w:cstheme="minorHAnsi"/>
                    <w:kern w:val="0"/>
                    <w:sz w:val="40"/>
                    <w:szCs w:val="40"/>
                    <w14:ligatures w14:val="none"/>
                  </w:rPr>
                </w:pPr>
                <w:r w:rsidRPr="008A3E35">
                  <w:rPr>
                    <w:rFonts w:ascii="MS Gothic" w:eastAsia="MS Gothic" w:hAnsi="MS Gothic" w:cstheme="minorHAnsi" w:hint="eastAsia"/>
                    <w:kern w:val="0"/>
                    <w:sz w:val="48"/>
                    <w:szCs w:val="48"/>
                    <w14:ligatures w14:val="none"/>
                  </w:rPr>
                  <w:t>☐</w:t>
                </w:r>
              </w:p>
            </w:tc>
          </w:sdtContent>
        </w:sdt>
      </w:tr>
    </w:tbl>
    <w:p w14:paraId="21BA0364" w14:textId="77777777" w:rsidR="002D7594" w:rsidRDefault="002D7594" w:rsidP="001F33D2">
      <w:pPr>
        <w:spacing w:before="120"/>
        <w:rPr>
          <w:rFonts w:ascii="Aptos" w:hAnsi="Aptos" w:cstheme="minorHAnsi"/>
          <w:b/>
          <w:bCs/>
          <w:sz w:val="20"/>
          <w:szCs w:val="20"/>
        </w:rPr>
      </w:pPr>
    </w:p>
    <w:p w14:paraId="7820D1AA" w14:textId="77777777" w:rsidR="002D7594" w:rsidRDefault="002D7594" w:rsidP="001F33D2">
      <w:pPr>
        <w:spacing w:before="120"/>
        <w:rPr>
          <w:rFonts w:ascii="Aptos" w:hAnsi="Aptos" w:cstheme="minorHAnsi"/>
          <w:b/>
          <w:bCs/>
          <w:sz w:val="20"/>
          <w:szCs w:val="20"/>
        </w:rPr>
      </w:pPr>
      <w:r w:rsidRPr="007217ED">
        <w:rPr>
          <w:rFonts w:ascii="Aptos" w:hAnsi="Aptos" w:cstheme="minorHAnsi"/>
          <w:b/>
          <w:bCs/>
          <w:sz w:val="20"/>
          <w:szCs w:val="20"/>
        </w:rPr>
        <w:t>Next: Develop an achievement gap plan for each data point the school counseling program will address.</w:t>
      </w:r>
    </w:p>
    <w:sectPr w:rsidR="002D7594" w:rsidSect="002D7594">
      <w:footerReference w:type="default" r:id="rId12"/>
      <w:headerReference w:type="first" r:id="rId13"/>
      <w:footerReference w:type="first" r:id="rId14"/>
      <w:pgSz w:w="12240" w:h="15840" w:code="1"/>
      <w:pgMar w:top="2044" w:right="1440" w:bottom="1440" w:left="1440" w:header="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8DADD" w14:textId="77777777" w:rsidR="00EC5C3E" w:rsidRDefault="00EC5C3E" w:rsidP="00396F49">
      <w:pPr>
        <w:spacing w:after="0" w:line="240" w:lineRule="auto"/>
      </w:pPr>
      <w:r>
        <w:separator/>
      </w:r>
    </w:p>
  </w:endnote>
  <w:endnote w:type="continuationSeparator" w:id="0">
    <w:p w14:paraId="7F77DD39" w14:textId="77777777" w:rsidR="00EC5C3E" w:rsidRDefault="00EC5C3E" w:rsidP="00396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Aptos Display"/>
    <w:charset w:val="00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1AA8A" w14:textId="77777777" w:rsidR="001C51B2" w:rsidRPr="00720588" w:rsidRDefault="00411CC6" w:rsidP="00720588">
    <w:pPr>
      <w:spacing w:after="0" w:line="240" w:lineRule="auto"/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Updated </w:t>
    </w:r>
    <w:r w:rsidR="001F11C8">
      <w:rPr>
        <w:color w:val="000000"/>
        <w:sz w:val="16"/>
        <w:szCs w:val="16"/>
      </w:rPr>
      <w:t>Apr</w:t>
    </w:r>
    <w:r w:rsidR="00720588">
      <w:rPr>
        <w:color w:val="000000"/>
        <w:sz w:val="16"/>
        <w:szCs w:val="16"/>
      </w:rPr>
      <w:t xml:space="preserve"> </w:t>
    </w:r>
    <w:r w:rsidR="0070613B">
      <w:rPr>
        <w:color w:val="000000"/>
        <w:sz w:val="16"/>
        <w:szCs w:val="16"/>
      </w:rPr>
      <w:t>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141003265"/>
      <w:docPartObj>
        <w:docPartGallery w:val="Page Numbers (Bottom of Page)"/>
        <w:docPartUnique/>
      </w:docPartObj>
    </w:sdtPr>
    <w:sdtEndPr>
      <w:rPr>
        <w:rStyle w:val="PageNumber"/>
        <w:rFonts w:ascii="Aptos" w:hAnsi="Aptos"/>
        <w:sz w:val="16"/>
        <w:szCs w:val="16"/>
      </w:rPr>
    </w:sdtEndPr>
    <w:sdtContent>
      <w:p w14:paraId="10A4F725" w14:textId="77777777" w:rsidR="002D7594" w:rsidRPr="002D7594" w:rsidRDefault="002D7594">
        <w:pPr>
          <w:pStyle w:val="Footer"/>
          <w:framePr w:wrap="none" w:vAnchor="text" w:hAnchor="margin" w:xAlign="center" w:y="1"/>
          <w:rPr>
            <w:rStyle w:val="PageNumber"/>
            <w:rFonts w:ascii="Aptos" w:hAnsi="Aptos"/>
            <w:sz w:val="16"/>
            <w:szCs w:val="16"/>
          </w:rPr>
        </w:pPr>
        <w:r w:rsidRPr="002D7594">
          <w:rPr>
            <w:rStyle w:val="PageNumber"/>
            <w:rFonts w:ascii="Aptos" w:hAnsi="Aptos"/>
            <w:sz w:val="16"/>
            <w:szCs w:val="16"/>
          </w:rPr>
          <w:fldChar w:fldCharType="begin"/>
        </w:r>
        <w:r w:rsidRPr="002D7594">
          <w:rPr>
            <w:rStyle w:val="PageNumber"/>
            <w:rFonts w:ascii="Aptos" w:hAnsi="Aptos"/>
            <w:sz w:val="16"/>
            <w:szCs w:val="16"/>
          </w:rPr>
          <w:instrText xml:space="preserve"> PAGE </w:instrText>
        </w:r>
        <w:r w:rsidRPr="002D7594">
          <w:rPr>
            <w:rStyle w:val="PageNumber"/>
            <w:rFonts w:ascii="Aptos" w:hAnsi="Aptos"/>
            <w:sz w:val="16"/>
            <w:szCs w:val="16"/>
          </w:rPr>
          <w:fldChar w:fldCharType="separate"/>
        </w:r>
        <w:r w:rsidRPr="002D7594">
          <w:rPr>
            <w:rStyle w:val="PageNumber"/>
            <w:rFonts w:ascii="Aptos" w:hAnsi="Aptos"/>
            <w:noProof/>
            <w:sz w:val="16"/>
            <w:szCs w:val="16"/>
          </w:rPr>
          <w:t>2</w:t>
        </w:r>
        <w:r w:rsidRPr="002D7594">
          <w:rPr>
            <w:rStyle w:val="PageNumber"/>
            <w:rFonts w:ascii="Aptos" w:hAnsi="Aptos"/>
            <w:sz w:val="16"/>
            <w:szCs w:val="16"/>
          </w:rPr>
          <w:fldChar w:fldCharType="end"/>
        </w:r>
      </w:p>
    </w:sdtContent>
  </w:sdt>
  <w:p w14:paraId="23A9FF64" w14:textId="77777777" w:rsidR="002D7594" w:rsidRPr="00B63092" w:rsidRDefault="002D7594" w:rsidP="002D7594">
    <w:pPr>
      <w:pStyle w:val="Footer"/>
      <w:rPr>
        <w:rFonts w:ascii="Aptos" w:hAnsi="Aptos"/>
        <w:sz w:val="16"/>
        <w:szCs w:val="16"/>
      </w:rPr>
    </w:pPr>
    <w:r w:rsidRPr="002D7594">
      <w:rPr>
        <w:rFonts w:ascii="Aptos" w:eastAsia="Times New Roman" w:hAnsi="Aptos" w:cs="Times New Roman"/>
        <w:color w:val="000000"/>
        <w:sz w:val="16"/>
        <w:szCs w:val="16"/>
      </w:rPr>
      <w:t xml:space="preserve">ASCA National Model® Fifth Edition </w:t>
    </w:r>
    <w:r w:rsidRPr="002D7594">
      <w:rPr>
        <w:rFonts w:ascii="Aptos" w:eastAsia="Calibri" w:hAnsi="Aptos" w:cs="Calibri"/>
        <w:color w:val="000000"/>
        <w:sz w:val="16"/>
        <w:szCs w:val="16"/>
      </w:rPr>
      <w:tab/>
    </w:r>
    <w:r w:rsidRPr="003522BB">
      <w:rPr>
        <w:rFonts w:ascii="Aptos" w:eastAsia="Calibri" w:hAnsi="Aptos" w:cs="Calibri"/>
        <w:color w:val="000000"/>
        <w:sz w:val="16"/>
        <w:szCs w:val="16"/>
      </w:rPr>
      <w:ptab w:relativeTo="margin" w:alignment="right" w:leader="none"/>
    </w:r>
    <w:r w:rsidR="00E81BB5">
      <w:rPr>
        <w:rFonts w:ascii="Aptos" w:eastAsia="Calibri" w:hAnsi="Aptos" w:cs="Calibri"/>
        <w:color w:val="000000"/>
        <w:sz w:val="16"/>
        <w:szCs w:val="16"/>
      </w:rPr>
      <w:t>8</w:t>
    </w:r>
    <w:r w:rsidRPr="003522BB">
      <w:rPr>
        <w:rFonts w:ascii="Aptos" w:eastAsia="Calibri" w:hAnsi="Aptos" w:cs="Calibri"/>
        <w:color w:val="000000"/>
        <w:sz w:val="16"/>
        <w:szCs w:val="16"/>
      </w:rPr>
      <w:t>/25</w:t>
    </w:r>
  </w:p>
  <w:p w14:paraId="4BB7549A" w14:textId="77777777" w:rsidR="00937FEC" w:rsidRDefault="00937F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178D1" w14:textId="77777777" w:rsidR="00EC5C3E" w:rsidRDefault="00EC5C3E" w:rsidP="00396F49">
      <w:pPr>
        <w:spacing w:after="0" w:line="240" w:lineRule="auto"/>
      </w:pPr>
      <w:r>
        <w:separator/>
      </w:r>
    </w:p>
  </w:footnote>
  <w:footnote w:type="continuationSeparator" w:id="0">
    <w:p w14:paraId="763C0918" w14:textId="77777777" w:rsidR="00EC5C3E" w:rsidRDefault="00EC5C3E" w:rsidP="00396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AE772" w14:textId="77777777" w:rsidR="001869BB" w:rsidRDefault="00A62463" w:rsidP="00A62463">
    <w:pPr>
      <w:pStyle w:val="Header"/>
      <w:ind w:hanging="1440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0644E7E" wp14:editId="6323FBBB">
              <wp:simplePos x="0" y="0"/>
              <wp:positionH relativeFrom="column">
                <wp:posOffset>1601283</wp:posOffset>
              </wp:positionH>
              <wp:positionV relativeFrom="paragraph">
                <wp:posOffset>370093</wp:posOffset>
              </wp:positionV>
              <wp:extent cx="4673600" cy="460188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73600" cy="4601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0FFC089" w14:textId="77777777" w:rsidR="00A62463" w:rsidRPr="00A62463" w:rsidRDefault="00A62463">
                          <w:pPr>
                            <w:rPr>
                              <w:color w:val="FFFFFF" w:themeColor="background1"/>
                            </w:rPr>
                          </w:pPr>
                          <w:r w:rsidRPr="00A62463"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t>School Counseling Program Data Priorities</w:t>
                          </w:r>
                        </w:p>
                        <w:p w14:paraId="3E8A12FF" w14:textId="77777777" w:rsidR="00A62463" w:rsidRDefault="00A6246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644E7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26.1pt;margin-top:29.15pt;width:368pt;height:36.25pt;z-index: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" filled="f" stroked="f" strokeweight=".5pt">
              <v:textbox>
                <w:txbxContent>
                  <w:p w14:paraId="10FFC089" w14:textId="77777777" w:rsidR="00A62463" w:rsidRPr="00A62463" w:rsidRDefault="00A62463">
                    <w:pPr>
                      <w:rPr>
                        <w:color w:val="FFFFFF" w:themeColor="background1"/>
                      </w:rPr>
                    </w:pPr>
                    <w:r w:rsidRPr="00A62463"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  <w:t>School Counseling Program Data Priorities</w:t>
                    </w:r>
                  </w:p>
                  <w:p w14:paraId="3E8A12FF" w14:textId="77777777" w:rsidR="00A62463" w:rsidRDefault="00A62463"/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767D2B78" wp14:editId="3AF98212">
          <wp:extent cx="7794712" cy="1031800"/>
          <wp:effectExtent l="0" t="0" r="0" b="0"/>
          <wp:docPr id="6" name="Picture 6" descr="School Counseling Program Data Prioriti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School Counseling Program Data Prioritie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8544" cy="10389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92914"/>
    <w:multiLevelType w:val="hybridMultilevel"/>
    <w:tmpl w:val="2182C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65EF0"/>
    <w:multiLevelType w:val="hybridMultilevel"/>
    <w:tmpl w:val="C518CCF0"/>
    <w:lvl w:ilvl="0" w:tplc="0409000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3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1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8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5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2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998" w:hanging="360"/>
      </w:pPr>
      <w:rPr>
        <w:rFonts w:ascii="Wingdings" w:hAnsi="Wingdings" w:hint="default"/>
      </w:rPr>
    </w:lvl>
  </w:abstractNum>
  <w:abstractNum w:abstractNumId="2" w15:restartNumberingAfterBreak="0">
    <w:nsid w:val="057E7305"/>
    <w:multiLevelType w:val="multilevel"/>
    <w:tmpl w:val="C28AE1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B73D9C"/>
    <w:multiLevelType w:val="hybridMultilevel"/>
    <w:tmpl w:val="7BBE89DE"/>
    <w:lvl w:ilvl="0" w:tplc="04090011">
      <w:start w:val="1"/>
      <w:numFmt w:val="decimal"/>
      <w:lvlText w:val="%1)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4" w15:restartNumberingAfterBreak="0">
    <w:nsid w:val="0F072EA2"/>
    <w:multiLevelType w:val="hybridMultilevel"/>
    <w:tmpl w:val="7BBE89DE"/>
    <w:lvl w:ilvl="0" w:tplc="FFFFFFFF">
      <w:start w:val="1"/>
      <w:numFmt w:val="decimal"/>
      <w:lvlText w:val="%1)"/>
      <w:lvlJc w:val="left"/>
      <w:pPr>
        <w:ind w:left="44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67" w:hanging="360"/>
      </w:pPr>
    </w:lvl>
    <w:lvl w:ilvl="2" w:tplc="FFFFFFFF" w:tentative="1">
      <w:start w:val="1"/>
      <w:numFmt w:val="lowerRoman"/>
      <w:lvlText w:val="%3."/>
      <w:lvlJc w:val="right"/>
      <w:pPr>
        <w:ind w:left="1887" w:hanging="180"/>
      </w:pPr>
    </w:lvl>
    <w:lvl w:ilvl="3" w:tplc="FFFFFFFF" w:tentative="1">
      <w:start w:val="1"/>
      <w:numFmt w:val="decimal"/>
      <w:lvlText w:val="%4."/>
      <w:lvlJc w:val="left"/>
      <w:pPr>
        <w:ind w:left="2607" w:hanging="360"/>
      </w:pPr>
    </w:lvl>
    <w:lvl w:ilvl="4" w:tplc="FFFFFFFF" w:tentative="1">
      <w:start w:val="1"/>
      <w:numFmt w:val="lowerLetter"/>
      <w:lvlText w:val="%5."/>
      <w:lvlJc w:val="left"/>
      <w:pPr>
        <w:ind w:left="3327" w:hanging="360"/>
      </w:pPr>
    </w:lvl>
    <w:lvl w:ilvl="5" w:tplc="FFFFFFFF" w:tentative="1">
      <w:start w:val="1"/>
      <w:numFmt w:val="lowerRoman"/>
      <w:lvlText w:val="%6."/>
      <w:lvlJc w:val="right"/>
      <w:pPr>
        <w:ind w:left="4047" w:hanging="180"/>
      </w:pPr>
    </w:lvl>
    <w:lvl w:ilvl="6" w:tplc="FFFFFFFF" w:tentative="1">
      <w:start w:val="1"/>
      <w:numFmt w:val="decimal"/>
      <w:lvlText w:val="%7."/>
      <w:lvlJc w:val="left"/>
      <w:pPr>
        <w:ind w:left="4767" w:hanging="360"/>
      </w:pPr>
    </w:lvl>
    <w:lvl w:ilvl="7" w:tplc="FFFFFFFF" w:tentative="1">
      <w:start w:val="1"/>
      <w:numFmt w:val="lowerLetter"/>
      <w:lvlText w:val="%8."/>
      <w:lvlJc w:val="left"/>
      <w:pPr>
        <w:ind w:left="5487" w:hanging="360"/>
      </w:pPr>
    </w:lvl>
    <w:lvl w:ilvl="8" w:tplc="FFFFFFFF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5" w15:restartNumberingAfterBreak="0">
    <w:nsid w:val="1207490F"/>
    <w:multiLevelType w:val="hybridMultilevel"/>
    <w:tmpl w:val="B4A6E5D8"/>
    <w:lvl w:ilvl="0" w:tplc="2F5A06AC">
      <w:start w:val="1"/>
      <w:numFmt w:val="upperLetter"/>
      <w:lvlText w:val="%1."/>
      <w:lvlJc w:val="left"/>
      <w:pPr>
        <w:ind w:left="360" w:hanging="360"/>
      </w:pPr>
      <w:rPr>
        <w:rFonts w:ascii="Aptos" w:eastAsia="Times New Roman" w:hAnsi="Aptos" w:cstheme="minorHAnsi"/>
        <w:b/>
        <w:bCs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500732"/>
    <w:multiLevelType w:val="hybridMultilevel"/>
    <w:tmpl w:val="87DA2A58"/>
    <w:lvl w:ilvl="0" w:tplc="0409000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abstractNum w:abstractNumId="7" w15:restartNumberingAfterBreak="0">
    <w:nsid w:val="1DB67C2F"/>
    <w:multiLevelType w:val="hybridMultilevel"/>
    <w:tmpl w:val="F61AD4A8"/>
    <w:lvl w:ilvl="0" w:tplc="B434D4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9F5FF4"/>
    <w:multiLevelType w:val="hybridMultilevel"/>
    <w:tmpl w:val="D59EAD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FCF10BA"/>
    <w:multiLevelType w:val="hybridMultilevel"/>
    <w:tmpl w:val="4ED46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C6644D"/>
    <w:multiLevelType w:val="multilevel"/>
    <w:tmpl w:val="5D528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531301"/>
    <w:multiLevelType w:val="hybridMultilevel"/>
    <w:tmpl w:val="89ACF5CA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0F2999"/>
    <w:multiLevelType w:val="multilevel"/>
    <w:tmpl w:val="739831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FD132A3"/>
    <w:multiLevelType w:val="hybridMultilevel"/>
    <w:tmpl w:val="AE44F4B4"/>
    <w:lvl w:ilvl="0" w:tplc="4218E1DC">
      <w:start w:val="1"/>
      <w:numFmt w:val="decimal"/>
      <w:lvlText w:val="%1."/>
      <w:lvlJc w:val="left"/>
      <w:pPr>
        <w:ind w:left="694" w:hanging="240"/>
      </w:pPr>
      <w:rPr>
        <w:rFonts w:ascii="Lucida Sans" w:eastAsia="Lucida Sans" w:hAnsi="Lucida Sans" w:cs="Lucida Sans" w:hint="default"/>
        <w:b w:val="0"/>
        <w:bCs w:val="0"/>
        <w:i w:val="0"/>
        <w:iCs w:val="0"/>
        <w:spacing w:val="0"/>
        <w:w w:val="87"/>
        <w:sz w:val="20"/>
        <w:szCs w:val="20"/>
        <w:lang w:val="en-US" w:eastAsia="en-US" w:bidi="ar-SA"/>
      </w:rPr>
    </w:lvl>
    <w:lvl w:ilvl="1" w:tplc="6862F8B6">
      <w:numFmt w:val="bullet"/>
      <w:lvlText w:val="■"/>
      <w:lvlJc w:val="left"/>
      <w:pPr>
        <w:ind w:left="934" w:hanging="24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color w:val="A32035"/>
        <w:spacing w:val="0"/>
        <w:w w:val="88"/>
        <w:sz w:val="14"/>
        <w:szCs w:val="14"/>
        <w:lang w:val="en-US" w:eastAsia="en-US" w:bidi="ar-SA"/>
      </w:rPr>
    </w:lvl>
    <w:lvl w:ilvl="2" w:tplc="F2961DB2">
      <w:numFmt w:val="bullet"/>
      <w:lvlText w:val="•"/>
      <w:lvlJc w:val="left"/>
      <w:pPr>
        <w:ind w:left="1174" w:hanging="24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color w:val="939598"/>
        <w:spacing w:val="0"/>
        <w:w w:val="194"/>
        <w:sz w:val="14"/>
        <w:szCs w:val="14"/>
        <w:lang w:val="en-US" w:eastAsia="en-US" w:bidi="ar-SA"/>
      </w:rPr>
    </w:lvl>
    <w:lvl w:ilvl="3" w:tplc="917E0516">
      <w:numFmt w:val="bullet"/>
      <w:lvlText w:val="•"/>
      <w:lvlJc w:val="left"/>
      <w:pPr>
        <w:ind w:left="2142" w:hanging="240"/>
      </w:pPr>
      <w:rPr>
        <w:rFonts w:hint="default"/>
        <w:lang w:val="en-US" w:eastAsia="en-US" w:bidi="ar-SA"/>
      </w:rPr>
    </w:lvl>
    <w:lvl w:ilvl="4" w:tplc="934C675A">
      <w:numFmt w:val="bullet"/>
      <w:lvlText w:val="•"/>
      <w:lvlJc w:val="left"/>
      <w:pPr>
        <w:ind w:left="3105" w:hanging="240"/>
      </w:pPr>
      <w:rPr>
        <w:rFonts w:hint="default"/>
        <w:lang w:val="en-US" w:eastAsia="en-US" w:bidi="ar-SA"/>
      </w:rPr>
    </w:lvl>
    <w:lvl w:ilvl="5" w:tplc="836422DE">
      <w:numFmt w:val="bullet"/>
      <w:lvlText w:val="•"/>
      <w:lvlJc w:val="left"/>
      <w:pPr>
        <w:ind w:left="4067" w:hanging="240"/>
      </w:pPr>
      <w:rPr>
        <w:rFonts w:hint="default"/>
        <w:lang w:val="en-US" w:eastAsia="en-US" w:bidi="ar-SA"/>
      </w:rPr>
    </w:lvl>
    <w:lvl w:ilvl="6" w:tplc="F21CC5F4">
      <w:numFmt w:val="bullet"/>
      <w:lvlText w:val="•"/>
      <w:lvlJc w:val="left"/>
      <w:pPr>
        <w:ind w:left="5030" w:hanging="240"/>
      </w:pPr>
      <w:rPr>
        <w:rFonts w:hint="default"/>
        <w:lang w:val="en-US" w:eastAsia="en-US" w:bidi="ar-SA"/>
      </w:rPr>
    </w:lvl>
    <w:lvl w:ilvl="7" w:tplc="ABC08712">
      <w:numFmt w:val="bullet"/>
      <w:lvlText w:val="•"/>
      <w:lvlJc w:val="left"/>
      <w:pPr>
        <w:ind w:left="5992" w:hanging="240"/>
      </w:pPr>
      <w:rPr>
        <w:rFonts w:hint="default"/>
        <w:lang w:val="en-US" w:eastAsia="en-US" w:bidi="ar-SA"/>
      </w:rPr>
    </w:lvl>
    <w:lvl w:ilvl="8" w:tplc="1DE42752">
      <w:numFmt w:val="bullet"/>
      <w:lvlText w:val="•"/>
      <w:lvlJc w:val="left"/>
      <w:pPr>
        <w:ind w:left="6955" w:hanging="240"/>
      </w:pPr>
      <w:rPr>
        <w:rFonts w:hint="default"/>
        <w:lang w:val="en-US" w:eastAsia="en-US" w:bidi="ar-SA"/>
      </w:rPr>
    </w:lvl>
  </w:abstractNum>
  <w:abstractNum w:abstractNumId="14" w15:restartNumberingAfterBreak="0">
    <w:nsid w:val="30F84A3D"/>
    <w:multiLevelType w:val="hybridMultilevel"/>
    <w:tmpl w:val="957643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7136DD"/>
    <w:multiLevelType w:val="hybridMultilevel"/>
    <w:tmpl w:val="B4A6E5D8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ascii="Aptos" w:eastAsia="Times New Roman" w:hAnsi="Aptos" w:cstheme="minorHAnsi"/>
        <w:b/>
        <w:bCs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1E496B"/>
    <w:multiLevelType w:val="hybridMultilevel"/>
    <w:tmpl w:val="BA2A78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CC2066"/>
    <w:multiLevelType w:val="hybridMultilevel"/>
    <w:tmpl w:val="44B64D48"/>
    <w:lvl w:ilvl="0" w:tplc="04090015">
      <w:start w:val="1"/>
      <w:numFmt w:val="upperLetter"/>
      <w:lvlText w:val="%1."/>
      <w:lvlJc w:val="left"/>
      <w:pPr>
        <w:ind w:left="693" w:hanging="360"/>
      </w:pPr>
    </w:lvl>
    <w:lvl w:ilvl="1" w:tplc="04090019" w:tentative="1">
      <w:start w:val="1"/>
      <w:numFmt w:val="lowerLetter"/>
      <w:lvlText w:val="%2."/>
      <w:lvlJc w:val="left"/>
      <w:pPr>
        <w:ind w:left="1413" w:hanging="360"/>
      </w:pPr>
    </w:lvl>
    <w:lvl w:ilvl="2" w:tplc="0409001B" w:tentative="1">
      <w:start w:val="1"/>
      <w:numFmt w:val="lowerRoman"/>
      <w:lvlText w:val="%3."/>
      <w:lvlJc w:val="right"/>
      <w:pPr>
        <w:ind w:left="2133" w:hanging="180"/>
      </w:pPr>
    </w:lvl>
    <w:lvl w:ilvl="3" w:tplc="0409000F" w:tentative="1">
      <w:start w:val="1"/>
      <w:numFmt w:val="decimal"/>
      <w:lvlText w:val="%4."/>
      <w:lvlJc w:val="left"/>
      <w:pPr>
        <w:ind w:left="2853" w:hanging="360"/>
      </w:pPr>
    </w:lvl>
    <w:lvl w:ilvl="4" w:tplc="04090019" w:tentative="1">
      <w:start w:val="1"/>
      <w:numFmt w:val="lowerLetter"/>
      <w:lvlText w:val="%5."/>
      <w:lvlJc w:val="left"/>
      <w:pPr>
        <w:ind w:left="3573" w:hanging="360"/>
      </w:pPr>
    </w:lvl>
    <w:lvl w:ilvl="5" w:tplc="0409001B" w:tentative="1">
      <w:start w:val="1"/>
      <w:numFmt w:val="lowerRoman"/>
      <w:lvlText w:val="%6."/>
      <w:lvlJc w:val="right"/>
      <w:pPr>
        <w:ind w:left="4293" w:hanging="180"/>
      </w:pPr>
    </w:lvl>
    <w:lvl w:ilvl="6" w:tplc="0409000F" w:tentative="1">
      <w:start w:val="1"/>
      <w:numFmt w:val="decimal"/>
      <w:lvlText w:val="%7."/>
      <w:lvlJc w:val="left"/>
      <w:pPr>
        <w:ind w:left="5013" w:hanging="360"/>
      </w:pPr>
    </w:lvl>
    <w:lvl w:ilvl="7" w:tplc="04090019" w:tentative="1">
      <w:start w:val="1"/>
      <w:numFmt w:val="lowerLetter"/>
      <w:lvlText w:val="%8."/>
      <w:lvlJc w:val="left"/>
      <w:pPr>
        <w:ind w:left="5733" w:hanging="360"/>
      </w:pPr>
    </w:lvl>
    <w:lvl w:ilvl="8" w:tplc="0409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18" w15:restartNumberingAfterBreak="0">
    <w:nsid w:val="40D86916"/>
    <w:multiLevelType w:val="hybridMultilevel"/>
    <w:tmpl w:val="D528F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62161C"/>
    <w:multiLevelType w:val="hybridMultilevel"/>
    <w:tmpl w:val="82F2E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8455F5"/>
    <w:multiLevelType w:val="hybridMultilevel"/>
    <w:tmpl w:val="58B2085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7E27360"/>
    <w:multiLevelType w:val="multilevel"/>
    <w:tmpl w:val="6504E1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EC66E1"/>
    <w:multiLevelType w:val="hybridMultilevel"/>
    <w:tmpl w:val="10DE6F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094230"/>
    <w:multiLevelType w:val="hybridMultilevel"/>
    <w:tmpl w:val="DE343540"/>
    <w:lvl w:ilvl="0" w:tplc="04090001">
      <w:start w:val="1"/>
      <w:numFmt w:val="bullet"/>
      <w:lvlText w:val=""/>
      <w:lvlJc w:val="left"/>
      <w:pPr>
        <w:ind w:left="69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3" w:hanging="360"/>
      </w:pPr>
      <w:rPr>
        <w:rFonts w:ascii="Wingdings" w:hAnsi="Wingdings" w:hint="default"/>
      </w:rPr>
    </w:lvl>
  </w:abstractNum>
  <w:abstractNum w:abstractNumId="24" w15:restartNumberingAfterBreak="0">
    <w:nsid w:val="53786936"/>
    <w:multiLevelType w:val="hybridMultilevel"/>
    <w:tmpl w:val="5B1CAB40"/>
    <w:lvl w:ilvl="0" w:tplc="A9CEF3C8">
      <w:numFmt w:val="bullet"/>
      <w:lvlText w:val="■"/>
      <w:lvlJc w:val="left"/>
      <w:pPr>
        <w:ind w:left="360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color w:val="A32035"/>
        <w:spacing w:val="0"/>
        <w:w w:val="88"/>
        <w:sz w:val="14"/>
        <w:szCs w:val="14"/>
        <w:lang w:val="en-U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68E4D96"/>
    <w:multiLevelType w:val="multilevel"/>
    <w:tmpl w:val="7D129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83119B"/>
    <w:multiLevelType w:val="hybridMultilevel"/>
    <w:tmpl w:val="1BC6F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203591"/>
    <w:multiLevelType w:val="hybridMultilevel"/>
    <w:tmpl w:val="D9BEE2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E73707"/>
    <w:multiLevelType w:val="hybridMultilevel"/>
    <w:tmpl w:val="B080ADF4"/>
    <w:lvl w:ilvl="0" w:tplc="04090001">
      <w:start w:val="1"/>
      <w:numFmt w:val="bullet"/>
      <w:lvlText w:val=""/>
      <w:lvlJc w:val="left"/>
      <w:pPr>
        <w:ind w:left="-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80" w:hanging="360"/>
      </w:pPr>
      <w:rPr>
        <w:rFonts w:ascii="Wingdings" w:hAnsi="Wingdings" w:hint="default"/>
      </w:rPr>
    </w:lvl>
  </w:abstractNum>
  <w:abstractNum w:abstractNumId="29" w15:restartNumberingAfterBreak="0">
    <w:nsid w:val="61554002"/>
    <w:multiLevelType w:val="multilevel"/>
    <w:tmpl w:val="A4BC50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F942FD"/>
    <w:multiLevelType w:val="hybridMultilevel"/>
    <w:tmpl w:val="4F62EC52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1" w15:restartNumberingAfterBreak="0">
    <w:nsid w:val="645A154F"/>
    <w:multiLevelType w:val="multilevel"/>
    <w:tmpl w:val="455C4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8503E4"/>
    <w:multiLevelType w:val="hybridMultilevel"/>
    <w:tmpl w:val="54F22EE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3" w15:restartNumberingAfterBreak="0">
    <w:nsid w:val="67CB3063"/>
    <w:multiLevelType w:val="hybridMultilevel"/>
    <w:tmpl w:val="13E8FC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color w:val="A32035"/>
        <w:spacing w:val="0"/>
        <w:w w:val="88"/>
        <w:sz w:val="14"/>
        <w:szCs w:val="14"/>
        <w:lang w:val="en-U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7EA4691"/>
    <w:multiLevelType w:val="hybridMultilevel"/>
    <w:tmpl w:val="07500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53372"/>
    <w:multiLevelType w:val="multilevel"/>
    <w:tmpl w:val="CD48E3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B2F31E6"/>
    <w:multiLevelType w:val="hybridMultilevel"/>
    <w:tmpl w:val="44248144"/>
    <w:lvl w:ilvl="0" w:tplc="8820BAF2">
      <w:start w:val="1"/>
      <w:numFmt w:val="decimal"/>
      <w:lvlText w:val="%1)"/>
      <w:lvlJc w:val="left"/>
      <w:pPr>
        <w:ind w:left="333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053" w:hanging="360"/>
      </w:pPr>
    </w:lvl>
    <w:lvl w:ilvl="2" w:tplc="0409001B" w:tentative="1">
      <w:start w:val="1"/>
      <w:numFmt w:val="lowerRoman"/>
      <w:lvlText w:val="%3."/>
      <w:lvlJc w:val="right"/>
      <w:pPr>
        <w:ind w:left="1773" w:hanging="180"/>
      </w:pPr>
    </w:lvl>
    <w:lvl w:ilvl="3" w:tplc="0409000F" w:tentative="1">
      <w:start w:val="1"/>
      <w:numFmt w:val="decimal"/>
      <w:lvlText w:val="%4."/>
      <w:lvlJc w:val="left"/>
      <w:pPr>
        <w:ind w:left="2493" w:hanging="360"/>
      </w:pPr>
    </w:lvl>
    <w:lvl w:ilvl="4" w:tplc="04090019" w:tentative="1">
      <w:start w:val="1"/>
      <w:numFmt w:val="lowerLetter"/>
      <w:lvlText w:val="%5."/>
      <w:lvlJc w:val="left"/>
      <w:pPr>
        <w:ind w:left="3213" w:hanging="360"/>
      </w:pPr>
    </w:lvl>
    <w:lvl w:ilvl="5" w:tplc="0409001B" w:tentative="1">
      <w:start w:val="1"/>
      <w:numFmt w:val="lowerRoman"/>
      <w:lvlText w:val="%6."/>
      <w:lvlJc w:val="right"/>
      <w:pPr>
        <w:ind w:left="3933" w:hanging="180"/>
      </w:pPr>
    </w:lvl>
    <w:lvl w:ilvl="6" w:tplc="0409000F" w:tentative="1">
      <w:start w:val="1"/>
      <w:numFmt w:val="decimal"/>
      <w:lvlText w:val="%7."/>
      <w:lvlJc w:val="left"/>
      <w:pPr>
        <w:ind w:left="4653" w:hanging="360"/>
      </w:pPr>
    </w:lvl>
    <w:lvl w:ilvl="7" w:tplc="04090019" w:tentative="1">
      <w:start w:val="1"/>
      <w:numFmt w:val="lowerLetter"/>
      <w:lvlText w:val="%8."/>
      <w:lvlJc w:val="left"/>
      <w:pPr>
        <w:ind w:left="5373" w:hanging="360"/>
      </w:pPr>
    </w:lvl>
    <w:lvl w:ilvl="8" w:tplc="0409001B" w:tentative="1">
      <w:start w:val="1"/>
      <w:numFmt w:val="lowerRoman"/>
      <w:lvlText w:val="%9."/>
      <w:lvlJc w:val="right"/>
      <w:pPr>
        <w:ind w:left="6093" w:hanging="180"/>
      </w:pPr>
    </w:lvl>
  </w:abstractNum>
  <w:abstractNum w:abstractNumId="37" w15:restartNumberingAfterBreak="0">
    <w:nsid w:val="6BCB1D30"/>
    <w:multiLevelType w:val="hybridMultilevel"/>
    <w:tmpl w:val="89ACF5C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1C61A3D"/>
    <w:multiLevelType w:val="multilevel"/>
    <w:tmpl w:val="AA4C9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73CC2F67"/>
    <w:multiLevelType w:val="hybridMultilevel"/>
    <w:tmpl w:val="A0AEA32A"/>
    <w:lvl w:ilvl="0" w:tplc="EC18DD92">
      <w:start w:val="1"/>
      <w:numFmt w:val="decimal"/>
      <w:lvlText w:val="%1."/>
      <w:lvlJc w:val="left"/>
      <w:pPr>
        <w:ind w:left="700" w:hanging="24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9"/>
        <w:sz w:val="21"/>
        <w:szCs w:val="21"/>
        <w:lang w:val="en-US" w:eastAsia="en-US" w:bidi="ar-SA"/>
      </w:rPr>
    </w:lvl>
    <w:lvl w:ilvl="1" w:tplc="A9CEF3C8">
      <w:numFmt w:val="bullet"/>
      <w:lvlText w:val="■"/>
      <w:lvlJc w:val="left"/>
      <w:pPr>
        <w:ind w:left="5010" w:hanging="24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color w:val="A32035"/>
        <w:spacing w:val="0"/>
        <w:w w:val="88"/>
        <w:sz w:val="14"/>
        <w:szCs w:val="14"/>
        <w:lang w:val="en-US" w:eastAsia="en-US" w:bidi="ar-SA"/>
      </w:rPr>
    </w:lvl>
    <w:lvl w:ilvl="2" w:tplc="BF942CD6">
      <w:numFmt w:val="bullet"/>
      <w:lvlText w:val="•"/>
      <w:lvlJc w:val="left"/>
      <w:pPr>
        <w:ind w:left="940" w:hanging="24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color w:val="939598"/>
        <w:spacing w:val="0"/>
        <w:w w:val="194"/>
        <w:sz w:val="14"/>
        <w:szCs w:val="14"/>
        <w:lang w:val="en-US" w:eastAsia="en-US" w:bidi="ar-SA"/>
      </w:rPr>
    </w:lvl>
    <w:lvl w:ilvl="3" w:tplc="91B2C336">
      <w:numFmt w:val="bullet"/>
      <w:lvlText w:val="•"/>
      <w:lvlJc w:val="left"/>
      <w:pPr>
        <w:ind w:left="2704" w:hanging="240"/>
      </w:pPr>
      <w:rPr>
        <w:rFonts w:hint="default"/>
        <w:lang w:val="en-US" w:eastAsia="en-US" w:bidi="ar-SA"/>
      </w:rPr>
    </w:lvl>
    <w:lvl w:ilvl="4" w:tplc="74488F2E">
      <w:numFmt w:val="bullet"/>
      <w:lvlText w:val="•"/>
      <w:lvlJc w:val="left"/>
      <w:pPr>
        <w:ind w:left="3586" w:hanging="240"/>
      </w:pPr>
      <w:rPr>
        <w:rFonts w:hint="default"/>
        <w:lang w:val="en-US" w:eastAsia="en-US" w:bidi="ar-SA"/>
      </w:rPr>
    </w:lvl>
    <w:lvl w:ilvl="5" w:tplc="846EF0AA">
      <w:numFmt w:val="bullet"/>
      <w:lvlText w:val="•"/>
      <w:lvlJc w:val="left"/>
      <w:pPr>
        <w:ind w:left="4468" w:hanging="240"/>
      </w:pPr>
      <w:rPr>
        <w:rFonts w:hint="default"/>
        <w:lang w:val="en-US" w:eastAsia="en-US" w:bidi="ar-SA"/>
      </w:rPr>
    </w:lvl>
    <w:lvl w:ilvl="6" w:tplc="67DA87B2">
      <w:numFmt w:val="bullet"/>
      <w:lvlText w:val="•"/>
      <w:lvlJc w:val="left"/>
      <w:pPr>
        <w:ind w:left="5351" w:hanging="240"/>
      </w:pPr>
      <w:rPr>
        <w:rFonts w:hint="default"/>
        <w:lang w:val="en-US" w:eastAsia="en-US" w:bidi="ar-SA"/>
      </w:rPr>
    </w:lvl>
    <w:lvl w:ilvl="7" w:tplc="4DBE050E">
      <w:numFmt w:val="bullet"/>
      <w:lvlText w:val="•"/>
      <w:lvlJc w:val="left"/>
      <w:pPr>
        <w:ind w:left="6233" w:hanging="240"/>
      </w:pPr>
      <w:rPr>
        <w:rFonts w:hint="default"/>
        <w:lang w:val="en-US" w:eastAsia="en-US" w:bidi="ar-SA"/>
      </w:rPr>
    </w:lvl>
    <w:lvl w:ilvl="8" w:tplc="5D2A85F4">
      <w:numFmt w:val="bullet"/>
      <w:lvlText w:val="•"/>
      <w:lvlJc w:val="left"/>
      <w:pPr>
        <w:ind w:left="7115" w:hanging="240"/>
      </w:pPr>
      <w:rPr>
        <w:rFonts w:hint="default"/>
        <w:lang w:val="en-US" w:eastAsia="en-US" w:bidi="ar-SA"/>
      </w:rPr>
    </w:lvl>
  </w:abstractNum>
  <w:abstractNum w:abstractNumId="40" w15:restartNumberingAfterBreak="0">
    <w:nsid w:val="74B80ECA"/>
    <w:multiLevelType w:val="hybridMultilevel"/>
    <w:tmpl w:val="01D0EC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color w:val="A32035"/>
        <w:spacing w:val="0"/>
        <w:w w:val="88"/>
        <w:sz w:val="14"/>
        <w:szCs w:val="14"/>
        <w:lang w:val="en-U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55225070">
    <w:abstractNumId w:val="25"/>
  </w:num>
  <w:num w:numId="2" w16cid:durableId="89084139">
    <w:abstractNumId w:val="10"/>
  </w:num>
  <w:num w:numId="3" w16cid:durableId="736438056">
    <w:abstractNumId w:val="21"/>
    <w:lvlOverride w:ilvl="0">
      <w:lvl w:ilvl="0">
        <w:numFmt w:val="decimal"/>
        <w:lvlText w:val="%1."/>
        <w:lvlJc w:val="left"/>
        <w:rPr>
          <w:color w:val="auto"/>
        </w:rPr>
      </w:lvl>
    </w:lvlOverride>
  </w:num>
  <w:num w:numId="4" w16cid:durableId="612440569">
    <w:abstractNumId w:val="31"/>
  </w:num>
  <w:num w:numId="5" w16cid:durableId="1428962061">
    <w:abstractNumId w:val="29"/>
    <w:lvlOverride w:ilvl="0">
      <w:lvl w:ilvl="0">
        <w:numFmt w:val="decimal"/>
        <w:lvlText w:val="%1."/>
        <w:lvlJc w:val="left"/>
        <w:rPr>
          <w:color w:val="auto"/>
        </w:rPr>
      </w:lvl>
    </w:lvlOverride>
  </w:num>
  <w:num w:numId="6" w16cid:durableId="1934121064">
    <w:abstractNumId w:val="35"/>
    <w:lvlOverride w:ilvl="0">
      <w:lvl w:ilvl="0">
        <w:numFmt w:val="decimal"/>
        <w:lvlText w:val="%1."/>
        <w:lvlJc w:val="left"/>
      </w:lvl>
    </w:lvlOverride>
  </w:num>
  <w:num w:numId="7" w16cid:durableId="618032092">
    <w:abstractNumId w:val="2"/>
    <w:lvlOverride w:ilvl="0">
      <w:lvl w:ilvl="0">
        <w:numFmt w:val="decimal"/>
        <w:lvlText w:val="%1."/>
        <w:lvlJc w:val="left"/>
      </w:lvl>
    </w:lvlOverride>
  </w:num>
  <w:num w:numId="8" w16cid:durableId="1177033998">
    <w:abstractNumId w:val="32"/>
  </w:num>
  <w:num w:numId="9" w16cid:durableId="638808817">
    <w:abstractNumId w:val="13"/>
  </w:num>
  <w:num w:numId="10" w16cid:durableId="188185217">
    <w:abstractNumId w:val="39"/>
  </w:num>
  <w:num w:numId="11" w16cid:durableId="1877742262">
    <w:abstractNumId w:val="18"/>
  </w:num>
  <w:num w:numId="12" w16cid:durableId="1448113483">
    <w:abstractNumId w:val="34"/>
  </w:num>
  <w:num w:numId="13" w16cid:durableId="1253318162">
    <w:abstractNumId w:val="9"/>
  </w:num>
  <w:num w:numId="14" w16cid:durableId="1925914781">
    <w:abstractNumId w:val="6"/>
  </w:num>
  <w:num w:numId="15" w16cid:durableId="906912535">
    <w:abstractNumId w:val="1"/>
  </w:num>
  <w:num w:numId="16" w16cid:durableId="75978859">
    <w:abstractNumId w:val="23"/>
  </w:num>
  <w:num w:numId="17" w16cid:durableId="214434912">
    <w:abstractNumId w:val="28"/>
  </w:num>
  <w:num w:numId="18" w16cid:durableId="321468129">
    <w:abstractNumId w:val="38"/>
  </w:num>
  <w:num w:numId="19" w16cid:durableId="1752776139">
    <w:abstractNumId w:val="36"/>
  </w:num>
  <w:num w:numId="20" w16cid:durableId="1206483476">
    <w:abstractNumId w:val="37"/>
  </w:num>
  <w:num w:numId="21" w16cid:durableId="2042974697">
    <w:abstractNumId w:val="20"/>
  </w:num>
  <w:num w:numId="22" w16cid:durableId="299195481">
    <w:abstractNumId w:val="11"/>
  </w:num>
  <w:num w:numId="23" w16cid:durableId="1934702166">
    <w:abstractNumId w:val="3"/>
  </w:num>
  <w:num w:numId="24" w16cid:durableId="1125612965">
    <w:abstractNumId w:val="0"/>
  </w:num>
  <w:num w:numId="25" w16cid:durableId="1911495716">
    <w:abstractNumId w:val="4"/>
  </w:num>
  <w:num w:numId="26" w16cid:durableId="180974266">
    <w:abstractNumId w:val="8"/>
  </w:num>
  <w:num w:numId="27" w16cid:durableId="1199053995">
    <w:abstractNumId w:val="17"/>
  </w:num>
  <w:num w:numId="28" w16cid:durableId="287517668">
    <w:abstractNumId w:val="16"/>
  </w:num>
  <w:num w:numId="29" w16cid:durableId="1477837801">
    <w:abstractNumId w:val="30"/>
  </w:num>
  <w:num w:numId="30" w16cid:durableId="1050882427">
    <w:abstractNumId w:val="5"/>
  </w:num>
  <w:num w:numId="31" w16cid:durableId="749346519">
    <w:abstractNumId w:val="22"/>
  </w:num>
  <w:num w:numId="32" w16cid:durableId="1714571138">
    <w:abstractNumId w:val="7"/>
  </w:num>
  <w:num w:numId="33" w16cid:durableId="282034087">
    <w:abstractNumId w:val="27"/>
  </w:num>
  <w:num w:numId="34" w16cid:durableId="733546102">
    <w:abstractNumId w:val="12"/>
  </w:num>
  <w:num w:numId="35" w16cid:durableId="679770417">
    <w:abstractNumId w:val="19"/>
  </w:num>
  <w:num w:numId="36" w16cid:durableId="203949704">
    <w:abstractNumId w:val="26"/>
  </w:num>
  <w:num w:numId="37" w16cid:durableId="757217845">
    <w:abstractNumId w:val="14"/>
  </w:num>
  <w:num w:numId="38" w16cid:durableId="65617204">
    <w:abstractNumId w:val="24"/>
  </w:num>
  <w:num w:numId="39" w16cid:durableId="905728444">
    <w:abstractNumId w:val="33"/>
  </w:num>
  <w:num w:numId="40" w16cid:durableId="1041368904">
    <w:abstractNumId w:val="40"/>
  </w:num>
  <w:num w:numId="41" w16cid:durableId="27872959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83F"/>
    <w:rsid w:val="0000008E"/>
    <w:rsid w:val="000006FB"/>
    <w:rsid w:val="0001018B"/>
    <w:rsid w:val="00011F64"/>
    <w:rsid w:val="000341FE"/>
    <w:rsid w:val="00055ED5"/>
    <w:rsid w:val="00066375"/>
    <w:rsid w:val="000712AF"/>
    <w:rsid w:val="000761BF"/>
    <w:rsid w:val="00082A76"/>
    <w:rsid w:val="000969BB"/>
    <w:rsid w:val="000A418E"/>
    <w:rsid w:val="000A6988"/>
    <w:rsid w:val="000B082E"/>
    <w:rsid w:val="000C26B6"/>
    <w:rsid w:val="000D40FA"/>
    <w:rsid w:val="000D5814"/>
    <w:rsid w:val="000E53BE"/>
    <w:rsid w:val="000F1EB4"/>
    <w:rsid w:val="000F75D8"/>
    <w:rsid w:val="001044DA"/>
    <w:rsid w:val="00106ED8"/>
    <w:rsid w:val="00111BC6"/>
    <w:rsid w:val="00113D19"/>
    <w:rsid w:val="00115AEA"/>
    <w:rsid w:val="00116E41"/>
    <w:rsid w:val="00131DD7"/>
    <w:rsid w:val="001401FD"/>
    <w:rsid w:val="00141FA6"/>
    <w:rsid w:val="0014302E"/>
    <w:rsid w:val="00143581"/>
    <w:rsid w:val="001451CF"/>
    <w:rsid w:val="00145739"/>
    <w:rsid w:val="0015423E"/>
    <w:rsid w:val="00156C8F"/>
    <w:rsid w:val="00163DD8"/>
    <w:rsid w:val="00164E31"/>
    <w:rsid w:val="00181FB3"/>
    <w:rsid w:val="001838BC"/>
    <w:rsid w:val="001869BB"/>
    <w:rsid w:val="0019754D"/>
    <w:rsid w:val="00197781"/>
    <w:rsid w:val="001B192F"/>
    <w:rsid w:val="001C22DB"/>
    <w:rsid w:val="001C51B2"/>
    <w:rsid w:val="001D578F"/>
    <w:rsid w:val="001D5E2B"/>
    <w:rsid w:val="001D72DC"/>
    <w:rsid w:val="001F02ED"/>
    <w:rsid w:val="001F11C8"/>
    <w:rsid w:val="001F33D2"/>
    <w:rsid w:val="001F3564"/>
    <w:rsid w:val="001F59EC"/>
    <w:rsid w:val="001F76E8"/>
    <w:rsid w:val="00203BDF"/>
    <w:rsid w:val="002046CC"/>
    <w:rsid w:val="0020783F"/>
    <w:rsid w:val="00207E7D"/>
    <w:rsid w:val="002227F0"/>
    <w:rsid w:val="00224902"/>
    <w:rsid w:val="00225BDC"/>
    <w:rsid w:val="002314D2"/>
    <w:rsid w:val="0023655B"/>
    <w:rsid w:val="00244F08"/>
    <w:rsid w:val="002475D6"/>
    <w:rsid w:val="00260DE8"/>
    <w:rsid w:val="00275E9B"/>
    <w:rsid w:val="0029369D"/>
    <w:rsid w:val="0029589B"/>
    <w:rsid w:val="002A270C"/>
    <w:rsid w:val="002D4675"/>
    <w:rsid w:val="002D7594"/>
    <w:rsid w:val="002D770F"/>
    <w:rsid w:val="002E0B1F"/>
    <w:rsid w:val="002E23AE"/>
    <w:rsid w:val="002E6125"/>
    <w:rsid w:val="002E6434"/>
    <w:rsid w:val="002F3DFB"/>
    <w:rsid w:val="0030076D"/>
    <w:rsid w:val="003056BA"/>
    <w:rsid w:val="0032129B"/>
    <w:rsid w:val="003324C7"/>
    <w:rsid w:val="003340EE"/>
    <w:rsid w:val="00334827"/>
    <w:rsid w:val="00337530"/>
    <w:rsid w:val="00342689"/>
    <w:rsid w:val="00345652"/>
    <w:rsid w:val="00350FC2"/>
    <w:rsid w:val="00353475"/>
    <w:rsid w:val="00354FE4"/>
    <w:rsid w:val="00357DAA"/>
    <w:rsid w:val="003609B0"/>
    <w:rsid w:val="003657FC"/>
    <w:rsid w:val="003676C4"/>
    <w:rsid w:val="00387FA2"/>
    <w:rsid w:val="0039573B"/>
    <w:rsid w:val="00396F49"/>
    <w:rsid w:val="003A2EA7"/>
    <w:rsid w:val="003A3A1D"/>
    <w:rsid w:val="003A3C99"/>
    <w:rsid w:val="003C2282"/>
    <w:rsid w:val="003C6555"/>
    <w:rsid w:val="003D3ACD"/>
    <w:rsid w:val="003F517B"/>
    <w:rsid w:val="00411CC6"/>
    <w:rsid w:val="00414D79"/>
    <w:rsid w:val="00414DD3"/>
    <w:rsid w:val="004266D0"/>
    <w:rsid w:val="00436EC2"/>
    <w:rsid w:val="00440378"/>
    <w:rsid w:val="00442A40"/>
    <w:rsid w:val="004439CB"/>
    <w:rsid w:val="00443A4D"/>
    <w:rsid w:val="00443F5B"/>
    <w:rsid w:val="0045363B"/>
    <w:rsid w:val="004542DC"/>
    <w:rsid w:val="00461E82"/>
    <w:rsid w:val="004670B3"/>
    <w:rsid w:val="00487F11"/>
    <w:rsid w:val="00487F7D"/>
    <w:rsid w:val="00494D68"/>
    <w:rsid w:val="004A3E5F"/>
    <w:rsid w:val="004A789F"/>
    <w:rsid w:val="004B284D"/>
    <w:rsid w:val="004B4063"/>
    <w:rsid w:val="004B4896"/>
    <w:rsid w:val="004B6E05"/>
    <w:rsid w:val="004C3F05"/>
    <w:rsid w:val="004C6393"/>
    <w:rsid w:val="004C6AB9"/>
    <w:rsid w:val="004D05F9"/>
    <w:rsid w:val="004D0B9D"/>
    <w:rsid w:val="004D7192"/>
    <w:rsid w:val="004F7D8C"/>
    <w:rsid w:val="00501D47"/>
    <w:rsid w:val="00510D0F"/>
    <w:rsid w:val="00513601"/>
    <w:rsid w:val="00514F47"/>
    <w:rsid w:val="00532544"/>
    <w:rsid w:val="005345BD"/>
    <w:rsid w:val="00536188"/>
    <w:rsid w:val="00536C92"/>
    <w:rsid w:val="0055710D"/>
    <w:rsid w:val="005730DB"/>
    <w:rsid w:val="00575B79"/>
    <w:rsid w:val="0058252B"/>
    <w:rsid w:val="00590FA3"/>
    <w:rsid w:val="00595A62"/>
    <w:rsid w:val="005A2182"/>
    <w:rsid w:val="005A30B3"/>
    <w:rsid w:val="005B09F1"/>
    <w:rsid w:val="005B6328"/>
    <w:rsid w:val="005C113C"/>
    <w:rsid w:val="005C14B2"/>
    <w:rsid w:val="005C5AB0"/>
    <w:rsid w:val="005C60FC"/>
    <w:rsid w:val="005C62E5"/>
    <w:rsid w:val="005D0556"/>
    <w:rsid w:val="005D05DF"/>
    <w:rsid w:val="005D1941"/>
    <w:rsid w:val="005D6811"/>
    <w:rsid w:val="005E2677"/>
    <w:rsid w:val="005E4B9F"/>
    <w:rsid w:val="00603985"/>
    <w:rsid w:val="00606B15"/>
    <w:rsid w:val="006113A6"/>
    <w:rsid w:val="0062046E"/>
    <w:rsid w:val="00623334"/>
    <w:rsid w:val="00637287"/>
    <w:rsid w:val="00637FFA"/>
    <w:rsid w:val="00644A77"/>
    <w:rsid w:val="006459B3"/>
    <w:rsid w:val="0065249A"/>
    <w:rsid w:val="0067037D"/>
    <w:rsid w:val="00673C99"/>
    <w:rsid w:val="00680F58"/>
    <w:rsid w:val="00682E93"/>
    <w:rsid w:val="00684E5A"/>
    <w:rsid w:val="0068611D"/>
    <w:rsid w:val="006A702F"/>
    <w:rsid w:val="006C2B37"/>
    <w:rsid w:val="006C3216"/>
    <w:rsid w:val="006D2B1F"/>
    <w:rsid w:val="00700DE0"/>
    <w:rsid w:val="0070613B"/>
    <w:rsid w:val="0071052E"/>
    <w:rsid w:val="00720588"/>
    <w:rsid w:val="007217ED"/>
    <w:rsid w:val="00727784"/>
    <w:rsid w:val="0073442F"/>
    <w:rsid w:val="00734E08"/>
    <w:rsid w:val="0074049C"/>
    <w:rsid w:val="00764733"/>
    <w:rsid w:val="007727C0"/>
    <w:rsid w:val="00772982"/>
    <w:rsid w:val="00776625"/>
    <w:rsid w:val="00786491"/>
    <w:rsid w:val="007872FB"/>
    <w:rsid w:val="00787ABD"/>
    <w:rsid w:val="007A2BAD"/>
    <w:rsid w:val="007A69ED"/>
    <w:rsid w:val="007C23F8"/>
    <w:rsid w:val="007C4499"/>
    <w:rsid w:val="007D235E"/>
    <w:rsid w:val="007D2B1B"/>
    <w:rsid w:val="007D36C1"/>
    <w:rsid w:val="007D54CA"/>
    <w:rsid w:val="00800912"/>
    <w:rsid w:val="008121D1"/>
    <w:rsid w:val="008140B6"/>
    <w:rsid w:val="00835A75"/>
    <w:rsid w:val="00841C8D"/>
    <w:rsid w:val="00845314"/>
    <w:rsid w:val="0085262A"/>
    <w:rsid w:val="00852A3D"/>
    <w:rsid w:val="008640AB"/>
    <w:rsid w:val="008649DC"/>
    <w:rsid w:val="00864C6F"/>
    <w:rsid w:val="008761D6"/>
    <w:rsid w:val="008830C0"/>
    <w:rsid w:val="008B5D62"/>
    <w:rsid w:val="008C2723"/>
    <w:rsid w:val="008D4759"/>
    <w:rsid w:val="008E27FD"/>
    <w:rsid w:val="008E5E7C"/>
    <w:rsid w:val="008F7C2E"/>
    <w:rsid w:val="00901CCD"/>
    <w:rsid w:val="00905332"/>
    <w:rsid w:val="00907A04"/>
    <w:rsid w:val="0093502A"/>
    <w:rsid w:val="0093770A"/>
    <w:rsid w:val="00937FEC"/>
    <w:rsid w:val="009440AF"/>
    <w:rsid w:val="00945A57"/>
    <w:rsid w:val="0095376E"/>
    <w:rsid w:val="009549B5"/>
    <w:rsid w:val="00964E9B"/>
    <w:rsid w:val="00965EFC"/>
    <w:rsid w:val="009700EE"/>
    <w:rsid w:val="00977C36"/>
    <w:rsid w:val="00980CA8"/>
    <w:rsid w:val="009A67E4"/>
    <w:rsid w:val="009B4719"/>
    <w:rsid w:val="009B7E9D"/>
    <w:rsid w:val="009C07DF"/>
    <w:rsid w:val="009C3556"/>
    <w:rsid w:val="009C453B"/>
    <w:rsid w:val="009C6AC4"/>
    <w:rsid w:val="009C72DF"/>
    <w:rsid w:val="009D766E"/>
    <w:rsid w:val="009E0A0B"/>
    <w:rsid w:val="009E132E"/>
    <w:rsid w:val="009E1C4C"/>
    <w:rsid w:val="009E285A"/>
    <w:rsid w:val="00A045C5"/>
    <w:rsid w:val="00A05908"/>
    <w:rsid w:val="00A05968"/>
    <w:rsid w:val="00A0699A"/>
    <w:rsid w:val="00A113D3"/>
    <w:rsid w:val="00A23A71"/>
    <w:rsid w:val="00A27206"/>
    <w:rsid w:val="00A3758E"/>
    <w:rsid w:val="00A50991"/>
    <w:rsid w:val="00A561B4"/>
    <w:rsid w:val="00A62463"/>
    <w:rsid w:val="00A67831"/>
    <w:rsid w:val="00A86145"/>
    <w:rsid w:val="00A93D08"/>
    <w:rsid w:val="00AA41B4"/>
    <w:rsid w:val="00AA666A"/>
    <w:rsid w:val="00AC26CC"/>
    <w:rsid w:val="00AC5AB5"/>
    <w:rsid w:val="00AC5E79"/>
    <w:rsid w:val="00AC799C"/>
    <w:rsid w:val="00AD04DE"/>
    <w:rsid w:val="00AE0698"/>
    <w:rsid w:val="00AE5267"/>
    <w:rsid w:val="00AE6457"/>
    <w:rsid w:val="00AF01E9"/>
    <w:rsid w:val="00AF746B"/>
    <w:rsid w:val="00B02919"/>
    <w:rsid w:val="00B02EC1"/>
    <w:rsid w:val="00B0311B"/>
    <w:rsid w:val="00B07728"/>
    <w:rsid w:val="00B152CF"/>
    <w:rsid w:val="00B30A98"/>
    <w:rsid w:val="00B50064"/>
    <w:rsid w:val="00B507D1"/>
    <w:rsid w:val="00B567BB"/>
    <w:rsid w:val="00B56CCD"/>
    <w:rsid w:val="00B74EAF"/>
    <w:rsid w:val="00B90CFC"/>
    <w:rsid w:val="00B9251E"/>
    <w:rsid w:val="00BA73E6"/>
    <w:rsid w:val="00BA7D70"/>
    <w:rsid w:val="00BB5204"/>
    <w:rsid w:val="00BC1CB0"/>
    <w:rsid w:val="00BC2453"/>
    <w:rsid w:val="00BD170A"/>
    <w:rsid w:val="00BD4B65"/>
    <w:rsid w:val="00BD7DC8"/>
    <w:rsid w:val="00BF0734"/>
    <w:rsid w:val="00C062F7"/>
    <w:rsid w:val="00C21A0C"/>
    <w:rsid w:val="00C2385E"/>
    <w:rsid w:val="00C27A6D"/>
    <w:rsid w:val="00C27D11"/>
    <w:rsid w:val="00C318E3"/>
    <w:rsid w:val="00C31E97"/>
    <w:rsid w:val="00C32849"/>
    <w:rsid w:val="00C34B21"/>
    <w:rsid w:val="00C36512"/>
    <w:rsid w:val="00C3714E"/>
    <w:rsid w:val="00C52D74"/>
    <w:rsid w:val="00C6795E"/>
    <w:rsid w:val="00C877A6"/>
    <w:rsid w:val="00C977D0"/>
    <w:rsid w:val="00CA18D6"/>
    <w:rsid w:val="00CB6EAF"/>
    <w:rsid w:val="00CC2E63"/>
    <w:rsid w:val="00CC564F"/>
    <w:rsid w:val="00CD4189"/>
    <w:rsid w:val="00CF7B20"/>
    <w:rsid w:val="00D02961"/>
    <w:rsid w:val="00D04936"/>
    <w:rsid w:val="00D064AA"/>
    <w:rsid w:val="00D26176"/>
    <w:rsid w:val="00D27329"/>
    <w:rsid w:val="00D27A9E"/>
    <w:rsid w:val="00D31266"/>
    <w:rsid w:val="00D35D2F"/>
    <w:rsid w:val="00D37C02"/>
    <w:rsid w:val="00D457DF"/>
    <w:rsid w:val="00D45D49"/>
    <w:rsid w:val="00D46E1D"/>
    <w:rsid w:val="00D50532"/>
    <w:rsid w:val="00D60A0B"/>
    <w:rsid w:val="00D61287"/>
    <w:rsid w:val="00D77BF8"/>
    <w:rsid w:val="00D814FD"/>
    <w:rsid w:val="00D90E13"/>
    <w:rsid w:val="00D96A31"/>
    <w:rsid w:val="00DB2CB8"/>
    <w:rsid w:val="00DB5224"/>
    <w:rsid w:val="00DB606A"/>
    <w:rsid w:val="00DB637A"/>
    <w:rsid w:val="00DC769D"/>
    <w:rsid w:val="00DD4232"/>
    <w:rsid w:val="00DD4DAA"/>
    <w:rsid w:val="00DE557A"/>
    <w:rsid w:val="00DF0756"/>
    <w:rsid w:val="00DF3E5E"/>
    <w:rsid w:val="00E30953"/>
    <w:rsid w:val="00E3621C"/>
    <w:rsid w:val="00E4282D"/>
    <w:rsid w:val="00E44F74"/>
    <w:rsid w:val="00E473C2"/>
    <w:rsid w:val="00E72075"/>
    <w:rsid w:val="00E77D05"/>
    <w:rsid w:val="00E81BB5"/>
    <w:rsid w:val="00E87375"/>
    <w:rsid w:val="00E9127B"/>
    <w:rsid w:val="00EC3434"/>
    <w:rsid w:val="00EC46C6"/>
    <w:rsid w:val="00EC5C3E"/>
    <w:rsid w:val="00EF12F7"/>
    <w:rsid w:val="00EF2BC8"/>
    <w:rsid w:val="00F01A7E"/>
    <w:rsid w:val="00F02322"/>
    <w:rsid w:val="00F16789"/>
    <w:rsid w:val="00F17181"/>
    <w:rsid w:val="00F31052"/>
    <w:rsid w:val="00F31C1D"/>
    <w:rsid w:val="00F31F34"/>
    <w:rsid w:val="00F43DE8"/>
    <w:rsid w:val="00F511DC"/>
    <w:rsid w:val="00F71D3D"/>
    <w:rsid w:val="00F827BD"/>
    <w:rsid w:val="00F83CF9"/>
    <w:rsid w:val="00F92A19"/>
    <w:rsid w:val="00FA24CF"/>
    <w:rsid w:val="00FA6BCD"/>
    <w:rsid w:val="00FC47EE"/>
    <w:rsid w:val="00FF1B9E"/>
    <w:rsid w:val="00FF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9B761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3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1"/>
    <w:qFormat/>
    <w:rsid w:val="00A93D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96F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F49"/>
  </w:style>
  <w:style w:type="paragraph" w:styleId="Footer">
    <w:name w:val="footer"/>
    <w:basedOn w:val="Normal"/>
    <w:link w:val="FooterChar"/>
    <w:uiPriority w:val="99"/>
    <w:unhideWhenUsed/>
    <w:rsid w:val="00396F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F49"/>
  </w:style>
  <w:style w:type="paragraph" w:styleId="BodyText">
    <w:name w:val="Body Text"/>
    <w:basedOn w:val="Normal"/>
    <w:link w:val="BodyTextChar"/>
    <w:uiPriority w:val="1"/>
    <w:qFormat/>
    <w:rsid w:val="00501D47"/>
    <w:pPr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501D47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Revision">
    <w:name w:val="Revision"/>
    <w:hidden/>
    <w:uiPriority w:val="99"/>
    <w:semiHidden/>
    <w:rsid w:val="005D0556"/>
    <w:pPr>
      <w:spacing w:after="0" w:line="240" w:lineRule="auto"/>
    </w:pPr>
  </w:style>
  <w:style w:type="character" w:styleId="PageNumber">
    <w:name w:val="page number"/>
    <w:basedOn w:val="DefaultParagraphFont"/>
    <w:uiPriority w:val="99"/>
    <w:semiHidden/>
    <w:unhideWhenUsed/>
    <w:rsid w:val="002D7594"/>
  </w:style>
  <w:style w:type="character" w:styleId="PlaceholderText">
    <w:name w:val="Placeholder Text"/>
    <w:basedOn w:val="DefaultParagraphFont"/>
    <w:uiPriority w:val="99"/>
    <w:semiHidden/>
    <w:rsid w:val="00116E4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74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88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73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09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4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31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4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93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F52A7525FFD4579974AF1E383F7BC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A6021E-0507-41CE-B35E-89A78074E7A0}"/>
      </w:docPartPr>
      <w:docPartBody>
        <w:p w:rsidR="00FF769C" w:rsidRDefault="00FF769C">
          <w:pPr>
            <w:pStyle w:val="7F52A7525FFD4579974AF1E383F7BC4B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AAD3084D3B14E59A0EE4DF5DB427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C627B3-F438-4FAF-A86B-B118A4F0C110}"/>
      </w:docPartPr>
      <w:docPartBody>
        <w:p w:rsidR="00FF769C" w:rsidRDefault="00FF769C">
          <w:pPr>
            <w:pStyle w:val="3AAD3084D3B14E59A0EE4DF5DB427081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0D3011C5813D4C77BBF228F653FADC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2F5DBC-46C0-4279-880F-8D23D5E1C7BA}"/>
      </w:docPartPr>
      <w:docPartBody>
        <w:p w:rsidR="00FF769C" w:rsidRDefault="00FF769C">
          <w:pPr>
            <w:pStyle w:val="0D3011C5813D4C77BBF228F653FADC4B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D0487A3EE6747D1A9CC9C71E4CC8F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C2E2CF-8F1D-4491-8DE2-2D061431E41C}"/>
      </w:docPartPr>
      <w:docPartBody>
        <w:p w:rsidR="00FF769C" w:rsidRDefault="00FF769C">
          <w:pPr>
            <w:pStyle w:val="3D0487A3EE6747D1A9CC9C71E4CC8F60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2FF787F403E4AE0948FB5ECFFED9F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ACDF1-D935-4CC0-B067-F4A05546D99B}"/>
      </w:docPartPr>
      <w:docPartBody>
        <w:p w:rsidR="00FF769C" w:rsidRDefault="00FF769C">
          <w:pPr>
            <w:pStyle w:val="32FF787F403E4AE0948FB5ECFFED9F98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C5A6E37D4D242C580B550D0B75533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A854F8-6E34-4FD5-8DD4-C6A21DF0E7DF}"/>
      </w:docPartPr>
      <w:docPartBody>
        <w:p w:rsidR="00FF769C" w:rsidRDefault="00FF769C">
          <w:pPr>
            <w:pStyle w:val="6C5A6E37D4D242C580B550D0B755332D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7D43C68B898481AADE1CBD62F1295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94739-F9EE-48FE-9028-7B8C136617AA}"/>
      </w:docPartPr>
      <w:docPartBody>
        <w:p w:rsidR="00FF769C" w:rsidRDefault="00FF769C">
          <w:pPr>
            <w:pStyle w:val="B7D43C68B898481AADE1CBD62F12952D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4494288BE74B43B344C247278E2E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2862-6C4C-420A-B2D5-1019B40A5066}"/>
      </w:docPartPr>
      <w:docPartBody>
        <w:p w:rsidR="00FF769C" w:rsidRDefault="00FF769C">
          <w:pPr>
            <w:pStyle w:val="864494288BE74B43B344C247278E2EFE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8BFF6F1AD8347DFACB3A6D13188C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23AD1-53B7-4201-A87A-CE5E785F50F6}"/>
      </w:docPartPr>
      <w:docPartBody>
        <w:p w:rsidR="00FF769C" w:rsidRDefault="00FF769C">
          <w:pPr>
            <w:pStyle w:val="A8BFF6F1AD8347DFACB3A6D13188C416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Aptos Display"/>
    <w:charset w:val="00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69C"/>
    <w:rsid w:val="00337530"/>
    <w:rsid w:val="00D814FD"/>
    <w:rsid w:val="00F31B80"/>
    <w:rsid w:val="00FF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7F52A7525FFD4579974AF1E383F7BC4B">
    <w:name w:val="7F52A7525FFD4579974AF1E383F7BC4B"/>
  </w:style>
  <w:style w:type="paragraph" w:customStyle="1" w:styleId="3AAD3084D3B14E59A0EE4DF5DB427081">
    <w:name w:val="3AAD3084D3B14E59A0EE4DF5DB427081"/>
  </w:style>
  <w:style w:type="paragraph" w:customStyle="1" w:styleId="0D3011C5813D4C77BBF228F653FADC4B">
    <w:name w:val="0D3011C5813D4C77BBF228F653FADC4B"/>
  </w:style>
  <w:style w:type="paragraph" w:customStyle="1" w:styleId="3D0487A3EE6747D1A9CC9C71E4CC8F60">
    <w:name w:val="3D0487A3EE6747D1A9CC9C71E4CC8F60"/>
  </w:style>
  <w:style w:type="paragraph" w:customStyle="1" w:styleId="32FF787F403E4AE0948FB5ECFFED9F98">
    <w:name w:val="32FF787F403E4AE0948FB5ECFFED9F98"/>
  </w:style>
  <w:style w:type="paragraph" w:customStyle="1" w:styleId="6C5A6E37D4D242C580B550D0B755332D">
    <w:name w:val="6C5A6E37D4D242C580B550D0B755332D"/>
  </w:style>
  <w:style w:type="paragraph" w:customStyle="1" w:styleId="B7D43C68B898481AADE1CBD62F12952D">
    <w:name w:val="B7D43C68B898481AADE1CBD62F12952D"/>
  </w:style>
  <w:style w:type="paragraph" w:customStyle="1" w:styleId="864494288BE74B43B344C247278E2EFE">
    <w:name w:val="864494288BE74B43B344C247278E2EFE"/>
  </w:style>
  <w:style w:type="paragraph" w:customStyle="1" w:styleId="A8BFF6F1AD8347DFACB3A6D13188C416">
    <w:name w:val="A8BFF6F1AD8347DFACB3A6D13188C41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DD21FFDCCC5447882BA3E005D0C5C4" ma:contentTypeVersion="13" ma:contentTypeDescription="Create a new document." ma:contentTypeScope="" ma:versionID="17b6d2d5644d60185d07cb12f7eb60c2">
  <xsd:schema xmlns:xsd="http://www.w3.org/2001/XMLSchema" xmlns:xs="http://www.w3.org/2001/XMLSchema" xmlns:p="http://schemas.microsoft.com/office/2006/metadata/properties" xmlns:ns2="70323f1b-2ea2-42d4-998f-b550c68bcfee" xmlns:ns3="e22182be-5fc9-442e-98ae-d2b3d9fe3f19" targetNamespace="http://schemas.microsoft.com/office/2006/metadata/properties" ma:root="true" ma:fieldsID="8d6ecf25c18b22cc8cf6fbecfced74a5" ns2:_="" ns3:_="">
    <xsd:import namespace="70323f1b-2ea2-42d4-998f-b550c68bcfee"/>
    <xsd:import namespace="e22182be-5fc9-442e-98ae-d2b3d9fe3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323f1b-2ea2-42d4-998f-b550c68bcf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079e5af-fcb9-4239-8f53-2dcbfeccdc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2182be-5fc9-442e-98ae-d2b3d9fe3f1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418c2e6-30b5-4463-b4eb-82a4d1d22635}" ma:internalName="TaxCatchAll" ma:showField="CatchAllData" ma:web="e22182be-5fc9-442e-98ae-d2b3d9fe3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2182be-5fc9-442e-98ae-d2b3d9fe3f19" xsi:nil="true"/>
    <lcf76f155ced4ddcb4097134ff3c332f xmlns="70323f1b-2ea2-42d4-998f-b550c68bcfe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A723F42-1D0C-4AD9-9DEC-A7DE2E41E1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323f1b-2ea2-42d4-998f-b550c68bcfee"/>
    <ds:schemaRef ds:uri="e22182be-5fc9-442e-98ae-d2b3d9fe3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E74309-5B74-481B-A8E0-33C6C95B73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95E985D-6D11-4BD7-8297-6EBC155123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138FF3-7414-4F46-8277-ED5E3F993BE2}">
  <ds:schemaRefs>
    <ds:schemaRef ds:uri="http://schemas.microsoft.com/office/2006/metadata/properties"/>
    <ds:schemaRef ds:uri="http://schemas.microsoft.com/office/infopath/2007/PartnerControls"/>
    <ds:schemaRef ds:uri="e22182be-5fc9-442e-98ae-d2b3d9fe3f19"/>
    <ds:schemaRef ds:uri="70323f1b-2ea2-42d4-998f-b550c68bcfe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1-scp-data-priorites-TEMPLATE-Fed Accessible CC for fillable fields.dotx</Template>
  <TotalTime>1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Gomez</dc:creator>
  <cp:keywords/>
  <dc:description/>
  <cp:lastModifiedBy>Rocio Gomez</cp:lastModifiedBy>
  <cp:revision>1</cp:revision>
  <cp:lastPrinted>2025-06-16T22:31:00Z</cp:lastPrinted>
  <dcterms:created xsi:type="dcterms:W3CDTF">2025-12-19T03:46:00Z</dcterms:created>
  <dcterms:modified xsi:type="dcterms:W3CDTF">2026-01-04T04:53:00Z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0x010100F0DD21FFDCCC5447882BA3E005D0C5C4</vt:lpwstr>
  </property>
  <property fmtid="{D5CDD505-2E9C-101B-9397-08002B2CF9AE}" pid="3" name="MediaServiceImageTags">
    <vt:lpwstr/>
  </property>
</Properties>
</file>